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Fazmantable"/>
        <w:tblpPr w:leftFromText="180" w:rightFromText="180" w:horzAnchor="margin" w:tblpX="-1145" w:tblpY="330"/>
        <w:tblW w:w="15168" w:type="dxa"/>
        <w:tblLook w:val="0000" w:firstRow="0" w:lastRow="0" w:firstColumn="0" w:lastColumn="0" w:noHBand="0" w:noVBand="0"/>
      </w:tblPr>
      <w:tblGrid>
        <w:gridCol w:w="986"/>
        <w:gridCol w:w="1133"/>
        <w:gridCol w:w="1562"/>
        <w:gridCol w:w="1568"/>
        <w:gridCol w:w="2548"/>
        <w:gridCol w:w="1558"/>
        <w:gridCol w:w="1422"/>
        <w:gridCol w:w="2125"/>
        <w:gridCol w:w="2266"/>
      </w:tblGrid>
      <w:tr w:rsidR="003A701D" w:rsidRPr="009C7E34" w14:paraId="3A41571A" w14:textId="6AA5C7BD" w:rsidTr="003A7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986" w:type="dxa"/>
            <w:shd w:val="clear" w:color="auto" w:fill="1B1D3D" w:themeFill="text2" w:themeFillShade="BF"/>
          </w:tcPr>
          <w:p w14:paraId="33A081FE" w14:textId="3C9C1D25" w:rsidR="0069492B" w:rsidRPr="00070643" w:rsidRDefault="0069492B" w:rsidP="003A701D">
            <w:pPr>
              <w:pStyle w:val="NoSpacing"/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b/>
                <w:color w:val="FFFFFF" w:themeColor="background1"/>
                <w:sz w:val="18"/>
                <w:szCs w:val="18"/>
                <w:lang w:val="en-US"/>
              </w:rPr>
              <w:t>D</w:t>
            </w:r>
            <w:r>
              <w:rPr>
                <w:color w:val="FFFFFF" w:themeColor="background1"/>
                <w:sz w:val="18"/>
                <w:szCs w:val="18"/>
              </w:rPr>
              <w:t>ATE</w:t>
            </w:r>
          </w:p>
        </w:tc>
        <w:tc>
          <w:tcPr>
            <w:tcW w:w="1133" w:type="dxa"/>
            <w:shd w:val="clear" w:color="auto" w:fill="1B1D3D" w:themeFill="text2" w:themeFillShade="BF"/>
          </w:tcPr>
          <w:p w14:paraId="2FA7C22B" w14:textId="4A4E7580" w:rsidR="0069492B" w:rsidRPr="00070643" w:rsidRDefault="0069492B" w:rsidP="003A701D">
            <w:pPr>
              <w:pStyle w:val="NoSpacing"/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b/>
                <w:color w:val="FFFFFF" w:themeColor="background1"/>
                <w:sz w:val="18"/>
                <w:szCs w:val="18"/>
                <w:lang w:val="en-US"/>
              </w:rPr>
              <w:t>T</w:t>
            </w:r>
            <w:r>
              <w:rPr>
                <w:color w:val="FFFFFF" w:themeColor="background1"/>
                <w:sz w:val="18"/>
                <w:szCs w:val="18"/>
              </w:rPr>
              <w:t>IME</w:t>
            </w:r>
          </w:p>
        </w:tc>
        <w:tc>
          <w:tcPr>
            <w:tcW w:w="1562" w:type="dxa"/>
            <w:shd w:val="clear" w:color="auto" w:fill="1B1D3D" w:themeFill="text2" w:themeFillShade="BF"/>
          </w:tcPr>
          <w:p w14:paraId="500BFEDC" w14:textId="4BAE0875" w:rsidR="0069492B" w:rsidRPr="00070643" w:rsidRDefault="00E937E0" w:rsidP="003A701D">
            <w:pPr>
              <w:pStyle w:val="NoSpacing"/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b/>
                <w:color w:val="FFFFFF" w:themeColor="background1"/>
                <w:sz w:val="18"/>
                <w:szCs w:val="18"/>
                <w:lang w:val="en-US"/>
              </w:rPr>
              <w:t>PERSON INJURED</w:t>
            </w:r>
            <w:r w:rsidR="0069492B">
              <w:rPr>
                <w:b/>
                <w:color w:val="FFFFFF" w:themeColor="background1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68" w:type="dxa"/>
            <w:shd w:val="clear" w:color="auto" w:fill="1B1D3D" w:themeFill="text2" w:themeFillShade="BF"/>
          </w:tcPr>
          <w:p w14:paraId="773D19C8" w14:textId="58106C5E" w:rsidR="0069492B" w:rsidRPr="00070643" w:rsidRDefault="00E937E0" w:rsidP="003A701D">
            <w:pPr>
              <w:pStyle w:val="NoSpacing"/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b/>
                <w:color w:val="FFFFFF" w:themeColor="background1"/>
                <w:sz w:val="18"/>
                <w:szCs w:val="18"/>
                <w:lang w:val="en-US"/>
              </w:rPr>
              <w:t>INCIDENT</w:t>
            </w:r>
            <w:r w:rsidR="0069492B">
              <w:rPr>
                <w:b/>
                <w:color w:val="FFFFFF" w:themeColor="background1"/>
                <w:sz w:val="18"/>
                <w:szCs w:val="18"/>
                <w:lang w:val="en-US"/>
              </w:rPr>
              <w:t xml:space="preserve"> TYPE</w:t>
            </w:r>
          </w:p>
        </w:tc>
        <w:tc>
          <w:tcPr>
            <w:tcW w:w="2548" w:type="dxa"/>
            <w:shd w:val="clear" w:color="auto" w:fill="1B1D3D" w:themeFill="text2" w:themeFillShade="BF"/>
          </w:tcPr>
          <w:p w14:paraId="7E130204" w14:textId="66EA0740" w:rsidR="0069492B" w:rsidRPr="00070643" w:rsidRDefault="0069492B" w:rsidP="003A701D">
            <w:pPr>
              <w:pStyle w:val="NoSpacing"/>
              <w:jc w:val="center"/>
              <w:rPr>
                <w:b/>
                <w:color w:val="FFFFFF" w:themeColor="background1"/>
                <w:sz w:val="18"/>
                <w:szCs w:val="18"/>
                <w:lang w:val="en-US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RESPONSE ACTION</w:t>
            </w:r>
          </w:p>
        </w:tc>
        <w:tc>
          <w:tcPr>
            <w:tcW w:w="1558" w:type="dxa"/>
            <w:shd w:val="clear" w:color="auto" w:fill="1B1D3D" w:themeFill="text2" w:themeFillShade="BF"/>
          </w:tcPr>
          <w:p w14:paraId="390E3990" w14:textId="7E69F305" w:rsidR="0069492B" w:rsidRPr="00070643" w:rsidRDefault="0069492B" w:rsidP="003A701D">
            <w:pPr>
              <w:pStyle w:val="NoSpacing"/>
              <w:jc w:val="center"/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b/>
                <w:color w:val="FFFFFF" w:themeColor="background1"/>
                <w:sz w:val="18"/>
                <w:szCs w:val="18"/>
              </w:rPr>
              <w:t>ACTIONED BY</w:t>
            </w:r>
          </w:p>
        </w:tc>
        <w:tc>
          <w:tcPr>
            <w:tcW w:w="1422" w:type="dxa"/>
            <w:shd w:val="clear" w:color="auto" w:fill="1B1D3D" w:themeFill="text2" w:themeFillShade="BF"/>
          </w:tcPr>
          <w:p w14:paraId="0C939EA2" w14:textId="440824FA" w:rsidR="0069492B" w:rsidRPr="00070643" w:rsidRDefault="0069492B" w:rsidP="003A701D">
            <w:pPr>
              <w:pStyle w:val="NoSpacing"/>
              <w:jc w:val="center"/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b/>
                <w:color w:val="FFFFFF" w:themeColor="background1"/>
                <w:sz w:val="18"/>
                <w:szCs w:val="18"/>
              </w:rPr>
              <w:t>STATUS</w:t>
            </w:r>
          </w:p>
        </w:tc>
        <w:tc>
          <w:tcPr>
            <w:tcW w:w="2125" w:type="dxa"/>
            <w:shd w:val="clear" w:color="auto" w:fill="1B1D3D" w:themeFill="text2" w:themeFillShade="BF"/>
          </w:tcPr>
          <w:p w14:paraId="1C9FC332" w14:textId="0E9009B3" w:rsidR="0069492B" w:rsidRPr="00070643" w:rsidRDefault="00E937E0" w:rsidP="003A701D">
            <w:pPr>
              <w:pStyle w:val="NoSpacing"/>
              <w:jc w:val="center"/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b/>
                <w:color w:val="FFFFFF" w:themeColor="background1"/>
                <w:sz w:val="18"/>
                <w:szCs w:val="18"/>
              </w:rPr>
              <w:t xml:space="preserve">OUTCOME </w:t>
            </w:r>
          </w:p>
        </w:tc>
        <w:tc>
          <w:tcPr>
            <w:tcW w:w="2266" w:type="dxa"/>
            <w:shd w:val="clear" w:color="auto" w:fill="1B1D3D" w:themeFill="text2" w:themeFillShade="BF"/>
          </w:tcPr>
          <w:p w14:paraId="74EC941E" w14:textId="63839A8E" w:rsidR="0069492B" w:rsidRDefault="0069492B" w:rsidP="003A701D">
            <w:pPr>
              <w:pStyle w:val="NoSpacing"/>
              <w:jc w:val="center"/>
              <w:rPr>
                <w:rFonts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="Arial"/>
                <w:b/>
                <w:color w:val="FFFFFF" w:themeColor="background1"/>
                <w:sz w:val="18"/>
                <w:szCs w:val="18"/>
              </w:rPr>
              <w:t>INSERT LINK TO RELEVENT DOCUMENTS</w:t>
            </w:r>
          </w:p>
        </w:tc>
      </w:tr>
      <w:tr w:rsidR="003A701D" w:rsidRPr="009C7E34" w14:paraId="7E02B4CD" w14:textId="32FB49C5" w:rsidTr="003A70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986" w:type="dxa"/>
          </w:tcPr>
          <w:p w14:paraId="77B75FD3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3" w:type="dxa"/>
          </w:tcPr>
          <w:p w14:paraId="50E42A9F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62" w:type="dxa"/>
          </w:tcPr>
          <w:p w14:paraId="35853608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68" w:type="dxa"/>
          </w:tcPr>
          <w:p w14:paraId="5276A49A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548" w:type="dxa"/>
          </w:tcPr>
          <w:p w14:paraId="2C957DAA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8" w:type="dxa"/>
          </w:tcPr>
          <w:p w14:paraId="6370C023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22" w:type="dxa"/>
          </w:tcPr>
          <w:p w14:paraId="3028FF99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25" w:type="dxa"/>
          </w:tcPr>
          <w:p w14:paraId="5DD722D4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6" w:type="dxa"/>
          </w:tcPr>
          <w:p w14:paraId="6D49E29B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3A701D" w:rsidRPr="009C7E34" w14:paraId="684B22C4" w14:textId="46873E8F" w:rsidTr="003A7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tcW w:w="986" w:type="dxa"/>
          </w:tcPr>
          <w:p w14:paraId="48DF18B4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133" w:type="dxa"/>
          </w:tcPr>
          <w:p w14:paraId="31C39186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62" w:type="dxa"/>
          </w:tcPr>
          <w:p w14:paraId="7D472C03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68" w:type="dxa"/>
          </w:tcPr>
          <w:p w14:paraId="2E705CC9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548" w:type="dxa"/>
          </w:tcPr>
          <w:p w14:paraId="27A461DD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58" w:type="dxa"/>
          </w:tcPr>
          <w:p w14:paraId="3174924B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422" w:type="dxa"/>
          </w:tcPr>
          <w:p w14:paraId="18D5088B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125" w:type="dxa"/>
          </w:tcPr>
          <w:p w14:paraId="7E30494F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266" w:type="dxa"/>
          </w:tcPr>
          <w:p w14:paraId="4D77BD4E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  <w:tr w:rsidR="003A701D" w:rsidRPr="009C7E34" w14:paraId="7ACC3B12" w14:textId="05A62C83" w:rsidTr="003A70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986" w:type="dxa"/>
          </w:tcPr>
          <w:p w14:paraId="25819DFC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3" w:type="dxa"/>
          </w:tcPr>
          <w:p w14:paraId="78968BC9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62" w:type="dxa"/>
          </w:tcPr>
          <w:p w14:paraId="642C707E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68" w:type="dxa"/>
          </w:tcPr>
          <w:p w14:paraId="17E47B6D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548" w:type="dxa"/>
          </w:tcPr>
          <w:p w14:paraId="335FBC6C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8" w:type="dxa"/>
          </w:tcPr>
          <w:p w14:paraId="57B0A47E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22" w:type="dxa"/>
          </w:tcPr>
          <w:p w14:paraId="300284B5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25" w:type="dxa"/>
          </w:tcPr>
          <w:p w14:paraId="510A1E38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6" w:type="dxa"/>
          </w:tcPr>
          <w:p w14:paraId="53064287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3A701D" w:rsidRPr="009C7E34" w14:paraId="203943B4" w14:textId="323323F0" w:rsidTr="003A7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tcW w:w="986" w:type="dxa"/>
          </w:tcPr>
          <w:p w14:paraId="08031874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133" w:type="dxa"/>
          </w:tcPr>
          <w:p w14:paraId="79CDD7CE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62" w:type="dxa"/>
          </w:tcPr>
          <w:p w14:paraId="7D82E535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68" w:type="dxa"/>
          </w:tcPr>
          <w:p w14:paraId="21A00B01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548" w:type="dxa"/>
          </w:tcPr>
          <w:p w14:paraId="13D2FCCF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58" w:type="dxa"/>
          </w:tcPr>
          <w:p w14:paraId="4B12419F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422" w:type="dxa"/>
          </w:tcPr>
          <w:p w14:paraId="6D49BD36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125" w:type="dxa"/>
          </w:tcPr>
          <w:p w14:paraId="16477788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266" w:type="dxa"/>
          </w:tcPr>
          <w:p w14:paraId="6EF6816E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  <w:tr w:rsidR="003A701D" w:rsidRPr="009C7E34" w14:paraId="69D4BACC" w14:textId="01D0519A" w:rsidTr="003A70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986" w:type="dxa"/>
          </w:tcPr>
          <w:p w14:paraId="4FE71433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3" w:type="dxa"/>
          </w:tcPr>
          <w:p w14:paraId="6EFED120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62" w:type="dxa"/>
          </w:tcPr>
          <w:p w14:paraId="47AC0B37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68" w:type="dxa"/>
          </w:tcPr>
          <w:p w14:paraId="2E370F41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548" w:type="dxa"/>
          </w:tcPr>
          <w:p w14:paraId="1150F507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8" w:type="dxa"/>
          </w:tcPr>
          <w:p w14:paraId="5137E17B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22" w:type="dxa"/>
          </w:tcPr>
          <w:p w14:paraId="558B8B96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25" w:type="dxa"/>
          </w:tcPr>
          <w:p w14:paraId="695EC00E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6" w:type="dxa"/>
          </w:tcPr>
          <w:p w14:paraId="2FD71F25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3A701D" w:rsidRPr="009C7E34" w14:paraId="295F7D33" w14:textId="6AD289A3" w:rsidTr="003A7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tcW w:w="986" w:type="dxa"/>
          </w:tcPr>
          <w:p w14:paraId="210F1939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133" w:type="dxa"/>
          </w:tcPr>
          <w:p w14:paraId="5B4775E0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62" w:type="dxa"/>
          </w:tcPr>
          <w:p w14:paraId="15A91328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68" w:type="dxa"/>
          </w:tcPr>
          <w:p w14:paraId="1250A167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548" w:type="dxa"/>
          </w:tcPr>
          <w:p w14:paraId="3A4CA4EA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58" w:type="dxa"/>
          </w:tcPr>
          <w:p w14:paraId="01E2580F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422" w:type="dxa"/>
          </w:tcPr>
          <w:p w14:paraId="1D39B729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125" w:type="dxa"/>
          </w:tcPr>
          <w:p w14:paraId="1AE4EF46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266" w:type="dxa"/>
          </w:tcPr>
          <w:p w14:paraId="29F70FBA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  <w:tr w:rsidR="003A701D" w:rsidRPr="009C7E34" w14:paraId="7111AFE5" w14:textId="0623206D" w:rsidTr="003A70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986" w:type="dxa"/>
          </w:tcPr>
          <w:p w14:paraId="4F52DF59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3" w:type="dxa"/>
          </w:tcPr>
          <w:p w14:paraId="394F40A9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62" w:type="dxa"/>
          </w:tcPr>
          <w:p w14:paraId="6121AABD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68" w:type="dxa"/>
          </w:tcPr>
          <w:p w14:paraId="639FFFF5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548" w:type="dxa"/>
          </w:tcPr>
          <w:p w14:paraId="0C2B380B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8" w:type="dxa"/>
          </w:tcPr>
          <w:p w14:paraId="652DD84A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22" w:type="dxa"/>
          </w:tcPr>
          <w:p w14:paraId="58B663E9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125" w:type="dxa"/>
          </w:tcPr>
          <w:p w14:paraId="5AFF3E23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6" w:type="dxa"/>
          </w:tcPr>
          <w:p w14:paraId="0C9F9E83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</w:rPr>
            </w:pPr>
          </w:p>
        </w:tc>
      </w:tr>
      <w:tr w:rsidR="003A701D" w:rsidRPr="009C7E34" w14:paraId="53C526ED" w14:textId="6290C1CF" w:rsidTr="003A70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tcW w:w="986" w:type="dxa"/>
          </w:tcPr>
          <w:p w14:paraId="4E95E358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133" w:type="dxa"/>
          </w:tcPr>
          <w:p w14:paraId="673F8A3F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62" w:type="dxa"/>
          </w:tcPr>
          <w:p w14:paraId="34E2A0A0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68" w:type="dxa"/>
          </w:tcPr>
          <w:p w14:paraId="7538F130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548" w:type="dxa"/>
          </w:tcPr>
          <w:p w14:paraId="2489C130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58" w:type="dxa"/>
          </w:tcPr>
          <w:p w14:paraId="720B31B6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422" w:type="dxa"/>
          </w:tcPr>
          <w:p w14:paraId="3E3571B6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125" w:type="dxa"/>
          </w:tcPr>
          <w:p w14:paraId="4607F888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266" w:type="dxa"/>
          </w:tcPr>
          <w:p w14:paraId="66680135" w14:textId="77777777" w:rsidR="0069492B" w:rsidRPr="009C7E34" w:rsidRDefault="0069492B" w:rsidP="003A701D">
            <w:pPr>
              <w:spacing w:line="276" w:lineRule="auto"/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</w:tbl>
    <w:p w14:paraId="4D733FCB" w14:textId="77777777" w:rsidR="00070643" w:rsidRDefault="00070643" w:rsidP="00070643">
      <w:pPr>
        <w:jc w:val="left"/>
      </w:pPr>
    </w:p>
    <w:p w14:paraId="59632596" w14:textId="77777777" w:rsidR="00070643" w:rsidRDefault="00070643" w:rsidP="00070643">
      <w:pPr>
        <w:tabs>
          <w:tab w:val="left" w:pos="6731"/>
        </w:tabs>
        <w:jc w:val="left"/>
      </w:pPr>
      <w:r>
        <w:tab/>
      </w:r>
    </w:p>
    <w:p w14:paraId="4BA5D956" w14:textId="77777777" w:rsidR="00070643" w:rsidRDefault="00070643" w:rsidP="00070643">
      <w:pPr>
        <w:jc w:val="left"/>
      </w:pPr>
    </w:p>
    <w:p w14:paraId="348F9D06" w14:textId="77777777" w:rsidR="00070643" w:rsidRDefault="00070643" w:rsidP="00070643">
      <w:pPr>
        <w:jc w:val="left"/>
      </w:pPr>
    </w:p>
    <w:p w14:paraId="0487AE6C" w14:textId="77777777" w:rsidR="00070643" w:rsidRDefault="00070643" w:rsidP="00070643">
      <w:pPr>
        <w:jc w:val="left"/>
      </w:pPr>
    </w:p>
    <w:p w14:paraId="643B2466" w14:textId="77777777" w:rsidR="00070643" w:rsidRDefault="00070643" w:rsidP="00070643"/>
    <w:p w14:paraId="4BF03B9D" w14:textId="77777777" w:rsidR="00070643" w:rsidRDefault="00070643" w:rsidP="00070643"/>
    <w:p w14:paraId="5A2BD8B7" w14:textId="77777777" w:rsidR="00070643" w:rsidRDefault="00070643" w:rsidP="00070643"/>
    <w:p w14:paraId="5F25C6C9" w14:textId="77777777" w:rsidR="00070643" w:rsidRDefault="00070643" w:rsidP="00070643"/>
    <w:p w14:paraId="4747F2D9" w14:textId="77777777" w:rsidR="00070643" w:rsidRDefault="00070643" w:rsidP="00070643"/>
    <w:p w14:paraId="2E3C42E7" w14:textId="77777777" w:rsidR="00070643" w:rsidRDefault="00070643" w:rsidP="00070643"/>
    <w:p w14:paraId="58DF6A1D" w14:textId="77777777" w:rsidR="0046683E" w:rsidRPr="00070643" w:rsidRDefault="0046683E" w:rsidP="00070643"/>
    <w:sectPr w:rsidR="0046683E" w:rsidRPr="00070643" w:rsidSect="00C639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1080" w:right="1440" w:bottom="1080" w:left="1440" w:header="70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3C207" w14:textId="77777777" w:rsidR="00E23768" w:rsidRDefault="00E23768" w:rsidP="00886D2E">
      <w:pPr>
        <w:spacing w:before="0" w:after="0"/>
      </w:pPr>
      <w:r>
        <w:separator/>
      </w:r>
    </w:p>
  </w:endnote>
  <w:endnote w:type="continuationSeparator" w:id="0">
    <w:p w14:paraId="102C7D36" w14:textId="77777777" w:rsidR="00E23768" w:rsidRDefault="00E23768" w:rsidP="00886D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5D92B" w14:textId="77777777" w:rsidR="001A4292" w:rsidRDefault="001A42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68EF9859" w14:textId="77777777" w:rsidTr="00C0764B">
      <w:tc>
        <w:tcPr>
          <w:tcW w:w="3116" w:type="dxa"/>
        </w:tcPr>
        <w:p w14:paraId="11941818" w14:textId="77777777" w:rsidR="00792BB4" w:rsidRPr="00AC2A38" w:rsidRDefault="00CC16FD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CC16FD">
            <w:rPr>
              <w:color w:val="4A66AC" w:themeColor="accent1"/>
              <w:szCs w:val="18"/>
            </w:rPr>
            <w:t>Code Of Conduct</w:t>
          </w:r>
        </w:p>
      </w:tc>
      <w:tc>
        <w:tcPr>
          <w:tcW w:w="3117" w:type="dxa"/>
        </w:tcPr>
        <w:p w14:paraId="796D107B" w14:textId="4BCAA079" w:rsidR="00792BB4" w:rsidRPr="00AC2A38" w:rsidRDefault="00AD57E3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Greatlife Health</w:t>
          </w:r>
        </w:p>
      </w:tc>
      <w:tc>
        <w:tcPr>
          <w:tcW w:w="3117" w:type="dxa"/>
        </w:tcPr>
        <w:p w14:paraId="681E2EA0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070643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070643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0767D933" w14:textId="77777777" w:rsidTr="00C0764B">
      <w:tc>
        <w:tcPr>
          <w:tcW w:w="3116" w:type="dxa"/>
        </w:tcPr>
        <w:p w14:paraId="4AB48192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09DBA5D2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4A750C5B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360440B6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24D86176" wp14:editId="1C1FA21E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294F66C1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370AFB3B" w14:textId="77777777" w:rsidTr="00AC2A38">
      <w:tc>
        <w:tcPr>
          <w:tcW w:w="3116" w:type="dxa"/>
        </w:tcPr>
        <w:p w14:paraId="58C8B422" w14:textId="77777777" w:rsidR="00792BB4" w:rsidRPr="00AC2A38" w:rsidRDefault="00070643" w:rsidP="00070643">
          <w:pPr>
            <w:pStyle w:val="Footer"/>
            <w:spacing w:before="60" w:after="60"/>
            <w:jc w:val="left"/>
            <w:rPr>
              <w:color w:val="4A66AC" w:themeColor="accent1"/>
              <w:szCs w:val="18"/>
            </w:rPr>
          </w:pPr>
          <w:r w:rsidRPr="00070643">
            <w:rPr>
              <w:color w:val="4A66AC" w:themeColor="accent1"/>
              <w:szCs w:val="18"/>
            </w:rPr>
            <w:t>Delegations Of Authority Register</w:t>
          </w:r>
        </w:p>
      </w:tc>
      <w:tc>
        <w:tcPr>
          <w:tcW w:w="3117" w:type="dxa"/>
        </w:tcPr>
        <w:p w14:paraId="26B368C6" w14:textId="2C9DAF1B" w:rsidR="00792BB4" w:rsidRPr="00AC2A38" w:rsidRDefault="00C639C8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&lt;BUSINESS NAME&gt;</w:t>
          </w:r>
        </w:p>
      </w:tc>
      <w:tc>
        <w:tcPr>
          <w:tcW w:w="3117" w:type="dxa"/>
        </w:tcPr>
        <w:p w14:paraId="4BC74766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070643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070643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38ED6956" w14:textId="77777777" w:rsidTr="00AC2A38">
      <w:tc>
        <w:tcPr>
          <w:tcW w:w="3116" w:type="dxa"/>
        </w:tcPr>
        <w:p w14:paraId="3B54E4D8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42DC0736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0E0D8D2B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06EEE35C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49B1FDC" wp14:editId="4E21EEEC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3938560F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EF3A9" w14:textId="77777777" w:rsidR="00E23768" w:rsidRDefault="00E23768" w:rsidP="00886D2E">
      <w:pPr>
        <w:spacing w:before="0" w:after="0"/>
      </w:pPr>
      <w:r>
        <w:separator/>
      </w:r>
    </w:p>
  </w:footnote>
  <w:footnote w:type="continuationSeparator" w:id="0">
    <w:p w14:paraId="4EAD5E42" w14:textId="77777777" w:rsidR="00E23768" w:rsidRDefault="00E23768" w:rsidP="00886D2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3F078" w14:textId="77777777" w:rsidR="001A4292" w:rsidRDefault="001A42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</w:tblGrid>
    <w:tr w:rsidR="001A4292" w14:paraId="61587B65" w14:textId="77777777" w:rsidTr="004A3DD4">
      <w:tc>
        <w:tcPr>
          <w:tcW w:w="5949" w:type="dxa"/>
          <w:vAlign w:val="center"/>
        </w:tcPr>
        <w:p w14:paraId="4A4D01CD" w14:textId="77777777" w:rsidR="001A4292" w:rsidRDefault="001A4292" w:rsidP="00A6696D">
          <w:pPr>
            <w:pStyle w:val="Header"/>
            <w:rPr>
              <w:rStyle w:val="Strong"/>
              <w:sz w:val="28"/>
              <w:szCs w:val="28"/>
            </w:rPr>
          </w:pPr>
          <w:bookmarkStart w:id="0" w:name="_GoBack"/>
          <w:r w:rsidRPr="00CC16FD">
            <w:rPr>
              <w:rStyle w:val="Strong"/>
              <w:sz w:val="28"/>
              <w:szCs w:val="24"/>
            </w:rPr>
            <w:t>CODE OF CONDUCT</w:t>
          </w:r>
        </w:p>
      </w:tc>
    </w:tr>
    <w:bookmarkEnd w:id="0"/>
  </w:tbl>
  <w:p w14:paraId="1A82C755" w14:textId="77777777" w:rsidR="00792BB4" w:rsidRDefault="00792B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4052" w:type="dxa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1"/>
      <w:gridCol w:w="5111"/>
    </w:tblGrid>
    <w:tr w:rsidR="001A4292" w14:paraId="6FB5B58F" w14:textId="77777777" w:rsidTr="00C639C8">
      <w:trPr>
        <w:trHeight w:val="281"/>
      </w:trPr>
      <w:tc>
        <w:tcPr>
          <w:tcW w:w="8941" w:type="dxa"/>
          <w:vAlign w:val="center"/>
        </w:tcPr>
        <w:p w14:paraId="376B68E7" w14:textId="71CA877D" w:rsidR="00B00533" w:rsidRDefault="00C639C8" w:rsidP="00C639C8">
          <w:pPr>
            <w:pStyle w:val="Header"/>
            <w:jc w:val="center"/>
            <w:rPr>
              <w:rStyle w:val="Strong"/>
              <w:sz w:val="28"/>
              <w:szCs w:val="28"/>
            </w:rPr>
          </w:pPr>
          <w:r>
            <w:rPr>
              <w:rStyle w:val="Strong"/>
              <w:sz w:val="28"/>
              <w:szCs w:val="24"/>
            </w:rPr>
            <w:t xml:space="preserve">                         </w:t>
          </w:r>
          <w:r w:rsidR="00E937E0">
            <w:rPr>
              <w:rStyle w:val="Strong"/>
              <w:sz w:val="28"/>
              <w:szCs w:val="24"/>
            </w:rPr>
            <w:t>INCIDENT</w:t>
          </w:r>
          <w:r w:rsidR="00070643" w:rsidRPr="00070643">
            <w:rPr>
              <w:rStyle w:val="Strong"/>
              <w:sz w:val="28"/>
              <w:szCs w:val="24"/>
            </w:rPr>
            <w:t xml:space="preserve"> REGISTER</w:t>
          </w:r>
        </w:p>
      </w:tc>
      <w:tc>
        <w:tcPr>
          <w:tcW w:w="5111" w:type="dxa"/>
        </w:tcPr>
        <w:p w14:paraId="2EA449F3" w14:textId="45B372C3" w:rsidR="00B00533" w:rsidRPr="00C639C8" w:rsidRDefault="002851B4" w:rsidP="002851B4">
          <w:pPr>
            <w:pStyle w:val="Header"/>
            <w:jc w:val="center"/>
            <w:rPr>
              <w:rStyle w:val="Strong"/>
              <w:szCs w:val="20"/>
            </w:rPr>
          </w:pPr>
          <w:r>
            <w:rPr>
              <w:rStyle w:val="Strong"/>
              <w:szCs w:val="20"/>
            </w:rPr>
            <w:t xml:space="preserve">                                     </w:t>
          </w:r>
        </w:p>
      </w:tc>
    </w:tr>
  </w:tbl>
  <w:p w14:paraId="29031753" w14:textId="104680E1" w:rsidR="00792BB4" w:rsidRDefault="001A4292">
    <w:pPr>
      <w:pStyle w:val="Header"/>
    </w:pPr>
    <w:r>
      <w:rPr>
        <w:b/>
        <w:bCs/>
        <w:noProof/>
        <w:szCs w:val="20"/>
      </w:rPr>
      <w:drawing>
        <wp:anchor distT="0" distB="0" distL="114300" distR="114300" simplePos="0" relativeHeight="251676672" behindDoc="1" locked="0" layoutInCell="1" allowOverlap="1" wp14:anchorId="2EA51EA9" wp14:editId="2880C8A2">
          <wp:simplePos x="0" y="0"/>
          <wp:positionH relativeFrom="margin">
            <wp:align>right</wp:align>
          </wp:positionH>
          <wp:positionV relativeFrom="paragraph">
            <wp:posOffset>-570230</wp:posOffset>
          </wp:positionV>
          <wp:extent cx="586740" cy="586740"/>
          <wp:effectExtent l="0" t="0" r="3810" b="3810"/>
          <wp:wrapTight wrapText="bothSides">
            <wp:wrapPolygon edited="0">
              <wp:start x="5610" y="0"/>
              <wp:lineTo x="2104" y="2805"/>
              <wp:lineTo x="701" y="5610"/>
              <wp:lineTo x="701" y="16831"/>
              <wp:lineTo x="2805" y="21039"/>
              <wp:lineTo x="5610" y="21039"/>
              <wp:lineTo x="15429" y="21039"/>
              <wp:lineTo x="17532" y="21039"/>
              <wp:lineTo x="20338" y="14727"/>
              <wp:lineTo x="21039" y="6312"/>
              <wp:lineTo x="18935" y="1403"/>
              <wp:lineTo x="15429" y="0"/>
              <wp:lineTo x="5610" y="0"/>
            </wp:wrapPolygon>
          </wp:wrapTight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PA-Fevicon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740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1205B"/>
    <w:multiLevelType w:val="hybridMultilevel"/>
    <w:tmpl w:val="0A745630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0F86F75"/>
    <w:multiLevelType w:val="hybridMultilevel"/>
    <w:tmpl w:val="642A134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147E1"/>
    <w:multiLevelType w:val="hybridMultilevel"/>
    <w:tmpl w:val="8ED4F89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B12B7"/>
    <w:multiLevelType w:val="hybridMultilevel"/>
    <w:tmpl w:val="3EC22738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4B37256"/>
    <w:multiLevelType w:val="hybridMultilevel"/>
    <w:tmpl w:val="53CC207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02626"/>
    <w:multiLevelType w:val="hybridMultilevel"/>
    <w:tmpl w:val="96B4237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6442B"/>
    <w:multiLevelType w:val="hybridMultilevel"/>
    <w:tmpl w:val="D7B61E2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043C63"/>
    <w:multiLevelType w:val="hybridMultilevel"/>
    <w:tmpl w:val="D3DE79B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93D3A"/>
    <w:multiLevelType w:val="hybridMultilevel"/>
    <w:tmpl w:val="3960713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E757F"/>
    <w:multiLevelType w:val="hybridMultilevel"/>
    <w:tmpl w:val="073AA1A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7D19EF"/>
    <w:multiLevelType w:val="hybridMultilevel"/>
    <w:tmpl w:val="A596E06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E154ED"/>
    <w:multiLevelType w:val="hybridMultilevel"/>
    <w:tmpl w:val="7E644EF4"/>
    <w:lvl w:ilvl="0" w:tplc="61683C4A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A80F0E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3E6286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3ADEBA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38C12C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446C32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B0E074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28450A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C230F6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8774F7"/>
    <w:multiLevelType w:val="hybridMultilevel"/>
    <w:tmpl w:val="0E4CDA1C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8056312"/>
    <w:multiLevelType w:val="hybridMultilevel"/>
    <w:tmpl w:val="CCA4334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E33AF4"/>
    <w:multiLevelType w:val="hybridMultilevel"/>
    <w:tmpl w:val="562076F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52481C"/>
    <w:multiLevelType w:val="hybridMultilevel"/>
    <w:tmpl w:val="BC20CCB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31973"/>
    <w:multiLevelType w:val="multilevel"/>
    <w:tmpl w:val="6FF319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E86208"/>
    <w:multiLevelType w:val="hybridMultilevel"/>
    <w:tmpl w:val="27462542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4"/>
  </w:num>
  <w:num w:numId="5">
    <w:abstractNumId w:val="6"/>
  </w:num>
  <w:num w:numId="6">
    <w:abstractNumId w:val="12"/>
  </w:num>
  <w:num w:numId="7">
    <w:abstractNumId w:val="14"/>
  </w:num>
  <w:num w:numId="8">
    <w:abstractNumId w:val="8"/>
  </w:num>
  <w:num w:numId="9">
    <w:abstractNumId w:val="2"/>
  </w:num>
  <w:num w:numId="10">
    <w:abstractNumId w:val="5"/>
  </w:num>
  <w:num w:numId="11">
    <w:abstractNumId w:val="10"/>
  </w:num>
  <w:num w:numId="12">
    <w:abstractNumId w:val="9"/>
  </w:num>
  <w:num w:numId="13">
    <w:abstractNumId w:val="17"/>
  </w:num>
  <w:num w:numId="14">
    <w:abstractNumId w:val="3"/>
  </w:num>
  <w:num w:numId="15">
    <w:abstractNumId w:val="1"/>
  </w:num>
  <w:num w:numId="16">
    <w:abstractNumId w:val="0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7"/>
    <w:rsid w:val="0000125B"/>
    <w:rsid w:val="00070643"/>
    <w:rsid w:val="000D3844"/>
    <w:rsid w:val="000E6B97"/>
    <w:rsid w:val="001579C2"/>
    <w:rsid w:val="001619DA"/>
    <w:rsid w:val="001A4292"/>
    <w:rsid w:val="001F0A0A"/>
    <w:rsid w:val="00276A67"/>
    <w:rsid w:val="002851B4"/>
    <w:rsid w:val="002E725C"/>
    <w:rsid w:val="003A701D"/>
    <w:rsid w:val="003F68E3"/>
    <w:rsid w:val="003F7044"/>
    <w:rsid w:val="0046683E"/>
    <w:rsid w:val="004A3DD4"/>
    <w:rsid w:val="004D5EE8"/>
    <w:rsid w:val="005738AE"/>
    <w:rsid w:val="0058123A"/>
    <w:rsid w:val="00593301"/>
    <w:rsid w:val="005B1CE2"/>
    <w:rsid w:val="005D01D6"/>
    <w:rsid w:val="005F2474"/>
    <w:rsid w:val="006155FB"/>
    <w:rsid w:val="00630E1F"/>
    <w:rsid w:val="0069492B"/>
    <w:rsid w:val="00710D31"/>
    <w:rsid w:val="00792BB4"/>
    <w:rsid w:val="00810A7B"/>
    <w:rsid w:val="008256CB"/>
    <w:rsid w:val="008443A5"/>
    <w:rsid w:val="0088435B"/>
    <w:rsid w:val="00886D2E"/>
    <w:rsid w:val="00903E23"/>
    <w:rsid w:val="009500A7"/>
    <w:rsid w:val="009B642A"/>
    <w:rsid w:val="00A6696D"/>
    <w:rsid w:val="00A71B35"/>
    <w:rsid w:val="00AC2A38"/>
    <w:rsid w:val="00AD4BE2"/>
    <w:rsid w:val="00AD57E3"/>
    <w:rsid w:val="00B00533"/>
    <w:rsid w:val="00B56EB3"/>
    <w:rsid w:val="00B94B3E"/>
    <w:rsid w:val="00BE2E62"/>
    <w:rsid w:val="00C639C8"/>
    <w:rsid w:val="00C87D23"/>
    <w:rsid w:val="00C9648E"/>
    <w:rsid w:val="00CB5C13"/>
    <w:rsid w:val="00CC16FD"/>
    <w:rsid w:val="00CC3D92"/>
    <w:rsid w:val="00D30BF7"/>
    <w:rsid w:val="00D50D5C"/>
    <w:rsid w:val="00D66869"/>
    <w:rsid w:val="00D8159A"/>
    <w:rsid w:val="00E23768"/>
    <w:rsid w:val="00E343A9"/>
    <w:rsid w:val="00E35AE0"/>
    <w:rsid w:val="00E67E6D"/>
    <w:rsid w:val="00E937E0"/>
    <w:rsid w:val="00F5733E"/>
    <w:rsid w:val="00F7177E"/>
    <w:rsid w:val="00F75E69"/>
    <w:rsid w:val="00F777FF"/>
    <w:rsid w:val="00FA04D8"/>
    <w:rsid w:val="00FB3FC1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80EE32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0643"/>
    <w:pPr>
      <w:spacing w:before="120" w:after="120" w:line="240" w:lineRule="auto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before="0" w:after="480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Cs w:val="24"/>
      <w:u w:val="single"/>
    </w:rPr>
  </w:style>
  <w:style w:type="paragraph" w:styleId="Heading7">
    <w:name w:val="heading 7"/>
    <w:basedOn w:val="Normal"/>
    <w:next w:val="Normal"/>
    <w:link w:val="Heading7Char"/>
    <w:unhideWhenUsed/>
    <w:qFormat/>
    <w:rsid w:val="0058123A"/>
    <w:pPr>
      <w:spacing w:before="300" w:after="0"/>
      <w:jc w:val="left"/>
      <w:outlineLvl w:val="6"/>
    </w:pPr>
    <w:rPr>
      <w:rFonts w:ascii="Times New Roman" w:eastAsia="SimSun" w:hAnsi="Times New Roman" w:cs="Times New Roman"/>
      <w:caps/>
      <w:color w:val="374C80" w:themeColor="accent1" w:themeShade="BF"/>
      <w:spacing w:val="10"/>
      <w:sz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/>
    </w:pPr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3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AU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CC16FD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58123A"/>
    <w:rPr>
      <w:rFonts w:ascii="Times New Roman" w:eastAsia="SimSun" w:hAnsi="Times New Roman" w:cs="Times New Roman"/>
      <w:caps/>
      <w:color w:val="374C80" w:themeColor="accent1" w:themeShade="BF"/>
      <w:spacing w:val="10"/>
      <w:lang w:val="en-AU"/>
    </w:rPr>
  </w:style>
  <w:style w:type="paragraph" w:styleId="NoSpacing">
    <w:name w:val="No Spacing"/>
    <w:basedOn w:val="Normal"/>
    <w:link w:val="NoSpacingChar"/>
    <w:uiPriority w:val="1"/>
    <w:qFormat/>
    <w:rsid w:val="00070643"/>
    <w:pPr>
      <w:spacing w:before="0" w:after="0"/>
      <w:jc w:val="left"/>
    </w:pPr>
    <w:rPr>
      <w:rFonts w:eastAsiaTheme="minorEastAsia"/>
      <w:szCs w:val="20"/>
      <w:lang w:val="en-AU"/>
    </w:rPr>
  </w:style>
  <w:style w:type="character" w:customStyle="1" w:styleId="NoSpacingChar">
    <w:name w:val="No Spacing Char"/>
    <w:basedOn w:val="DefaultParagraphFont"/>
    <w:link w:val="NoSpacing"/>
    <w:uiPriority w:val="1"/>
    <w:rsid w:val="00070643"/>
    <w:rPr>
      <w:rFonts w:eastAsiaTheme="minorEastAsia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72F59-D6A7-4DA2-8B0E-AFF77A568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order-1.dotx</Template>
  <TotalTime>1</TotalTime>
  <Pages>2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Onica</dc:creator>
  <cp:lastModifiedBy>Rohit Soni</cp:lastModifiedBy>
  <cp:revision>2</cp:revision>
  <cp:lastPrinted>2021-05-26T11:30:00Z</cp:lastPrinted>
  <dcterms:created xsi:type="dcterms:W3CDTF">2022-06-01T08:54:00Z</dcterms:created>
  <dcterms:modified xsi:type="dcterms:W3CDTF">2022-06-01T08:54:00Z</dcterms:modified>
</cp:coreProperties>
</file>