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Fazmantable"/>
        <w:tblpPr w:leftFromText="180" w:rightFromText="180" w:horzAnchor="margin" w:tblpX="-1145" w:tblpY="330"/>
        <w:tblW w:w="15168" w:type="dxa"/>
        <w:tblLook w:val="0000" w:firstRow="0" w:lastRow="0" w:firstColumn="0" w:lastColumn="0" w:noHBand="0" w:noVBand="0"/>
      </w:tblPr>
      <w:tblGrid>
        <w:gridCol w:w="986"/>
        <w:gridCol w:w="1133"/>
        <w:gridCol w:w="1562"/>
        <w:gridCol w:w="1568"/>
        <w:gridCol w:w="2548"/>
        <w:gridCol w:w="1558"/>
        <w:gridCol w:w="1422"/>
        <w:gridCol w:w="2125"/>
        <w:gridCol w:w="2266"/>
      </w:tblGrid>
      <w:tr w:rsidR="003A701D" w:rsidRPr="009C7E34" w14:paraId="3A41571A" w14:textId="6AA5C7BD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86" w:type="dxa"/>
            <w:shd w:val="clear" w:color="auto" w:fill="1B1D3D" w:themeFill="text2" w:themeFillShade="BF"/>
          </w:tcPr>
          <w:p w14:paraId="33A081FE" w14:textId="3C9C1D25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D</w:t>
            </w:r>
            <w:r>
              <w:rPr>
                <w:color w:val="FFFFFF" w:themeColor="background1"/>
                <w:sz w:val="18"/>
                <w:szCs w:val="18"/>
              </w:rPr>
              <w:t>ATE</w:t>
            </w:r>
          </w:p>
        </w:tc>
        <w:tc>
          <w:tcPr>
            <w:tcW w:w="1133" w:type="dxa"/>
            <w:shd w:val="clear" w:color="auto" w:fill="1B1D3D" w:themeFill="text2" w:themeFillShade="BF"/>
          </w:tcPr>
          <w:p w14:paraId="2FA7C22B" w14:textId="4A4E7580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T</w:t>
            </w:r>
            <w:r>
              <w:rPr>
                <w:color w:val="FFFFFF" w:themeColor="background1"/>
                <w:sz w:val="18"/>
                <w:szCs w:val="18"/>
              </w:rPr>
              <w:t>IME</w:t>
            </w:r>
          </w:p>
        </w:tc>
        <w:tc>
          <w:tcPr>
            <w:tcW w:w="1562" w:type="dxa"/>
            <w:shd w:val="clear" w:color="auto" w:fill="1B1D3D" w:themeFill="text2" w:themeFillShade="BF"/>
          </w:tcPr>
          <w:p w14:paraId="500BFEDC" w14:textId="542FC156" w:rsidR="0069492B" w:rsidRPr="00070643" w:rsidRDefault="003A701D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RECIEVER OF</w:t>
            </w:r>
            <w:r w:rsidR="0069492B">
              <w:rPr>
                <w:b/>
                <w:color w:val="FFFFFF" w:themeColor="background1"/>
                <w:sz w:val="18"/>
                <w:szCs w:val="18"/>
                <w:lang w:val="en-US"/>
              </w:rPr>
              <w:t xml:space="preserve"> COMPLAINT </w:t>
            </w:r>
          </w:p>
        </w:tc>
        <w:tc>
          <w:tcPr>
            <w:tcW w:w="1568" w:type="dxa"/>
            <w:shd w:val="clear" w:color="auto" w:fill="1B1D3D" w:themeFill="text2" w:themeFillShade="BF"/>
          </w:tcPr>
          <w:p w14:paraId="773D19C8" w14:textId="6DA1EBEC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COMPLAINT TYPE</w:t>
            </w:r>
          </w:p>
        </w:tc>
        <w:tc>
          <w:tcPr>
            <w:tcW w:w="2548" w:type="dxa"/>
            <w:shd w:val="clear" w:color="auto" w:fill="1B1D3D" w:themeFill="text2" w:themeFillShade="BF"/>
          </w:tcPr>
          <w:p w14:paraId="7E130204" w14:textId="66EA0740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RESPONSE ACTION</w:t>
            </w:r>
          </w:p>
        </w:tc>
        <w:tc>
          <w:tcPr>
            <w:tcW w:w="1558" w:type="dxa"/>
            <w:shd w:val="clear" w:color="auto" w:fill="1B1D3D" w:themeFill="text2" w:themeFillShade="BF"/>
          </w:tcPr>
          <w:p w14:paraId="390E3990" w14:textId="7E69F305" w:rsidR="0069492B" w:rsidRPr="00070643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ACTIONED BY</w:t>
            </w:r>
          </w:p>
        </w:tc>
        <w:tc>
          <w:tcPr>
            <w:tcW w:w="1422" w:type="dxa"/>
            <w:shd w:val="clear" w:color="auto" w:fill="1B1D3D" w:themeFill="text2" w:themeFillShade="BF"/>
          </w:tcPr>
          <w:p w14:paraId="0C939EA2" w14:textId="440824FA" w:rsidR="0069492B" w:rsidRPr="00070643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STATUS</w:t>
            </w:r>
          </w:p>
        </w:tc>
        <w:tc>
          <w:tcPr>
            <w:tcW w:w="2125" w:type="dxa"/>
            <w:shd w:val="clear" w:color="auto" w:fill="1B1D3D" w:themeFill="text2" w:themeFillShade="BF"/>
          </w:tcPr>
          <w:p w14:paraId="1C9FC332" w14:textId="7AD47925" w:rsidR="0069492B" w:rsidRPr="00070643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COMPLAINANT SATISFACTION</w:t>
            </w:r>
          </w:p>
        </w:tc>
        <w:tc>
          <w:tcPr>
            <w:tcW w:w="2266" w:type="dxa"/>
            <w:shd w:val="clear" w:color="auto" w:fill="1B1D3D" w:themeFill="text2" w:themeFillShade="BF"/>
          </w:tcPr>
          <w:p w14:paraId="74EC941E" w14:textId="63839A8E" w:rsidR="0069492B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INSERT LINK TO RELEVENT DOCUMENTS</w:t>
            </w:r>
          </w:p>
        </w:tc>
      </w:tr>
      <w:tr w:rsidR="003A701D" w:rsidRPr="009C7E34" w14:paraId="7E02B4CD" w14:textId="32FB49C5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77B75FD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50E42A9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3585360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5276A49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2C957DA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6370C02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3028FF9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DD722D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6D49E29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684B22C4" w14:textId="46873E8F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8DF18B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31C3918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7D472C0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2E705CC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27A461D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3174924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18D5088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7E30494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4D77BD4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7ACC3B12" w14:textId="05A62C83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25819DFC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78968BC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642C707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17E47B6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335FBC6C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57B0A47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300284B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10A1E3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5306428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203943B4" w14:textId="323323F0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0803187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79CDD7C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7D82E53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21A00B01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13D2FCC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4B12419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6D49BD3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1647778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6EF6816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69D4BACC" w14:textId="01D0519A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FE7143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6EFED12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47AC0B3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2E370F41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1150F50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5137E17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558B8B9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695EC00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2FD71F2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295F7D33" w14:textId="6AD289A3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210F193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5B4775E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15A9132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1250A16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3A4CA4E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01E2580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1D39B72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1AE4EF4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29F70FB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7111AFE5" w14:textId="0623206D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F52DF5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394F40A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6121AAB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639FFFF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0C2B380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652DD84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58B663E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AFF3E2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0C9F9E8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53C526ED" w14:textId="6290C1CF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E95E35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673F8A3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34E2A0A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7538F13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2489C13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720B31B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3E3571B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4607F88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6668013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4D733FCB" w14:textId="77777777" w:rsidR="00070643" w:rsidRDefault="00070643" w:rsidP="00070643">
      <w:pPr>
        <w:jc w:val="left"/>
      </w:pPr>
    </w:p>
    <w:p w14:paraId="59632596" w14:textId="77777777" w:rsidR="00070643" w:rsidRDefault="00070643" w:rsidP="00070643">
      <w:pPr>
        <w:tabs>
          <w:tab w:val="left" w:pos="6731"/>
        </w:tabs>
        <w:jc w:val="left"/>
      </w:pPr>
      <w:r>
        <w:tab/>
      </w:r>
    </w:p>
    <w:p w14:paraId="4BA5D956" w14:textId="77777777" w:rsidR="00070643" w:rsidRDefault="00070643" w:rsidP="00070643">
      <w:pPr>
        <w:jc w:val="left"/>
      </w:pPr>
    </w:p>
    <w:p w14:paraId="348F9D06" w14:textId="77777777" w:rsidR="00070643" w:rsidRDefault="00070643" w:rsidP="00070643">
      <w:pPr>
        <w:jc w:val="left"/>
      </w:pPr>
    </w:p>
    <w:p w14:paraId="0487AE6C" w14:textId="77777777" w:rsidR="00070643" w:rsidRDefault="00070643" w:rsidP="00070643">
      <w:pPr>
        <w:jc w:val="left"/>
      </w:pPr>
    </w:p>
    <w:p w14:paraId="643B2466" w14:textId="77777777" w:rsidR="00070643" w:rsidRDefault="00070643" w:rsidP="00070643"/>
    <w:p w14:paraId="4BF03B9D" w14:textId="77777777" w:rsidR="00070643" w:rsidRDefault="00070643" w:rsidP="00070643"/>
    <w:p w14:paraId="5A2BD8B7" w14:textId="77777777" w:rsidR="00070643" w:rsidRDefault="00070643" w:rsidP="00070643"/>
    <w:p w14:paraId="5F25C6C9" w14:textId="77777777" w:rsidR="00070643" w:rsidRDefault="00070643" w:rsidP="00070643"/>
    <w:p w14:paraId="4747F2D9" w14:textId="77777777" w:rsidR="00070643" w:rsidRDefault="00070643" w:rsidP="00070643"/>
    <w:p w14:paraId="2E3C42E7" w14:textId="77777777" w:rsidR="00070643" w:rsidRDefault="00070643" w:rsidP="00070643"/>
    <w:p w14:paraId="58DF6A1D" w14:textId="77777777" w:rsidR="0046683E" w:rsidRPr="00070643" w:rsidRDefault="0046683E" w:rsidP="00070643"/>
    <w:sectPr w:rsidR="0046683E" w:rsidRPr="00070643" w:rsidSect="00C63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080" w:right="1440" w:bottom="1080" w:left="144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9F0A9" w14:textId="77777777" w:rsidR="00C42E0E" w:rsidRDefault="00C42E0E" w:rsidP="00886D2E">
      <w:pPr>
        <w:spacing w:before="0" w:after="0"/>
      </w:pPr>
      <w:r>
        <w:separator/>
      </w:r>
    </w:p>
  </w:endnote>
  <w:endnote w:type="continuationSeparator" w:id="0">
    <w:p w14:paraId="45F252FB" w14:textId="77777777" w:rsidR="00C42E0E" w:rsidRDefault="00C42E0E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78FB8" w14:textId="77777777" w:rsidR="0010775A" w:rsidRDefault="00107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8EF9859" w14:textId="77777777" w:rsidTr="00C0764B">
      <w:tc>
        <w:tcPr>
          <w:tcW w:w="3116" w:type="dxa"/>
        </w:tcPr>
        <w:p w14:paraId="11941818" w14:textId="77777777" w:rsidR="00792BB4" w:rsidRPr="00AC2A38" w:rsidRDefault="00CC16FD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CC16FD">
            <w:rPr>
              <w:color w:val="4A66AC" w:themeColor="accent1"/>
              <w:szCs w:val="18"/>
            </w:rPr>
            <w:t>Code Of Conduct</w:t>
          </w:r>
        </w:p>
      </w:tc>
      <w:tc>
        <w:tcPr>
          <w:tcW w:w="3117" w:type="dxa"/>
        </w:tcPr>
        <w:p w14:paraId="796D107B" w14:textId="4BCAA079" w:rsidR="00792BB4" w:rsidRPr="00AC2A38" w:rsidRDefault="00AD57E3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Greatlife Health</w:t>
          </w:r>
        </w:p>
      </w:tc>
      <w:tc>
        <w:tcPr>
          <w:tcW w:w="3117" w:type="dxa"/>
        </w:tcPr>
        <w:p w14:paraId="681E2EA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767D933" w14:textId="77777777" w:rsidTr="00C0764B">
      <w:tc>
        <w:tcPr>
          <w:tcW w:w="3116" w:type="dxa"/>
        </w:tcPr>
        <w:p w14:paraId="4AB4819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9DBA5D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A750C5B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60440B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4D86176" wp14:editId="1C1FA21E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94F66C1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70AFB3B" w14:textId="77777777" w:rsidTr="00AC2A38">
      <w:tc>
        <w:tcPr>
          <w:tcW w:w="3116" w:type="dxa"/>
        </w:tcPr>
        <w:p w14:paraId="58C8B422" w14:textId="77777777" w:rsidR="00792BB4" w:rsidRPr="00AC2A38" w:rsidRDefault="00070643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070643">
            <w:rPr>
              <w:color w:val="4A66AC" w:themeColor="accent1"/>
              <w:szCs w:val="18"/>
            </w:rPr>
            <w:t>Delegations Of Authority Register</w:t>
          </w:r>
        </w:p>
      </w:tc>
      <w:tc>
        <w:tcPr>
          <w:tcW w:w="3117" w:type="dxa"/>
        </w:tcPr>
        <w:p w14:paraId="26B368C6" w14:textId="2C9DAF1B" w:rsidR="00792BB4" w:rsidRPr="00AC2A38" w:rsidRDefault="00C639C8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&lt;BUSINESS NAME&gt;</w:t>
          </w:r>
        </w:p>
      </w:tc>
      <w:tc>
        <w:tcPr>
          <w:tcW w:w="3117" w:type="dxa"/>
        </w:tcPr>
        <w:p w14:paraId="4BC74766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8ED6956" w14:textId="77777777" w:rsidTr="00AC2A38">
      <w:tc>
        <w:tcPr>
          <w:tcW w:w="3116" w:type="dxa"/>
        </w:tcPr>
        <w:p w14:paraId="3B54E4D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2DC073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E0D8D2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6EEE35C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49B1FDC" wp14:editId="4E21EEEC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3938560F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9456A" w14:textId="77777777" w:rsidR="00C42E0E" w:rsidRDefault="00C42E0E" w:rsidP="00886D2E">
      <w:pPr>
        <w:spacing w:before="0" w:after="0"/>
      </w:pPr>
      <w:r>
        <w:separator/>
      </w:r>
    </w:p>
  </w:footnote>
  <w:footnote w:type="continuationSeparator" w:id="0">
    <w:p w14:paraId="6385E652" w14:textId="77777777" w:rsidR="00C42E0E" w:rsidRDefault="00C42E0E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366D0" w14:textId="77777777" w:rsidR="0010775A" w:rsidRDefault="00107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</w:tblGrid>
    <w:tr w:rsidR="0010775A" w14:paraId="61587B65" w14:textId="77777777" w:rsidTr="004A3DD4">
      <w:tc>
        <w:tcPr>
          <w:tcW w:w="5949" w:type="dxa"/>
          <w:vAlign w:val="center"/>
        </w:tcPr>
        <w:p w14:paraId="4A4D01CD" w14:textId="77777777" w:rsidR="0010775A" w:rsidRDefault="0010775A" w:rsidP="00A6696D">
          <w:pPr>
            <w:pStyle w:val="Header"/>
            <w:rPr>
              <w:rStyle w:val="Strong"/>
              <w:sz w:val="28"/>
              <w:szCs w:val="28"/>
            </w:rPr>
          </w:pPr>
          <w:r w:rsidRPr="00CC16FD">
            <w:rPr>
              <w:rStyle w:val="Strong"/>
              <w:sz w:val="28"/>
              <w:szCs w:val="24"/>
            </w:rPr>
            <w:t>CODE OF CONDUCT</w:t>
          </w:r>
        </w:p>
      </w:tc>
    </w:tr>
  </w:tbl>
  <w:p w14:paraId="1A82C755" w14:textId="77777777" w:rsidR="00792BB4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052" w:type="dxa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1"/>
      <w:gridCol w:w="5111"/>
    </w:tblGrid>
    <w:tr w:rsidR="0010775A" w14:paraId="6FB5B58F" w14:textId="77777777" w:rsidTr="00C639C8">
      <w:trPr>
        <w:trHeight w:val="281"/>
      </w:trPr>
      <w:tc>
        <w:tcPr>
          <w:tcW w:w="8941" w:type="dxa"/>
          <w:vAlign w:val="center"/>
        </w:tcPr>
        <w:p w14:paraId="376B68E7" w14:textId="28F77712" w:rsidR="00B00533" w:rsidRDefault="00C639C8" w:rsidP="00C639C8">
          <w:pPr>
            <w:pStyle w:val="Header"/>
            <w:jc w:val="center"/>
            <w:rPr>
              <w:rStyle w:val="Strong"/>
              <w:sz w:val="28"/>
              <w:szCs w:val="28"/>
            </w:rPr>
          </w:pPr>
          <w:bookmarkStart w:id="0" w:name="_GoBack"/>
          <w:bookmarkEnd w:id="0"/>
          <w:r>
            <w:rPr>
              <w:rStyle w:val="Strong"/>
              <w:sz w:val="28"/>
              <w:szCs w:val="24"/>
            </w:rPr>
            <w:t xml:space="preserve">                         COMPLAINT</w:t>
          </w:r>
          <w:r w:rsidR="00070643" w:rsidRPr="00070643">
            <w:rPr>
              <w:rStyle w:val="Strong"/>
              <w:sz w:val="28"/>
              <w:szCs w:val="24"/>
            </w:rPr>
            <w:t xml:space="preserve"> REGISTER</w:t>
          </w:r>
        </w:p>
      </w:tc>
      <w:tc>
        <w:tcPr>
          <w:tcW w:w="5111" w:type="dxa"/>
        </w:tcPr>
        <w:p w14:paraId="2EA449F3" w14:textId="7C6CA494" w:rsidR="00B00533" w:rsidRPr="00C639C8" w:rsidRDefault="002851B4" w:rsidP="002851B4">
          <w:pPr>
            <w:pStyle w:val="Header"/>
            <w:jc w:val="center"/>
            <w:rPr>
              <w:rStyle w:val="Strong"/>
              <w:szCs w:val="20"/>
            </w:rPr>
          </w:pPr>
          <w:r>
            <w:rPr>
              <w:rStyle w:val="Strong"/>
              <w:szCs w:val="20"/>
            </w:rPr>
            <w:t xml:space="preserve">                                     </w:t>
          </w:r>
        </w:p>
      </w:tc>
    </w:tr>
  </w:tbl>
  <w:p w14:paraId="29031753" w14:textId="6EF2CCD4" w:rsidR="00792BB4" w:rsidRDefault="0010775A">
    <w:pPr>
      <w:pStyle w:val="Header"/>
    </w:pPr>
    <w:r>
      <w:rPr>
        <w:b/>
        <w:bCs/>
        <w:noProof/>
        <w:szCs w:val="20"/>
      </w:rPr>
      <w:drawing>
        <wp:anchor distT="0" distB="0" distL="114300" distR="114300" simplePos="0" relativeHeight="251676672" behindDoc="0" locked="0" layoutInCell="1" allowOverlap="1" wp14:anchorId="6C17479E" wp14:editId="49B526FC">
          <wp:simplePos x="0" y="0"/>
          <wp:positionH relativeFrom="margin">
            <wp:align>right</wp:align>
          </wp:positionH>
          <wp:positionV relativeFrom="paragraph">
            <wp:posOffset>-542925</wp:posOffset>
          </wp:positionV>
          <wp:extent cx="572135" cy="572135"/>
          <wp:effectExtent l="0" t="0" r="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PA-Fevicon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135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D3844"/>
    <w:rsid w:val="000E6B97"/>
    <w:rsid w:val="0010775A"/>
    <w:rsid w:val="001579C2"/>
    <w:rsid w:val="001619DA"/>
    <w:rsid w:val="001F0A0A"/>
    <w:rsid w:val="00276A67"/>
    <w:rsid w:val="002851B4"/>
    <w:rsid w:val="002E725C"/>
    <w:rsid w:val="003A701D"/>
    <w:rsid w:val="003F68E3"/>
    <w:rsid w:val="003F7044"/>
    <w:rsid w:val="0046683E"/>
    <w:rsid w:val="004A3DD4"/>
    <w:rsid w:val="004D5EE8"/>
    <w:rsid w:val="005738AE"/>
    <w:rsid w:val="0058123A"/>
    <w:rsid w:val="00593301"/>
    <w:rsid w:val="005B1CE2"/>
    <w:rsid w:val="005D01D6"/>
    <w:rsid w:val="005F2474"/>
    <w:rsid w:val="006155FB"/>
    <w:rsid w:val="00630E1F"/>
    <w:rsid w:val="0069492B"/>
    <w:rsid w:val="00710D31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AD4BE2"/>
    <w:rsid w:val="00AD57E3"/>
    <w:rsid w:val="00B00533"/>
    <w:rsid w:val="00B56EB3"/>
    <w:rsid w:val="00B94B3E"/>
    <w:rsid w:val="00BE2E62"/>
    <w:rsid w:val="00C42E0E"/>
    <w:rsid w:val="00C639C8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43A9"/>
    <w:rsid w:val="00E35AE0"/>
    <w:rsid w:val="00E67E6D"/>
    <w:rsid w:val="00F5733E"/>
    <w:rsid w:val="00F7177E"/>
    <w:rsid w:val="00F75E69"/>
    <w:rsid w:val="00F777FF"/>
    <w:rsid w:val="00FA04D8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0EE32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643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9D5FC-E6F6-4BD8-A24C-2B8C829A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order-1.dotx</Template>
  <TotalTime>0</TotalTime>
  <Pages>2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Onica</dc:creator>
  <cp:lastModifiedBy>Rohit Soni</cp:lastModifiedBy>
  <cp:revision>2</cp:revision>
  <cp:lastPrinted>2021-05-26T11:30:00Z</cp:lastPrinted>
  <dcterms:created xsi:type="dcterms:W3CDTF">2022-06-01T08:57:00Z</dcterms:created>
  <dcterms:modified xsi:type="dcterms:W3CDTF">2022-06-01T08:57:00Z</dcterms:modified>
</cp:coreProperties>
</file>