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6C1C" w14:textId="77777777" w:rsidR="00F05799" w:rsidRDefault="00F05799" w:rsidP="00F05799">
      <w:pPr>
        <w:jc w:val="left"/>
        <w:rPr>
          <w:b/>
        </w:rPr>
      </w:pPr>
      <w:r>
        <w:rPr>
          <w:b/>
        </w:rPr>
        <w:t>EMPLOYEE NAME: ____________________        WEEK ENDING: ____________________</w:t>
      </w:r>
    </w:p>
    <w:p w14:paraId="6BB36D53" w14:textId="77777777" w:rsidR="00F05799" w:rsidRDefault="00F05799" w:rsidP="00F05799">
      <w:pPr>
        <w:jc w:val="left"/>
        <w:rPr>
          <w:b/>
        </w:rPr>
      </w:pPr>
    </w:p>
    <w:tbl>
      <w:tblPr>
        <w:tblStyle w:val="Fazmantable"/>
        <w:tblW w:w="10201" w:type="dxa"/>
        <w:tblLook w:val="04A0" w:firstRow="1" w:lastRow="0" w:firstColumn="1" w:lastColumn="0" w:noHBand="0" w:noVBand="1"/>
      </w:tblPr>
      <w:tblGrid>
        <w:gridCol w:w="738"/>
        <w:gridCol w:w="1509"/>
        <w:gridCol w:w="771"/>
        <w:gridCol w:w="884"/>
        <w:gridCol w:w="763"/>
        <w:gridCol w:w="1032"/>
        <w:gridCol w:w="1252"/>
        <w:gridCol w:w="1058"/>
        <w:gridCol w:w="1321"/>
        <w:gridCol w:w="873"/>
      </w:tblGrid>
      <w:tr w:rsidR="00F05799" w:rsidRPr="00F05799" w14:paraId="7978961B" w14:textId="77777777" w:rsidTr="00FD6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5D75EC6E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Date</w:t>
            </w:r>
          </w:p>
        </w:tc>
        <w:tc>
          <w:tcPr>
            <w:tcW w:w="1512" w:type="dxa"/>
          </w:tcPr>
          <w:p w14:paraId="0FFC2BBA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Day</w:t>
            </w:r>
          </w:p>
        </w:tc>
        <w:tc>
          <w:tcPr>
            <w:tcW w:w="774" w:type="dxa"/>
          </w:tcPr>
          <w:p w14:paraId="58264A66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Start</w:t>
            </w:r>
          </w:p>
        </w:tc>
        <w:tc>
          <w:tcPr>
            <w:tcW w:w="887" w:type="dxa"/>
          </w:tcPr>
          <w:p w14:paraId="5000FE00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Finish</w:t>
            </w:r>
          </w:p>
        </w:tc>
        <w:tc>
          <w:tcPr>
            <w:tcW w:w="766" w:type="dxa"/>
          </w:tcPr>
          <w:p w14:paraId="511D22C3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Meal</w:t>
            </w:r>
          </w:p>
          <w:p w14:paraId="65CB67BB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Time</w:t>
            </w:r>
          </w:p>
        </w:tc>
        <w:tc>
          <w:tcPr>
            <w:tcW w:w="1036" w:type="dxa"/>
          </w:tcPr>
          <w:p w14:paraId="4757696B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Normal Hours (1)</w:t>
            </w:r>
          </w:p>
        </w:tc>
        <w:tc>
          <w:tcPr>
            <w:tcW w:w="1257" w:type="dxa"/>
          </w:tcPr>
          <w:p w14:paraId="7F740AB4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Weekend</w:t>
            </w:r>
          </w:p>
          <w:p w14:paraId="21CB9D9E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Hours (2)</w:t>
            </w:r>
          </w:p>
        </w:tc>
        <w:tc>
          <w:tcPr>
            <w:tcW w:w="1062" w:type="dxa"/>
          </w:tcPr>
          <w:p w14:paraId="1B6A848D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Public</w:t>
            </w:r>
          </w:p>
          <w:p w14:paraId="606BDA01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Holiday</w:t>
            </w:r>
          </w:p>
          <w:p w14:paraId="24974ED4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Hours (3)</w:t>
            </w:r>
          </w:p>
        </w:tc>
        <w:tc>
          <w:tcPr>
            <w:tcW w:w="1326" w:type="dxa"/>
          </w:tcPr>
          <w:p w14:paraId="5BB7D529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Education</w:t>
            </w:r>
          </w:p>
          <w:p w14:paraId="36795DF0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Hours (4)</w:t>
            </w:r>
          </w:p>
        </w:tc>
        <w:tc>
          <w:tcPr>
            <w:tcW w:w="841" w:type="dxa"/>
          </w:tcPr>
          <w:p w14:paraId="69158412" w14:textId="77777777" w:rsidR="00F05799" w:rsidRPr="00F05799" w:rsidRDefault="00F05799" w:rsidP="00FD6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sz w:val="18"/>
                <w:szCs w:val="18"/>
              </w:rPr>
              <w:t>TOTAL HOURS (6)</w:t>
            </w:r>
          </w:p>
        </w:tc>
      </w:tr>
      <w:tr w:rsidR="00F05799" w:rsidRPr="00F05799" w14:paraId="0EEEC268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22237568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</w:tcPr>
          <w:p w14:paraId="455BEA54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b/>
                <w:sz w:val="18"/>
                <w:szCs w:val="18"/>
              </w:rPr>
              <w:t>Monday</w:t>
            </w:r>
          </w:p>
        </w:tc>
        <w:tc>
          <w:tcPr>
            <w:tcW w:w="774" w:type="dxa"/>
          </w:tcPr>
          <w:p w14:paraId="7239604B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14:paraId="1E301DE6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66" w:type="dxa"/>
          </w:tcPr>
          <w:p w14:paraId="36F7D5C0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</w:tcPr>
          <w:p w14:paraId="5CCFEE61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2FF8F1F4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</w:tcPr>
          <w:p w14:paraId="7C66FAF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14:paraId="15B81548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1" w:type="dxa"/>
          </w:tcPr>
          <w:p w14:paraId="52151C62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05799" w:rsidRPr="00F05799" w14:paraId="15225F2B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78A4CB59" w14:textId="77777777" w:rsidR="00F05799" w:rsidRPr="00F05799" w:rsidRDefault="00F05799" w:rsidP="00FD6C21">
            <w:pP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512" w:type="dxa"/>
          </w:tcPr>
          <w:p w14:paraId="6519FEAE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F05799">
              <w:rPr>
                <w:b/>
                <w:color w:val="auto"/>
                <w:sz w:val="18"/>
                <w:szCs w:val="18"/>
              </w:rPr>
              <w:t>Tuesday</w:t>
            </w:r>
          </w:p>
        </w:tc>
        <w:tc>
          <w:tcPr>
            <w:tcW w:w="774" w:type="dxa"/>
          </w:tcPr>
          <w:p w14:paraId="314C4209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87" w:type="dxa"/>
          </w:tcPr>
          <w:p w14:paraId="558E318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</w:tcPr>
          <w:p w14:paraId="4B0EF53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7E20B69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57" w:type="dxa"/>
          </w:tcPr>
          <w:p w14:paraId="55DC791C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62" w:type="dxa"/>
          </w:tcPr>
          <w:p w14:paraId="061F0955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</w:tcPr>
          <w:p w14:paraId="6FB5B36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41" w:type="dxa"/>
          </w:tcPr>
          <w:p w14:paraId="28B07918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F05799" w:rsidRPr="00F05799" w14:paraId="5FF56A4C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62A9B91B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</w:tcPr>
          <w:p w14:paraId="242F1B66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b/>
                <w:sz w:val="18"/>
                <w:szCs w:val="18"/>
              </w:rPr>
              <w:t>Wednesday</w:t>
            </w:r>
          </w:p>
        </w:tc>
        <w:tc>
          <w:tcPr>
            <w:tcW w:w="774" w:type="dxa"/>
          </w:tcPr>
          <w:p w14:paraId="3E3AE2A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14:paraId="74172A1D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66" w:type="dxa"/>
          </w:tcPr>
          <w:p w14:paraId="37B792D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</w:tcPr>
          <w:p w14:paraId="188A4410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0B61E57E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</w:tcPr>
          <w:p w14:paraId="45ADD7C8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14:paraId="393BF8A9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1" w:type="dxa"/>
          </w:tcPr>
          <w:p w14:paraId="4CBF3F8A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05799" w:rsidRPr="00F05799" w14:paraId="118C187D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64FBC54A" w14:textId="77777777" w:rsidR="00F05799" w:rsidRPr="00F05799" w:rsidRDefault="00F05799" w:rsidP="00FD6C21">
            <w:pP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512" w:type="dxa"/>
          </w:tcPr>
          <w:p w14:paraId="29CCA65D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F05799">
              <w:rPr>
                <w:b/>
                <w:color w:val="auto"/>
                <w:sz w:val="18"/>
                <w:szCs w:val="18"/>
              </w:rPr>
              <w:t>Thursday</w:t>
            </w:r>
          </w:p>
        </w:tc>
        <w:tc>
          <w:tcPr>
            <w:tcW w:w="774" w:type="dxa"/>
          </w:tcPr>
          <w:p w14:paraId="2B1708A4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87" w:type="dxa"/>
          </w:tcPr>
          <w:p w14:paraId="2DB340AA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</w:tcPr>
          <w:p w14:paraId="50C47F5E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D57092D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57" w:type="dxa"/>
          </w:tcPr>
          <w:p w14:paraId="2F07B686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5F20ED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</w:tcPr>
          <w:p w14:paraId="423037FB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41" w:type="dxa"/>
          </w:tcPr>
          <w:p w14:paraId="4EE064E9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F05799" w:rsidRPr="00F05799" w14:paraId="1B3BD15A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46941EB8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</w:tcPr>
          <w:p w14:paraId="3B6B523C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b/>
                <w:sz w:val="18"/>
                <w:szCs w:val="18"/>
              </w:rPr>
              <w:t>Friday</w:t>
            </w:r>
          </w:p>
        </w:tc>
        <w:tc>
          <w:tcPr>
            <w:tcW w:w="774" w:type="dxa"/>
          </w:tcPr>
          <w:p w14:paraId="1F3E9606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14:paraId="3F0E2FE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66" w:type="dxa"/>
          </w:tcPr>
          <w:p w14:paraId="1E51AFCE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</w:tcPr>
          <w:p w14:paraId="3ED22C5B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FFC7394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</w:tcPr>
          <w:p w14:paraId="32EACA69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14:paraId="7463E938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1" w:type="dxa"/>
          </w:tcPr>
          <w:p w14:paraId="37F709B2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05799" w:rsidRPr="00F05799" w14:paraId="5A4EA726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60DB1B72" w14:textId="77777777" w:rsidR="00F05799" w:rsidRPr="00F05799" w:rsidRDefault="00F05799" w:rsidP="00FD6C21">
            <w:pP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512" w:type="dxa"/>
          </w:tcPr>
          <w:p w14:paraId="50B8D5A1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F05799">
              <w:rPr>
                <w:b/>
                <w:color w:val="auto"/>
                <w:sz w:val="18"/>
                <w:szCs w:val="18"/>
              </w:rPr>
              <w:t>Saturday</w:t>
            </w:r>
          </w:p>
        </w:tc>
        <w:tc>
          <w:tcPr>
            <w:tcW w:w="774" w:type="dxa"/>
          </w:tcPr>
          <w:p w14:paraId="5DE86CEF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87" w:type="dxa"/>
          </w:tcPr>
          <w:p w14:paraId="38A7F8CC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</w:tcPr>
          <w:p w14:paraId="1F007A23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6" w:type="dxa"/>
          </w:tcPr>
          <w:p w14:paraId="705A43E3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57" w:type="dxa"/>
          </w:tcPr>
          <w:p w14:paraId="51EB5DFD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D819CEF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</w:tcPr>
          <w:p w14:paraId="006E577E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41" w:type="dxa"/>
          </w:tcPr>
          <w:p w14:paraId="241F2802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F05799" w:rsidRPr="00F05799" w14:paraId="08179C49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166F3AA8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</w:tcPr>
          <w:p w14:paraId="4429F2BB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b/>
                <w:sz w:val="18"/>
                <w:szCs w:val="18"/>
              </w:rPr>
              <w:t>Sunday</w:t>
            </w:r>
          </w:p>
        </w:tc>
        <w:tc>
          <w:tcPr>
            <w:tcW w:w="774" w:type="dxa"/>
          </w:tcPr>
          <w:p w14:paraId="1851D683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14:paraId="169F2C9E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66" w:type="dxa"/>
          </w:tcPr>
          <w:p w14:paraId="737F78B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</w:tcPr>
          <w:p w14:paraId="7C481EE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75D7B839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</w:tcPr>
          <w:p w14:paraId="6FC35738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14:paraId="33F5EA91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1" w:type="dxa"/>
          </w:tcPr>
          <w:p w14:paraId="7C3493D0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05799" w:rsidRPr="00F05799" w14:paraId="76351EFB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0CD34A9B" w14:textId="77777777" w:rsidR="00F05799" w:rsidRPr="00F05799" w:rsidRDefault="00F05799" w:rsidP="00FD6C21">
            <w:pP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512" w:type="dxa"/>
          </w:tcPr>
          <w:p w14:paraId="20E1C49F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F05799">
              <w:rPr>
                <w:b/>
                <w:color w:val="auto"/>
                <w:sz w:val="18"/>
                <w:szCs w:val="18"/>
              </w:rPr>
              <w:t>Monday</w:t>
            </w:r>
          </w:p>
        </w:tc>
        <w:tc>
          <w:tcPr>
            <w:tcW w:w="774" w:type="dxa"/>
          </w:tcPr>
          <w:p w14:paraId="1040D6F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87" w:type="dxa"/>
          </w:tcPr>
          <w:p w14:paraId="228374FC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</w:tcPr>
          <w:p w14:paraId="282BA451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6" w:type="dxa"/>
          </w:tcPr>
          <w:p w14:paraId="2D4B76D1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57" w:type="dxa"/>
          </w:tcPr>
          <w:p w14:paraId="4319FD0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62" w:type="dxa"/>
          </w:tcPr>
          <w:p w14:paraId="570CCBDC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</w:tcPr>
          <w:p w14:paraId="20F59A5B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41" w:type="dxa"/>
          </w:tcPr>
          <w:p w14:paraId="092F49F6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F05799" w:rsidRPr="00F05799" w14:paraId="51D8FA47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6EF2815C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</w:tcPr>
          <w:p w14:paraId="6859A220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b/>
                <w:sz w:val="18"/>
                <w:szCs w:val="18"/>
              </w:rPr>
              <w:t>Tuesday</w:t>
            </w:r>
          </w:p>
        </w:tc>
        <w:tc>
          <w:tcPr>
            <w:tcW w:w="774" w:type="dxa"/>
          </w:tcPr>
          <w:p w14:paraId="51ADA1A1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14:paraId="0D1E8EE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66" w:type="dxa"/>
          </w:tcPr>
          <w:p w14:paraId="685E1A73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</w:tcPr>
          <w:p w14:paraId="7D298D62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3E21E01D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</w:tcPr>
          <w:p w14:paraId="349F8796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14:paraId="6721512B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1" w:type="dxa"/>
          </w:tcPr>
          <w:p w14:paraId="0433C9F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05799" w:rsidRPr="00F05799" w14:paraId="4903FC8E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0C0649F1" w14:textId="77777777" w:rsidR="00F05799" w:rsidRPr="00F05799" w:rsidRDefault="00F05799" w:rsidP="00FD6C21">
            <w:pP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512" w:type="dxa"/>
          </w:tcPr>
          <w:p w14:paraId="684F555A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F05799">
              <w:rPr>
                <w:b/>
                <w:color w:val="auto"/>
                <w:sz w:val="18"/>
                <w:szCs w:val="18"/>
              </w:rPr>
              <w:t>Wednesday</w:t>
            </w:r>
          </w:p>
        </w:tc>
        <w:tc>
          <w:tcPr>
            <w:tcW w:w="774" w:type="dxa"/>
          </w:tcPr>
          <w:p w14:paraId="468A3D61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87" w:type="dxa"/>
          </w:tcPr>
          <w:p w14:paraId="40618A5B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</w:tcPr>
          <w:p w14:paraId="79058FE9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56EC91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57" w:type="dxa"/>
          </w:tcPr>
          <w:p w14:paraId="6625637A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3661D48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</w:tcPr>
          <w:p w14:paraId="3F7E2474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41" w:type="dxa"/>
          </w:tcPr>
          <w:p w14:paraId="6549530D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F05799" w:rsidRPr="00F05799" w14:paraId="5AE3D53C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38FC9D77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</w:tcPr>
          <w:p w14:paraId="4E31BBD1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b/>
                <w:sz w:val="18"/>
                <w:szCs w:val="18"/>
              </w:rPr>
              <w:t>Thursday</w:t>
            </w:r>
          </w:p>
        </w:tc>
        <w:tc>
          <w:tcPr>
            <w:tcW w:w="774" w:type="dxa"/>
          </w:tcPr>
          <w:p w14:paraId="64FF15BE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14:paraId="28F20B8B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66" w:type="dxa"/>
          </w:tcPr>
          <w:p w14:paraId="68B18E16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</w:tcPr>
          <w:p w14:paraId="7EA4E3D7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16C5A6FE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</w:tcPr>
          <w:p w14:paraId="37A429BA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14:paraId="2FE19B0A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1" w:type="dxa"/>
          </w:tcPr>
          <w:p w14:paraId="7D0599A2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05799" w:rsidRPr="00F05799" w14:paraId="56D952B8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71784286" w14:textId="77777777" w:rsidR="00F05799" w:rsidRPr="00F05799" w:rsidRDefault="00F05799" w:rsidP="00FD6C21">
            <w:pP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512" w:type="dxa"/>
          </w:tcPr>
          <w:p w14:paraId="2D9D05D1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F05799">
              <w:rPr>
                <w:b/>
                <w:color w:val="auto"/>
                <w:sz w:val="18"/>
                <w:szCs w:val="18"/>
              </w:rPr>
              <w:t>Friday</w:t>
            </w:r>
          </w:p>
        </w:tc>
        <w:tc>
          <w:tcPr>
            <w:tcW w:w="774" w:type="dxa"/>
          </w:tcPr>
          <w:p w14:paraId="7BF4F591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87" w:type="dxa"/>
          </w:tcPr>
          <w:p w14:paraId="7F7DC949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</w:tcPr>
          <w:p w14:paraId="17A0016A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6" w:type="dxa"/>
          </w:tcPr>
          <w:p w14:paraId="7062F7C7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57" w:type="dxa"/>
          </w:tcPr>
          <w:p w14:paraId="1FC876F2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62" w:type="dxa"/>
          </w:tcPr>
          <w:p w14:paraId="6887D9E2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</w:tcPr>
          <w:p w14:paraId="3EBEA73E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41" w:type="dxa"/>
          </w:tcPr>
          <w:p w14:paraId="3322BDD5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F05799" w:rsidRPr="00F05799" w14:paraId="6A7F1601" w14:textId="77777777" w:rsidTr="00FD6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6A473B7A" w14:textId="77777777" w:rsidR="00F05799" w:rsidRPr="00F05799" w:rsidRDefault="00F05799" w:rsidP="00FD6C21">
            <w:pPr>
              <w:rPr>
                <w:b/>
                <w:sz w:val="18"/>
                <w:szCs w:val="18"/>
              </w:rPr>
            </w:pPr>
          </w:p>
        </w:tc>
        <w:tc>
          <w:tcPr>
            <w:tcW w:w="1512" w:type="dxa"/>
          </w:tcPr>
          <w:p w14:paraId="49C1A0F8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05799">
              <w:rPr>
                <w:b/>
                <w:sz w:val="18"/>
                <w:szCs w:val="18"/>
              </w:rPr>
              <w:t>Saturday</w:t>
            </w:r>
          </w:p>
        </w:tc>
        <w:tc>
          <w:tcPr>
            <w:tcW w:w="774" w:type="dxa"/>
          </w:tcPr>
          <w:p w14:paraId="24492848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</w:tcPr>
          <w:p w14:paraId="259B11F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766" w:type="dxa"/>
          </w:tcPr>
          <w:p w14:paraId="490E342F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</w:tcPr>
          <w:p w14:paraId="40F4D307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257" w:type="dxa"/>
          </w:tcPr>
          <w:p w14:paraId="0B509939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</w:tcPr>
          <w:p w14:paraId="2E12E5D7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326" w:type="dxa"/>
          </w:tcPr>
          <w:p w14:paraId="2608438C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841" w:type="dxa"/>
          </w:tcPr>
          <w:p w14:paraId="26140E8E" w14:textId="77777777" w:rsidR="00F05799" w:rsidRPr="00F05799" w:rsidRDefault="00F05799" w:rsidP="00FD6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05799" w:rsidRPr="00F05799" w14:paraId="0F4AF1AE" w14:textId="77777777" w:rsidTr="00FD6C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" w:type="dxa"/>
          </w:tcPr>
          <w:p w14:paraId="287C1BF3" w14:textId="77777777" w:rsidR="00F05799" w:rsidRPr="00F05799" w:rsidRDefault="00F05799" w:rsidP="00FD6C21">
            <w:pPr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512" w:type="dxa"/>
          </w:tcPr>
          <w:p w14:paraId="3C490F38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F05799">
              <w:rPr>
                <w:b/>
                <w:color w:val="auto"/>
                <w:sz w:val="18"/>
                <w:szCs w:val="18"/>
              </w:rPr>
              <w:t>Sunday</w:t>
            </w:r>
          </w:p>
        </w:tc>
        <w:tc>
          <w:tcPr>
            <w:tcW w:w="774" w:type="dxa"/>
          </w:tcPr>
          <w:p w14:paraId="59D9BE4B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87" w:type="dxa"/>
          </w:tcPr>
          <w:p w14:paraId="1166331E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66" w:type="dxa"/>
          </w:tcPr>
          <w:p w14:paraId="18C3C0A5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6" w:type="dxa"/>
          </w:tcPr>
          <w:p w14:paraId="28C23D01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257" w:type="dxa"/>
          </w:tcPr>
          <w:p w14:paraId="3EAB18A5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62" w:type="dxa"/>
          </w:tcPr>
          <w:p w14:paraId="44DD3E25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</w:tcPr>
          <w:p w14:paraId="76A5E0DD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41" w:type="dxa"/>
          </w:tcPr>
          <w:p w14:paraId="54B06CCE" w14:textId="77777777" w:rsidR="00F05799" w:rsidRPr="00F05799" w:rsidRDefault="00F05799" w:rsidP="00FD6C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</w:tbl>
    <w:p w14:paraId="492667B1" w14:textId="77777777" w:rsidR="00F05799" w:rsidRPr="0000125B" w:rsidRDefault="00F05799" w:rsidP="00F05799">
      <w:pPr>
        <w:rPr>
          <w:lang w:val="en-AU"/>
        </w:rPr>
      </w:pPr>
    </w:p>
    <w:p w14:paraId="6164D614" w14:textId="77777777" w:rsidR="00F05799" w:rsidRDefault="00F05799" w:rsidP="00F05799"/>
    <w:p w14:paraId="7475A2DE" w14:textId="77777777" w:rsidR="00F05799" w:rsidRDefault="00F05799" w:rsidP="00F05799"/>
    <w:p w14:paraId="5FF6042D" w14:textId="77777777" w:rsidR="00F05799" w:rsidRDefault="00F05799" w:rsidP="00F05799"/>
    <w:p w14:paraId="7C0B10FB" w14:textId="77777777" w:rsidR="00F05799" w:rsidRDefault="00F05799" w:rsidP="00F05799"/>
    <w:p w14:paraId="4F9756D5" w14:textId="77777777" w:rsidR="00F05799" w:rsidRDefault="00F05799" w:rsidP="00F05799"/>
    <w:p w14:paraId="7BEB07B6" w14:textId="77777777" w:rsidR="0046683E" w:rsidRPr="00F05799" w:rsidRDefault="0046683E" w:rsidP="00F05799"/>
    <w:sectPr w:rsidR="0046683E" w:rsidRPr="00F05799" w:rsidSect="00A62AD2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9BAB5" w14:textId="77777777" w:rsidR="00886D3C" w:rsidRDefault="00886D3C" w:rsidP="00886D2E">
      <w:pPr>
        <w:spacing w:before="0" w:after="0"/>
      </w:pPr>
      <w:r>
        <w:separator/>
      </w:r>
    </w:p>
  </w:endnote>
  <w:endnote w:type="continuationSeparator" w:id="0">
    <w:p w14:paraId="776215D1" w14:textId="77777777" w:rsidR="00886D3C" w:rsidRDefault="00886D3C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C021A7D" w14:textId="77777777" w:rsidTr="00C0764B">
      <w:tc>
        <w:tcPr>
          <w:tcW w:w="3116" w:type="dxa"/>
        </w:tcPr>
        <w:p w14:paraId="578D87E3" w14:textId="32F211AD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</w:t>
          </w:r>
          <w:r w:rsidR="00A62AD2">
            <w:rPr>
              <w:color w:val="4A66AC" w:themeColor="accent1"/>
              <w:szCs w:val="18"/>
            </w:rPr>
            <w:t>Timesheet</w:t>
          </w:r>
          <w:r w:rsidRPr="00AC2A38">
            <w:rPr>
              <w:color w:val="4A66AC" w:themeColor="accent1"/>
              <w:szCs w:val="18"/>
            </w:rPr>
            <w:t xml:space="preserve"> </w:t>
          </w:r>
        </w:p>
      </w:tc>
      <w:tc>
        <w:tcPr>
          <w:tcW w:w="3117" w:type="dxa"/>
        </w:tcPr>
        <w:p w14:paraId="6BA2EC86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458C172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05799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05799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1CEE4EE0" w14:textId="77777777" w:rsidTr="00C0764B">
      <w:tc>
        <w:tcPr>
          <w:tcW w:w="3116" w:type="dxa"/>
        </w:tcPr>
        <w:p w14:paraId="37BF12B7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383DC023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400C765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D54B167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7A0C5D1" wp14:editId="5DD19833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9E339D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0A8048E7" w14:textId="77777777" w:rsidTr="00AC2A38">
      <w:tc>
        <w:tcPr>
          <w:tcW w:w="3116" w:type="dxa"/>
        </w:tcPr>
        <w:p w14:paraId="1E7EBC0D" w14:textId="77777777" w:rsidR="00792BB4" w:rsidRPr="00AC2A38" w:rsidRDefault="00F05799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F05799">
            <w:rPr>
              <w:color w:val="4A66AC" w:themeColor="accent1"/>
              <w:szCs w:val="18"/>
            </w:rPr>
            <w:t>Employee Timesheet</w:t>
          </w:r>
        </w:p>
      </w:tc>
      <w:tc>
        <w:tcPr>
          <w:tcW w:w="3117" w:type="dxa"/>
        </w:tcPr>
        <w:p w14:paraId="7F0108D3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5BC7924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05799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05799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2B0ADBF" w14:textId="77777777" w:rsidTr="00AC2A38">
      <w:tc>
        <w:tcPr>
          <w:tcW w:w="3116" w:type="dxa"/>
        </w:tcPr>
        <w:p w14:paraId="76796BD4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B2AA0C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1D66900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F063142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CC8BBFC" wp14:editId="4BE09C1F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3C8598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1BC1" w14:textId="77777777" w:rsidR="00886D3C" w:rsidRDefault="00886D3C" w:rsidP="00886D2E">
      <w:pPr>
        <w:spacing w:before="0" w:after="0"/>
      </w:pPr>
      <w:r>
        <w:separator/>
      </w:r>
    </w:p>
  </w:footnote>
  <w:footnote w:type="continuationSeparator" w:id="0">
    <w:p w14:paraId="602483A7" w14:textId="77777777" w:rsidR="00886D3C" w:rsidRDefault="00886D3C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2AD2" w14:paraId="0810F420" w14:textId="77777777" w:rsidTr="00466F9C">
      <w:tc>
        <w:tcPr>
          <w:tcW w:w="5949" w:type="dxa"/>
          <w:vAlign w:val="center"/>
        </w:tcPr>
        <w:p w14:paraId="33D93625" w14:textId="77777777" w:rsidR="00A62AD2" w:rsidRDefault="00A62AD2" w:rsidP="00A62AD2">
          <w:pPr>
            <w:pStyle w:val="Header"/>
            <w:rPr>
              <w:rStyle w:val="Strong"/>
              <w:sz w:val="28"/>
              <w:szCs w:val="28"/>
            </w:rPr>
          </w:pPr>
          <w:r w:rsidRPr="00F05799">
            <w:rPr>
              <w:rStyle w:val="Strong"/>
              <w:sz w:val="24"/>
              <w:szCs w:val="24"/>
            </w:rPr>
            <w:t>EMPLOYEE TIMESHEET</w:t>
          </w:r>
        </w:p>
      </w:tc>
      <w:tc>
        <w:tcPr>
          <w:tcW w:w="3401" w:type="dxa"/>
        </w:tcPr>
        <w:p w14:paraId="2EFF0288" w14:textId="29246C69" w:rsidR="00A62AD2" w:rsidRDefault="00A62AD2" w:rsidP="00A62AD2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0822D1DF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6E5814A1" w14:textId="77777777" w:rsidTr="004A3DD4">
      <w:tc>
        <w:tcPr>
          <w:tcW w:w="5949" w:type="dxa"/>
          <w:vAlign w:val="center"/>
        </w:tcPr>
        <w:p w14:paraId="27059534" w14:textId="77777777" w:rsidR="00B00533" w:rsidRDefault="00F05799" w:rsidP="00B00533">
          <w:pPr>
            <w:pStyle w:val="Header"/>
            <w:rPr>
              <w:rStyle w:val="Strong"/>
              <w:sz w:val="28"/>
              <w:szCs w:val="28"/>
            </w:rPr>
          </w:pPr>
          <w:r w:rsidRPr="00F05799">
            <w:rPr>
              <w:rStyle w:val="Strong"/>
              <w:sz w:val="24"/>
              <w:szCs w:val="24"/>
            </w:rPr>
            <w:t>EMPLOYEE TIMESHEET</w:t>
          </w:r>
        </w:p>
      </w:tc>
      <w:tc>
        <w:tcPr>
          <w:tcW w:w="3401" w:type="dxa"/>
        </w:tcPr>
        <w:p w14:paraId="1C39BEC4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441C63DE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579C2"/>
    <w:rsid w:val="001619DA"/>
    <w:rsid w:val="001F0A0A"/>
    <w:rsid w:val="00276A67"/>
    <w:rsid w:val="002E725C"/>
    <w:rsid w:val="00321031"/>
    <w:rsid w:val="003F68E3"/>
    <w:rsid w:val="003F7044"/>
    <w:rsid w:val="0046683E"/>
    <w:rsid w:val="004A3DD4"/>
    <w:rsid w:val="004C106D"/>
    <w:rsid w:val="004D4933"/>
    <w:rsid w:val="004D5EE8"/>
    <w:rsid w:val="005738AE"/>
    <w:rsid w:val="00593301"/>
    <w:rsid w:val="005D01D6"/>
    <w:rsid w:val="005F2474"/>
    <w:rsid w:val="006155FB"/>
    <w:rsid w:val="00630E1F"/>
    <w:rsid w:val="00792BB4"/>
    <w:rsid w:val="008256CB"/>
    <w:rsid w:val="008443A5"/>
    <w:rsid w:val="0088435B"/>
    <w:rsid w:val="00886D2E"/>
    <w:rsid w:val="00886D3C"/>
    <w:rsid w:val="00903E23"/>
    <w:rsid w:val="009500A7"/>
    <w:rsid w:val="0095476E"/>
    <w:rsid w:val="009B642A"/>
    <w:rsid w:val="00A62AD2"/>
    <w:rsid w:val="00A6696D"/>
    <w:rsid w:val="00A71B35"/>
    <w:rsid w:val="00AC2A38"/>
    <w:rsid w:val="00B00533"/>
    <w:rsid w:val="00B56EB3"/>
    <w:rsid w:val="00B94B3E"/>
    <w:rsid w:val="00BE2E62"/>
    <w:rsid w:val="00C87D23"/>
    <w:rsid w:val="00C9648E"/>
    <w:rsid w:val="00CB5C13"/>
    <w:rsid w:val="00CC3D92"/>
    <w:rsid w:val="00D50D5C"/>
    <w:rsid w:val="00D66869"/>
    <w:rsid w:val="00D8159A"/>
    <w:rsid w:val="00E35AE0"/>
    <w:rsid w:val="00E67E6D"/>
    <w:rsid w:val="00F05799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7BAA5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799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FCAC-4384-4CEF-9255-498D48EB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3</cp:revision>
  <cp:lastPrinted>2021-05-26T11:30:00Z</cp:lastPrinted>
  <dcterms:created xsi:type="dcterms:W3CDTF">2021-06-26T12:34:00Z</dcterms:created>
  <dcterms:modified xsi:type="dcterms:W3CDTF">2022-03-02T04:28:00Z</dcterms:modified>
</cp:coreProperties>
</file>