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5B7D3" w14:textId="77777777" w:rsidR="00364AA6" w:rsidRPr="005E02AA" w:rsidRDefault="00364AA6" w:rsidP="00364AA6">
      <w:pPr>
        <w:pStyle w:val="BodyText"/>
        <w:spacing w:before="94"/>
        <w:jc w:val="left"/>
        <w:rPr>
          <w:b/>
          <w:bCs/>
        </w:rPr>
      </w:pPr>
      <w:r w:rsidRPr="005E02AA">
        <w:rPr>
          <w:b/>
          <w:bCs/>
        </w:rPr>
        <w:t xml:space="preserve">Date of Letter: </w:t>
      </w:r>
    </w:p>
    <w:p w14:paraId="08E9F884" w14:textId="027FFEF1" w:rsidR="00364AA6" w:rsidRPr="005E02AA" w:rsidRDefault="00B641E5" w:rsidP="00364AA6">
      <w:pPr>
        <w:pStyle w:val="BodyText"/>
        <w:spacing w:before="214"/>
        <w:jc w:val="left"/>
        <w:rPr>
          <w:b/>
          <w:bCs/>
        </w:rPr>
      </w:pPr>
      <w:r>
        <w:rPr>
          <w:b/>
          <w:bCs/>
        </w:rPr>
        <w:t>Employee F</w:t>
      </w:r>
      <w:r w:rsidR="00364AA6" w:rsidRPr="005E02AA">
        <w:rPr>
          <w:b/>
          <w:bCs/>
        </w:rPr>
        <w:t xml:space="preserve">ull </w:t>
      </w:r>
      <w:r>
        <w:rPr>
          <w:b/>
          <w:bCs/>
        </w:rPr>
        <w:t>N</w:t>
      </w:r>
      <w:r w:rsidR="00364AA6" w:rsidRPr="005E02AA">
        <w:rPr>
          <w:b/>
          <w:bCs/>
        </w:rPr>
        <w:t xml:space="preserve">ame: </w:t>
      </w:r>
    </w:p>
    <w:p w14:paraId="12EF91C9" w14:textId="415598FD" w:rsidR="00364AA6" w:rsidRPr="005E02AA" w:rsidRDefault="00364AA6" w:rsidP="00364AA6">
      <w:pPr>
        <w:pStyle w:val="BodyText"/>
        <w:jc w:val="left"/>
      </w:pPr>
      <w:r w:rsidRPr="005E02AA">
        <w:t xml:space="preserve">Dear Recipient, </w:t>
      </w:r>
      <w:r w:rsidRPr="00B641E5">
        <w:rPr>
          <w:b/>
        </w:rPr>
        <w:t>(</w:t>
      </w:r>
      <w:r w:rsidR="00B641E5" w:rsidRPr="00B641E5">
        <w:rPr>
          <w:b/>
        </w:rPr>
        <w:t>Fi</w:t>
      </w:r>
      <w:r w:rsidR="00B641E5" w:rsidRPr="00B641E5">
        <w:rPr>
          <w:b/>
          <w:bCs/>
        </w:rPr>
        <w:t xml:space="preserve">rst </w:t>
      </w:r>
      <w:r w:rsidR="00B641E5">
        <w:rPr>
          <w:b/>
          <w:bCs/>
        </w:rPr>
        <w:t>N</w:t>
      </w:r>
      <w:r w:rsidRPr="005E02AA">
        <w:rPr>
          <w:b/>
          <w:bCs/>
        </w:rPr>
        <w:t>ame</w:t>
      </w:r>
      <w:r>
        <w:t>)</w:t>
      </w:r>
    </w:p>
    <w:p w14:paraId="0BB8777B" w14:textId="77777777" w:rsidR="00364AA6" w:rsidRDefault="00364AA6" w:rsidP="00364AA6">
      <w:pPr>
        <w:spacing w:before="208"/>
      </w:pPr>
    </w:p>
    <w:p w14:paraId="3ECC6AA6" w14:textId="77777777" w:rsidR="00364AA6" w:rsidRPr="005E02AA" w:rsidRDefault="00364AA6" w:rsidP="00364AA6">
      <w:pPr>
        <w:spacing w:before="208"/>
        <w:rPr>
          <w:b/>
        </w:rPr>
      </w:pPr>
      <w:r w:rsidRPr="005E02AA">
        <w:t xml:space="preserve">Welcome to </w:t>
      </w:r>
      <w:r>
        <w:t>&lt;company name&gt;</w:t>
      </w:r>
    </w:p>
    <w:p w14:paraId="4324284A" w14:textId="77777777" w:rsidR="00364AA6" w:rsidRPr="005E02AA" w:rsidRDefault="00364AA6" w:rsidP="00364AA6">
      <w:pPr>
        <w:pStyle w:val="BodyText"/>
        <w:spacing w:before="205"/>
        <w:jc w:val="left"/>
      </w:pPr>
      <w:r w:rsidRPr="005E02AA">
        <w:t>This contract sets out the terms and conditions of your employment.</w:t>
      </w:r>
    </w:p>
    <w:p w14:paraId="5D2A6B62" w14:textId="77777777" w:rsidR="00364AA6" w:rsidRPr="005E02AA" w:rsidRDefault="00364AA6" w:rsidP="00364AA6">
      <w:pPr>
        <w:pStyle w:val="Heading2"/>
        <w:rPr>
          <w:sz w:val="20"/>
          <w:szCs w:val="20"/>
        </w:rPr>
      </w:pPr>
      <w:r>
        <w:t xml:space="preserve">Employment </w:t>
      </w:r>
    </w:p>
    <w:p w14:paraId="3F6679E6" w14:textId="77777777" w:rsidR="00364AA6" w:rsidRDefault="00364AA6" w:rsidP="00364AA6">
      <w:pPr>
        <w:widowControl w:val="0"/>
        <w:tabs>
          <w:tab w:val="left" w:pos="471"/>
        </w:tabs>
        <w:autoSpaceDE w:val="0"/>
        <w:autoSpaceDN w:val="0"/>
        <w:spacing w:before="205" w:after="0"/>
      </w:pPr>
      <w:r w:rsidRPr="00116F8A">
        <w:t xml:space="preserve">The commencement date of your employment is </w:t>
      </w:r>
      <w:r w:rsidRPr="006D69AE">
        <w:rPr>
          <w:color w:val="FF0000"/>
        </w:rPr>
        <w:t>Start</w:t>
      </w:r>
      <w:r w:rsidRPr="006D69AE">
        <w:rPr>
          <w:color w:val="FF0000"/>
          <w:spacing w:val="-1"/>
        </w:rPr>
        <w:t xml:space="preserve"> </w:t>
      </w:r>
      <w:r w:rsidRPr="006D69AE">
        <w:rPr>
          <w:color w:val="FF0000"/>
        </w:rPr>
        <w:t>Date</w:t>
      </w:r>
      <w:r w:rsidRPr="00116F8A">
        <w:t>.</w:t>
      </w:r>
    </w:p>
    <w:p w14:paraId="595F4A97" w14:textId="77777777" w:rsidR="00364AA6" w:rsidRPr="00116F8A" w:rsidRDefault="00364AA6" w:rsidP="00364AA6">
      <w:pPr>
        <w:widowControl w:val="0"/>
        <w:tabs>
          <w:tab w:val="left" w:pos="471"/>
        </w:tabs>
        <w:autoSpaceDE w:val="0"/>
        <w:autoSpaceDN w:val="0"/>
        <w:spacing w:before="205" w:after="0"/>
      </w:pPr>
      <w:r w:rsidRPr="006D69AE">
        <w:rPr>
          <w:spacing w:val="-8"/>
        </w:rPr>
        <w:t xml:space="preserve">You </w:t>
      </w:r>
      <w:r w:rsidRPr="00116F8A">
        <w:t xml:space="preserve">are employed on a </w:t>
      </w:r>
      <w:r w:rsidRPr="003C6A23">
        <w:rPr>
          <w:color w:val="FF0000"/>
        </w:rPr>
        <w:t xml:space="preserve">permanent full-time </w:t>
      </w:r>
      <w:r w:rsidRPr="00116F8A">
        <w:t xml:space="preserve">basis in the position of </w:t>
      </w:r>
      <w:r w:rsidRPr="003C6A23">
        <w:rPr>
          <w:color w:val="FF0000"/>
        </w:rPr>
        <w:t>Position</w:t>
      </w:r>
      <w:r w:rsidRPr="00116F8A">
        <w:t xml:space="preserve">. </w:t>
      </w:r>
      <w:r w:rsidRPr="006D69AE">
        <w:rPr>
          <w:spacing w:val="-8"/>
        </w:rPr>
        <w:t xml:space="preserve">You </w:t>
      </w:r>
      <w:r w:rsidRPr="00116F8A">
        <w:t xml:space="preserve">will report to </w:t>
      </w:r>
      <w:r w:rsidRPr="003C6A23">
        <w:rPr>
          <w:color w:val="FF0000"/>
        </w:rPr>
        <w:t xml:space="preserve">Superior </w:t>
      </w:r>
      <w:r w:rsidRPr="003C6A23">
        <w:rPr>
          <w:color w:val="FF0000"/>
          <w:spacing w:val="-3"/>
        </w:rPr>
        <w:t xml:space="preserve">ﬁrst </w:t>
      </w:r>
      <w:r w:rsidRPr="003C6A23">
        <w:rPr>
          <w:color w:val="FF0000"/>
        </w:rPr>
        <w:t xml:space="preserve">name Superior last name, Superior title </w:t>
      </w:r>
      <w:r w:rsidRPr="00116F8A">
        <w:t xml:space="preserve">or any other person directed by the </w:t>
      </w:r>
      <w:r>
        <w:t>&lt;company name&gt;</w:t>
      </w:r>
      <w:r w:rsidRPr="00116F8A">
        <w:t xml:space="preserve"> time to time. </w:t>
      </w:r>
      <w:r>
        <w:t>&lt;company name&gt;</w:t>
      </w:r>
      <w:r w:rsidRPr="00116F8A">
        <w:t xml:space="preserve"> may unilaterally change your title, duties, responsibilities, function, role accountability or reporting relationship at any</w:t>
      </w:r>
      <w:r w:rsidRPr="006D69AE">
        <w:rPr>
          <w:spacing w:val="-1"/>
        </w:rPr>
        <w:t xml:space="preserve"> </w:t>
      </w:r>
      <w:r w:rsidRPr="00116F8A">
        <w:t>time.</w:t>
      </w:r>
    </w:p>
    <w:p w14:paraId="37BD5B1F" w14:textId="77777777" w:rsidR="00364AA6" w:rsidRPr="005E02AA" w:rsidRDefault="00364AA6" w:rsidP="00364AA6">
      <w:pPr>
        <w:pStyle w:val="Heading2"/>
      </w:pPr>
      <w:r w:rsidRPr="005E02AA">
        <w:t>Location</w:t>
      </w:r>
    </w:p>
    <w:p w14:paraId="765D8D0C" w14:textId="77777777" w:rsidR="00364AA6" w:rsidRPr="00116F8A" w:rsidRDefault="00364AA6" w:rsidP="00364AA6">
      <w:pPr>
        <w:widowControl w:val="0"/>
        <w:tabs>
          <w:tab w:val="left" w:pos="471"/>
        </w:tabs>
        <w:autoSpaceDE w:val="0"/>
        <w:autoSpaceDN w:val="0"/>
        <w:spacing w:before="206" w:after="0"/>
        <w:ind w:right="230"/>
      </w:pPr>
      <w:r w:rsidRPr="006D69AE">
        <w:rPr>
          <w:spacing w:val="-6"/>
        </w:rPr>
        <w:t xml:space="preserve">Your </w:t>
      </w:r>
      <w:r w:rsidRPr="00116F8A">
        <w:t xml:space="preserve">usual place of employment will initially be </w:t>
      </w:r>
      <w:r>
        <w:t>&lt;</w:t>
      </w:r>
      <w:proofErr w:type="spellStart"/>
      <w:r>
        <w:t>ho</w:t>
      </w:r>
      <w:proofErr w:type="spellEnd"/>
      <w:r>
        <w:t>&gt;</w:t>
      </w:r>
      <w:r w:rsidRPr="00116F8A">
        <w:t xml:space="preserve">, as well as any other location required to fulﬁl the duties of your position. </w:t>
      </w:r>
      <w:r w:rsidRPr="006D69AE">
        <w:rPr>
          <w:spacing w:val="-8"/>
        </w:rPr>
        <w:t xml:space="preserve">You </w:t>
      </w:r>
      <w:r w:rsidRPr="00116F8A">
        <w:t>may at any time be required to work at a di</w:t>
      </w:r>
      <w:r w:rsidRPr="006D69AE">
        <w:rPr>
          <w:rFonts w:ascii="Cambria Math" w:hAnsi="Cambria Math" w:cs="Cambria Math"/>
        </w:rPr>
        <w:t>ﬀ</w:t>
      </w:r>
      <w:r w:rsidRPr="00116F8A">
        <w:t xml:space="preserve">erent location nominated by </w:t>
      </w:r>
      <w:r>
        <w:t>&lt;company name&gt;</w:t>
      </w:r>
      <w:r w:rsidRPr="00116F8A">
        <w:t xml:space="preserve"> on either a temporary or permanent basis.</w:t>
      </w:r>
    </w:p>
    <w:p w14:paraId="7DF90EED" w14:textId="77777777" w:rsidR="00364AA6" w:rsidRPr="005E02AA" w:rsidRDefault="00364AA6" w:rsidP="00364AA6">
      <w:pPr>
        <w:pStyle w:val="Heading2"/>
      </w:pPr>
      <w:r w:rsidRPr="005E02AA">
        <w:t>Probation</w:t>
      </w:r>
    </w:p>
    <w:p w14:paraId="56BE86D1" w14:textId="77777777" w:rsidR="00364AA6" w:rsidRPr="00116F8A" w:rsidRDefault="00364AA6" w:rsidP="00364AA6">
      <w:pPr>
        <w:widowControl w:val="0"/>
        <w:tabs>
          <w:tab w:val="left" w:pos="471"/>
        </w:tabs>
        <w:autoSpaceDE w:val="0"/>
        <w:autoSpaceDN w:val="0"/>
        <w:spacing w:before="205" w:after="0"/>
        <w:ind w:right="293"/>
      </w:pPr>
      <w:r>
        <w:rPr>
          <w:spacing w:val="-6"/>
        </w:rPr>
        <w:t>Y</w:t>
      </w:r>
      <w:r w:rsidRPr="006D69AE">
        <w:rPr>
          <w:spacing w:val="-6"/>
        </w:rPr>
        <w:t xml:space="preserve">our </w:t>
      </w:r>
      <w:r w:rsidRPr="00116F8A">
        <w:t xml:space="preserve">employment will be subject to an initial 6-month probationary period. During probation, </w:t>
      </w:r>
      <w:r>
        <w:t>&lt;company name&gt;</w:t>
      </w:r>
      <w:r w:rsidRPr="00116F8A">
        <w:t xml:space="preserve"> </w:t>
      </w:r>
      <w:r w:rsidRPr="006D69AE">
        <w:rPr>
          <w:spacing w:val="-4"/>
        </w:rPr>
        <w:t xml:space="preserve">will </w:t>
      </w:r>
      <w:r w:rsidRPr="00116F8A">
        <w:t xml:space="preserve">assess the suitability of your continuing employment, and either party may terminate your employment by providing one </w:t>
      </w:r>
      <w:r w:rsidRPr="006D69AE">
        <w:rPr>
          <w:spacing w:val="-3"/>
        </w:rPr>
        <w:t xml:space="preserve">week’s </w:t>
      </w:r>
      <w:r w:rsidRPr="00116F8A">
        <w:t>written notice to the other party (or pay in lieu of</w:t>
      </w:r>
      <w:r w:rsidRPr="006D69AE">
        <w:rPr>
          <w:spacing w:val="2"/>
        </w:rPr>
        <w:t xml:space="preserve"> </w:t>
      </w:r>
      <w:r w:rsidRPr="00116F8A">
        <w:t>notice).</w:t>
      </w:r>
    </w:p>
    <w:p w14:paraId="6646EF58" w14:textId="77777777" w:rsidR="00364AA6" w:rsidRDefault="00364AA6" w:rsidP="00364AA6">
      <w:pPr>
        <w:pStyle w:val="Heading2"/>
      </w:pPr>
      <w:r>
        <w:t>Hours</w:t>
      </w:r>
    </w:p>
    <w:p w14:paraId="4A58E0A1" w14:textId="77777777" w:rsidR="00364AA6" w:rsidRPr="00116F8A" w:rsidRDefault="00364AA6" w:rsidP="00364AA6">
      <w:pPr>
        <w:widowControl w:val="0"/>
        <w:tabs>
          <w:tab w:val="left" w:pos="471"/>
        </w:tabs>
        <w:autoSpaceDE w:val="0"/>
        <w:autoSpaceDN w:val="0"/>
        <w:spacing w:before="94" w:after="0"/>
        <w:ind w:right="800"/>
      </w:pPr>
      <w:r>
        <w:t>&lt;company name&gt;</w:t>
      </w:r>
      <w:r w:rsidRPr="00116F8A">
        <w:t xml:space="preserve">'s ordinary hours of work are </w:t>
      </w:r>
      <w:r w:rsidRPr="003C6A23">
        <w:rPr>
          <w:color w:val="FF0000"/>
        </w:rPr>
        <w:t xml:space="preserve">37.5 hours per week </w:t>
      </w:r>
      <w:r w:rsidRPr="00116F8A">
        <w:t xml:space="preserve">(for a full-time employee). Ordinary hours </w:t>
      </w:r>
      <w:r w:rsidRPr="006D69AE">
        <w:rPr>
          <w:spacing w:val="-7"/>
        </w:rPr>
        <w:t xml:space="preserve">are </w:t>
      </w:r>
      <w:r w:rsidRPr="00116F8A">
        <w:t xml:space="preserve">generally worked in from </w:t>
      </w:r>
      <w:r w:rsidRPr="003C6A23">
        <w:rPr>
          <w:color w:val="FF0000"/>
        </w:rPr>
        <w:t>9am to 5pm</w:t>
      </w:r>
      <w:r w:rsidRPr="00116F8A">
        <w:t xml:space="preserve">, Monday to Friday however </w:t>
      </w:r>
      <w:r>
        <w:t>&lt;company name&gt;</w:t>
      </w:r>
      <w:r w:rsidRPr="00116F8A">
        <w:t xml:space="preserve"> may change the following arrangements by providing notice in writing at any</w:t>
      </w:r>
      <w:r w:rsidRPr="006D69AE">
        <w:rPr>
          <w:spacing w:val="-1"/>
        </w:rPr>
        <w:t xml:space="preserve"> </w:t>
      </w:r>
      <w:r w:rsidRPr="00116F8A">
        <w:t>time.</w:t>
      </w:r>
    </w:p>
    <w:p w14:paraId="4EAE5C46" w14:textId="77777777" w:rsidR="00364AA6" w:rsidRPr="00116F8A" w:rsidRDefault="00364AA6" w:rsidP="00364AA6">
      <w:pPr>
        <w:widowControl w:val="0"/>
        <w:tabs>
          <w:tab w:val="left" w:pos="471"/>
        </w:tabs>
        <w:autoSpaceDE w:val="0"/>
        <w:autoSpaceDN w:val="0"/>
        <w:spacing w:before="94" w:after="0"/>
        <w:ind w:right="800"/>
      </w:pPr>
      <w:r>
        <w:t>&lt;company name&gt;</w:t>
      </w:r>
      <w:r w:rsidRPr="00116F8A">
        <w:t xml:space="preserve"> may also require you to work reasonable additional hours from time to time, including on </w:t>
      </w:r>
      <w:r w:rsidRPr="003C6A23">
        <w:rPr>
          <w:color w:val="FF0000"/>
        </w:rPr>
        <w:t>weekends and public holidays</w:t>
      </w:r>
      <w:r w:rsidRPr="00116F8A">
        <w:t xml:space="preserve">. </w:t>
      </w:r>
      <w:r w:rsidRPr="006D69AE">
        <w:rPr>
          <w:spacing w:val="-8"/>
        </w:rPr>
        <w:t xml:space="preserve">You </w:t>
      </w:r>
      <w:r w:rsidRPr="00116F8A">
        <w:t xml:space="preserve">agree, having regard to the </w:t>
      </w:r>
      <w:r>
        <w:t>&lt;company name&gt;’s</w:t>
      </w:r>
      <w:r w:rsidRPr="00116F8A">
        <w:t xml:space="preserve"> operational requirements, the nature</w:t>
      </w:r>
      <w:r w:rsidRPr="006D69AE">
        <w:rPr>
          <w:spacing w:val="-30"/>
        </w:rPr>
        <w:t xml:space="preserve"> </w:t>
      </w:r>
      <w:r w:rsidRPr="006D69AE">
        <w:rPr>
          <w:spacing w:val="-8"/>
        </w:rPr>
        <w:t xml:space="preserve">of </w:t>
      </w:r>
      <w:r w:rsidRPr="00116F8A">
        <w:t>your position and the salary paid to you under this contract, that all additional hours are</w:t>
      </w:r>
      <w:r w:rsidRPr="006D69AE">
        <w:rPr>
          <w:spacing w:val="-4"/>
        </w:rPr>
        <w:t xml:space="preserve"> </w:t>
      </w:r>
      <w:r w:rsidRPr="00116F8A">
        <w:t>reasonable.</w:t>
      </w:r>
    </w:p>
    <w:p w14:paraId="1216D6D4" w14:textId="77777777" w:rsidR="00364AA6" w:rsidRPr="00A71B0A" w:rsidRDefault="00364AA6" w:rsidP="00364AA6">
      <w:pPr>
        <w:pStyle w:val="Heading2"/>
        <w:rPr>
          <w:sz w:val="21"/>
        </w:rPr>
      </w:pPr>
      <w:r>
        <w:t>Remuneration</w:t>
      </w:r>
    </w:p>
    <w:p w14:paraId="113C3DFD" w14:textId="77777777" w:rsidR="00364AA6" w:rsidRPr="009A78AA" w:rsidRDefault="00364AA6" w:rsidP="00364AA6">
      <w:pPr>
        <w:widowControl w:val="0"/>
        <w:tabs>
          <w:tab w:val="left" w:pos="471"/>
        </w:tabs>
        <w:autoSpaceDE w:val="0"/>
        <w:autoSpaceDN w:val="0"/>
        <w:spacing w:before="206" w:after="0"/>
        <w:ind w:right="718"/>
      </w:pPr>
      <w:r w:rsidRPr="009A78AA">
        <w:rPr>
          <w:spacing w:val="-8"/>
        </w:rPr>
        <w:t xml:space="preserve">You </w:t>
      </w:r>
      <w:r w:rsidRPr="009A78AA">
        <w:t>will receive a gross annual salary of $</w:t>
      </w:r>
      <w:r w:rsidRPr="009A78AA">
        <w:rPr>
          <w:color w:val="FF0000"/>
        </w:rPr>
        <w:t xml:space="preserve">Insert gross salary </w:t>
      </w:r>
      <w:r w:rsidRPr="009A78AA">
        <w:t>(less applicable tax and plus</w:t>
      </w:r>
      <w:r w:rsidRPr="009A78AA">
        <w:rPr>
          <w:spacing w:val="-19"/>
        </w:rPr>
        <w:t xml:space="preserve"> </w:t>
      </w:r>
      <w:r w:rsidRPr="009A78AA">
        <w:t>superannuation entitlements).</w:t>
      </w:r>
    </w:p>
    <w:p w14:paraId="4F22C483" w14:textId="77777777" w:rsidR="00364AA6" w:rsidRPr="009A78AA" w:rsidRDefault="00364AA6" w:rsidP="00364AA6">
      <w:pPr>
        <w:widowControl w:val="0"/>
        <w:tabs>
          <w:tab w:val="left" w:pos="471"/>
        </w:tabs>
        <w:autoSpaceDE w:val="0"/>
        <w:autoSpaceDN w:val="0"/>
        <w:spacing w:before="206" w:after="0"/>
        <w:ind w:right="718"/>
      </w:pPr>
      <w:r w:rsidRPr="009A78AA">
        <w:rPr>
          <w:spacing w:val="-8"/>
        </w:rPr>
        <w:t xml:space="preserve">You </w:t>
      </w:r>
      <w:r w:rsidRPr="009A78AA">
        <w:t xml:space="preserve">may also receive other payments, or higher hourly rates of pay for work performed at </w:t>
      </w:r>
      <w:proofErr w:type="gramStart"/>
      <w:r w:rsidRPr="009A78AA">
        <w:t>particular</w:t>
      </w:r>
      <w:r w:rsidRPr="009A78AA">
        <w:rPr>
          <w:spacing w:val="5"/>
        </w:rPr>
        <w:t xml:space="preserve"> </w:t>
      </w:r>
      <w:r w:rsidRPr="009A78AA">
        <w:t>times</w:t>
      </w:r>
      <w:proofErr w:type="gramEnd"/>
      <w:r w:rsidRPr="009A78AA">
        <w:t>.</w:t>
      </w:r>
    </w:p>
    <w:p w14:paraId="03D9B8E0" w14:textId="77777777" w:rsidR="00364AA6" w:rsidRPr="009A78AA" w:rsidRDefault="00364AA6" w:rsidP="00364AA6">
      <w:pPr>
        <w:widowControl w:val="0"/>
        <w:tabs>
          <w:tab w:val="left" w:pos="471"/>
        </w:tabs>
        <w:autoSpaceDE w:val="0"/>
        <w:autoSpaceDN w:val="0"/>
        <w:spacing w:before="206" w:after="0"/>
        <w:ind w:right="718"/>
      </w:pPr>
      <w:r w:rsidRPr="009A78AA">
        <w:lastRenderedPageBreak/>
        <w:t xml:space="preserve">All payments made to you by &lt;company name&gt; throughout your employment (regardless of whether they are expressly referred to or guaranteed by this contract) </w:t>
      </w:r>
      <w:proofErr w:type="gramStart"/>
      <w:r w:rsidRPr="009A78AA">
        <w:t>compensate for and set-o</w:t>
      </w:r>
      <w:r w:rsidRPr="009A78AA">
        <w:rPr>
          <w:rFonts w:ascii="Cambria Math" w:hAnsi="Cambria Math" w:cs="Cambria Math"/>
        </w:rPr>
        <w:t>ﬀ</w:t>
      </w:r>
      <w:r w:rsidRPr="009A78AA">
        <w:t xml:space="preserve"> to the fullest extent</w:t>
      </w:r>
      <w:proofErr w:type="gramEnd"/>
      <w:r w:rsidRPr="009A78AA">
        <w:t xml:space="preserve"> possible all combined beneﬁts or entitlements you have under any applicable industrial instrument or </w:t>
      </w:r>
      <w:r w:rsidRPr="009A78AA">
        <w:rPr>
          <w:spacing w:val="-3"/>
        </w:rPr>
        <w:t xml:space="preserve">law. </w:t>
      </w:r>
      <w:r w:rsidRPr="009A78AA">
        <w:t xml:space="preserve">This includes, without limitation, payment for all hours worked, any minimum </w:t>
      </w:r>
      <w:r w:rsidRPr="009A78AA">
        <w:rPr>
          <w:spacing w:val="-3"/>
        </w:rPr>
        <w:t xml:space="preserve">salary, </w:t>
      </w:r>
      <w:r w:rsidRPr="009A78AA">
        <w:t xml:space="preserve">payment for minimum periods of engagement, overtime, penalty rates for weekend work or public holiday work, shift and overtime allowances, </w:t>
      </w:r>
      <w:r w:rsidRPr="009A78AA">
        <w:rPr>
          <w:spacing w:val="-5"/>
        </w:rPr>
        <w:t xml:space="preserve">meal </w:t>
      </w:r>
      <w:r w:rsidRPr="009A78AA">
        <w:t>allowances, annual leave loading and any other allowances and loadings to which you may otherwise be entitled.</w:t>
      </w:r>
    </w:p>
    <w:p w14:paraId="52961056" w14:textId="77777777" w:rsidR="00364AA6" w:rsidRPr="009A78AA" w:rsidRDefault="00364AA6" w:rsidP="00364AA6">
      <w:pPr>
        <w:widowControl w:val="0"/>
        <w:tabs>
          <w:tab w:val="left" w:pos="471"/>
        </w:tabs>
        <w:autoSpaceDE w:val="0"/>
        <w:autoSpaceDN w:val="0"/>
        <w:spacing w:before="206" w:after="0"/>
        <w:ind w:right="718"/>
      </w:pPr>
      <w:r w:rsidRPr="009A78AA">
        <w:t xml:space="preserve">Where the combined monetary value of all such beneﬁts or entitlements exceed the combined monetary value of all payments </w:t>
      </w:r>
      <w:proofErr w:type="gramStart"/>
      <w:r w:rsidRPr="009A78AA">
        <w:t>actually made</w:t>
      </w:r>
      <w:proofErr w:type="gramEnd"/>
      <w:r w:rsidRPr="009A78AA">
        <w:t xml:space="preserve"> to you, &lt;company name&gt;’s further payment obligations shall be limited to the d</w:t>
      </w:r>
      <w:r>
        <w:t>iff</w:t>
      </w:r>
      <w:r w:rsidRPr="009A78AA">
        <w:t>erence between those two combined amounts.</w:t>
      </w:r>
    </w:p>
    <w:p w14:paraId="61FD9E76" w14:textId="6C073DCC" w:rsidR="00364AA6" w:rsidRPr="009A78AA" w:rsidRDefault="00364AA6" w:rsidP="00364AA6">
      <w:pPr>
        <w:widowControl w:val="0"/>
        <w:tabs>
          <w:tab w:val="left" w:pos="471"/>
        </w:tabs>
        <w:autoSpaceDE w:val="0"/>
        <w:autoSpaceDN w:val="0"/>
        <w:spacing w:before="206" w:after="0"/>
        <w:ind w:right="718"/>
      </w:pPr>
      <w:r w:rsidRPr="009A78AA">
        <w:rPr>
          <w:spacing w:val="-6"/>
        </w:rPr>
        <w:t xml:space="preserve">Your </w:t>
      </w:r>
      <w:r w:rsidRPr="009A78AA">
        <w:t xml:space="preserve">salary will be paid fortnightly by electronic funds transfer into your nominated bank or building </w:t>
      </w:r>
      <w:r w:rsidRPr="009A78AA">
        <w:rPr>
          <w:spacing w:val="-3"/>
        </w:rPr>
        <w:t xml:space="preserve">society </w:t>
      </w:r>
      <w:r w:rsidRPr="009A78AA">
        <w:t xml:space="preserve">account less applicable tax. </w:t>
      </w:r>
      <w:r>
        <w:t xml:space="preserve">&lt;company name&gt; </w:t>
      </w:r>
      <w:r w:rsidRPr="009A78AA">
        <w:t>may unilaterally amend the frequency of payment at any time by providing you with notice in</w:t>
      </w:r>
      <w:r w:rsidRPr="009A78AA">
        <w:rPr>
          <w:spacing w:val="-1"/>
        </w:rPr>
        <w:t xml:space="preserve"> </w:t>
      </w:r>
      <w:r w:rsidRPr="009A78AA">
        <w:t>writing.</w:t>
      </w:r>
    </w:p>
    <w:p w14:paraId="59B5124C" w14:textId="77777777" w:rsidR="00364AA6" w:rsidRDefault="00364AA6" w:rsidP="00364AA6">
      <w:pPr>
        <w:pStyle w:val="Heading2"/>
      </w:pPr>
      <w:r>
        <w:t xml:space="preserve">Superannuation </w:t>
      </w:r>
    </w:p>
    <w:p w14:paraId="128BCA00" w14:textId="77777777" w:rsidR="00364AA6" w:rsidRPr="00116F8A" w:rsidRDefault="00364AA6" w:rsidP="00364AA6">
      <w:pPr>
        <w:widowControl w:val="0"/>
        <w:tabs>
          <w:tab w:val="left" w:pos="471"/>
        </w:tabs>
        <w:autoSpaceDE w:val="0"/>
        <w:autoSpaceDN w:val="0"/>
        <w:spacing w:before="206" w:after="0"/>
        <w:ind w:right="102"/>
      </w:pPr>
      <w:r w:rsidRPr="00116F8A">
        <w:t xml:space="preserve">In addition to the remuneration paid, </w:t>
      </w:r>
      <w:r w:rsidRPr="003C6A23">
        <w:t xml:space="preserve">&lt;company name&gt; </w:t>
      </w:r>
      <w:r w:rsidRPr="00116F8A">
        <w:t xml:space="preserve">will make the compulsory minimum superannuation contributions required into a complying fund in accordance with the </w:t>
      </w:r>
      <w:r w:rsidRPr="006D69AE">
        <w:rPr>
          <w:i/>
        </w:rPr>
        <w:t xml:space="preserve">Superannuation Guarantee (Administration) </w:t>
      </w:r>
      <w:r w:rsidRPr="006D69AE">
        <w:rPr>
          <w:i/>
          <w:spacing w:val="-5"/>
        </w:rPr>
        <w:t xml:space="preserve">Act </w:t>
      </w:r>
      <w:r w:rsidRPr="006D69AE">
        <w:rPr>
          <w:i/>
        </w:rPr>
        <w:t>1992</w:t>
      </w:r>
      <w:r w:rsidRPr="006D69AE">
        <w:rPr>
          <w:i/>
          <w:spacing w:val="-1"/>
        </w:rPr>
        <w:t xml:space="preserve"> </w:t>
      </w:r>
      <w:r w:rsidRPr="00116F8A">
        <w:t>(Cth).</w:t>
      </w:r>
    </w:p>
    <w:p w14:paraId="17D1140E" w14:textId="77777777" w:rsidR="00364AA6" w:rsidRDefault="00364AA6" w:rsidP="00364AA6">
      <w:pPr>
        <w:pStyle w:val="Heading2"/>
      </w:pPr>
      <w:r>
        <w:t>Expenses</w:t>
      </w:r>
    </w:p>
    <w:p w14:paraId="4AFB1D73" w14:textId="77777777" w:rsidR="00364AA6" w:rsidRPr="00116F8A" w:rsidRDefault="00364AA6" w:rsidP="00364AA6">
      <w:pPr>
        <w:widowControl w:val="0"/>
        <w:tabs>
          <w:tab w:val="left" w:pos="471"/>
        </w:tabs>
        <w:autoSpaceDE w:val="0"/>
        <w:autoSpaceDN w:val="0"/>
        <w:spacing w:before="206" w:after="0"/>
        <w:ind w:right="231"/>
      </w:pPr>
      <w:r w:rsidRPr="006D69AE">
        <w:rPr>
          <w:spacing w:val="-8"/>
        </w:rPr>
        <w:t xml:space="preserve">You </w:t>
      </w:r>
      <w:r w:rsidRPr="00116F8A">
        <w:t>will be reimbursed for all reasonable out-of-pocket business expenses incurred in the proper</w:t>
      </w:r>
      <w:r w:rsidRPr="006D69AE">
        <w:rPr>
          <w:spacing w:val="-22"/>
        </w:rPr>
        <w:t xml:space="preserve"> </w:t>
      </w:r>
      <w:r w:rsidRPr="00116F8A">
        <w:t xml:space="preserve">performance of your duties that are authorised in advance by </w:t>
      </w:r>
      <w:r w:rsidRPr="003C6A23">
        <w:t xml:space="preserve">&lt;company name&gt; </w:t>
      </w:r>
      <w:r w:rsidRPr="00116F8A">
        <w:t xml:space="preserve">and supported by appropriate receipts, subject to the terms of any applicable workplace </w:t>
      </w:r>
      <w:r w:rsidRPr="006D69AE">
        <w:rPr>
          <w:spacing w:val="-3"/>
        </w:rPr>
        <w:t>policy.</w:t>
      </w:r>
    </w:p>
    <w:p w14:paraId="1EA59FBE" w14:textId="77777777" w:rsidR="00364AA6" w:rsidRPr="00A71B0A" w:rsidRDefault="00364AA6" w:rsidP="00364AA6">
      <w:pPr>
        <w:pStyle w:val="Heading2"/>
      </w:pPr>
      <w:r>
        <w:t>Duties and Responsibilities</w:t>
      </w:r>
    </w:p>
    <w:p w14:paraId="52EE0321" w14:textId="77777777" w:rsidR="00364AA6" w:rsidRPr="00774B86" w:rsidRDefault="00364AA6" w:rsidP="00364AA6">
      <w:pPr>
        <w:widowControl w:val="0"/>
        <w:tabs>
          <w:tab w:val="left" w:pos="471"/>
        </w:tabs>
        <w:autoSpaceDE w:val="0"/>
        <w:autoSpaceDN w:val="0"/>
        <w:spacing w:before="84" w:after="0"/>
      </w:pPr>
      <w:r w:rsidRPr="00774B86">
        <w:t>During your employment you must:</w:t>
      </w:r>
    </w:p>
    <w:p w14:paraId="0FFAF14B" w14:textId="27420C18" w:rsidR="00364AA6" w:rsidRPr="00774B86" w:rsidRDefault="00B641E5" w:rsidP="00364AA6">
      <w:pPr>
        <w:pStyle w:val="ListParagraph"/>
        <w:widowControl w:val="0"/>
        <w:numPr>
          <w:ilvl w:val="0"/>
          <w:numId w:val="4"/>
        </w:numPr>
        <w:tabs>
          <w:tab w:val="left" w:pos="471"/>
        </w:tabs>
        <w:autoSpaceDE w:val="0"/>
        <w:autoSpaceDN w:val="0"/>
        <w:spacing w:before="84" w:after="0"/>
      </w:pPr>
      <w:r>
        <w:t xml:space="preserve"> D</w:t>
      </w:r>
      <w:r w:rsidR="00364AA6" w:rsidRPr="00774B86">
        <w:t xml:space="preserve">evote the whole of your time, </w:t>
      </w:r>
      <w:proofErr w:type="gramStart"/>
      <w:r w:rsidR="00364AA6" w:rsidRPr="00774B86">
        <w:t>attention</w:t>
      </w:r>
      <w:proofErr w:type="gramEnd"/>
      <w:r w:rsidR="00364AA6" w:rsidRPr="00774B86">
        <w:t xml:space="preserve"> and skill during working hours and at other times as reasonably necessary to perform your duties</w:t>
      </w:r>
      <w:r w:rsidR="00AC6770">
        <w:t>.</w:t>
      </w:r>
    </w:p>
    <w:p w14:paraId="290777BB" w14:textId="2FF31702" w:rsidR="00364AA6" w:rsidRPr="00774B86" w:rsidRDefault="00B641E5" w:rsidP="00364AA6">
      <w:pPr>
        <w:pStyle w:val="ListParagraph"/>
        <w:widowControl w:val="0"/>
        <w:numPr>
          <w:ilvl w:val="0"/>
          <w:numId w:val="4"/>
        </w:numPr>
        <w:tabs>
          <w:tab w:val="left" w:pos="471"/>
        </w:tabs>
        <w:autoSpaceDE w:val="0"/>
        <w:autoSpaceDN w:val="0"/>
        <w:spacing w:before="84" w:after="0"/>
      </w:pPr>
      <w:r>
        <w:t xml:space="preserve"> P</w:t>
      </w:r>
      <w:r w:rsidR="00364AA6" w:rsidRPr="00774B86">
        <w:t>erform the duties reasonably required or directed by &lt;company name&gt; from time to time, irrespective of which position you hold</w:t>
      </w:r>
      <w:r w:rsidR="00AC6770">
        <w:t>.</w:t>
      </w:r>
    </w:p>
    <w:p w14:paraId="1E88FE3A" w14:textId="254958AF" w:rsidR="00364AA6" w:rsidRPr="00774B86" w:rsidRDefault="00B641E5" w:rsidP="00364AA6">
      <w:pPr>
        <w:pStyle w:val="ListParagraph"/>
        <w:widowControl w:val="0"/>
        <w:numPr>
          <w:ilvl w:val="0"/>
          <w:numId w:val="4"/>
        </w:numPr>
        <w:tabs>
          <w:tab w:val="left" w:pos="471"/>
        </w:tabs>
        <w:autoSpaceDE w:val="0"/>
        <w:autoSpaceDN w:val="0"/>
        <w:spacing w:before="84" w:after="0"/>
      </w:pPr>
      <w:r>
        <w:t xml:space="preserve"> F</w:t>
      </w:r>
      <w:r w:rsidR="00364AA6" w:rsidRPr="00774B86">
        <w:t>ollow and comply with all reasonable and lawful directions given to you by &lt;company name&gt;; be faithful and diligent, and actively pursue &lt;company name&gt;’s best interests at all times; not compete, directly or indirectly, with &lt;company name&gt;</w:t>
      </w:r>
      <w:r w:rsidR="00AC6770">
        <w:t>.</w:t>
      </w:r>
    </w:p>
    <w:p w14:paraId="088DC0E1" w14:textId="55AF6138" w:rsidR="00364AA6" w:rsidRPr="00774B86" w:rsidRDefault="00B641E5" w:rsidP="00364AA6">
      <w:pPr>
        <w:pStyle w:val="ListParagraph"/>
        <w:widowControl w:val="0"/>
        <w:numPr>
          <w:ilvl w:val="0"/>
          <w:numId w:val="4"/>
        </w:numPr>
        <w:tabs>
          <w:tab w:val="left" w:pos="471"/>
        </w:tabs>
        <w:autoSpaceDE w:val="0"/>
        <w:autoSpaceDN w:val="0"/>
        <w:spacing w:before="84" w:after="0"/>
      </w:pPr>
      <w:r>
        <w:t xml:space="preserve"> N</w:t>
      </w:r>
      <w:r w:rsidR="00364AA6" w:rsidRPr="00774B86">
        <w:t>ot, in connection with your employment with &lt;company name&gt;, accept any ﬁnancial or other beneﬁt except from &lt;company name&gt;, unless such beneﬁt is disclosed to &lt;company name&gt; and it expressly permits you to accept it</w:t>
      </w:r>
      <w:r w:rsidR="00AC6770">
        <w:t>.</w:t>
      </w:r>
    </w:p>
    <w:p w14:paraId="412D27FE" w14:textId="3AA2BC7C" w:rsidR="00364AA6" w:rsidRPr="00774B86" w:rsidRDefault="00B641E5" w:rsidP="00364AA6">
      <w:pPr>
        <w:pStyle w:val="ListParagraph"/>
        <w:widowControl w:val="0"/>
        <w:numPr>
          <w:ilvl w:val="0"/>
          <w:numId w:val="4"/>
        </w:numPr>
        <w:tabs>
          <w:tab w:val="left" w:pos="471"/>
        </w:tabs>
        <w:autoSpaceDE w:val="0"/>
        <w:autoSpaceDN w:val="0"/>
        <w:spacing w:before="84" w:after="0"/>
      </w:pPr>
      <w:r>
        <w:t xml:space="preserve"> N</w:t>
      </w:r>
      <w:r w:rsidR="00364AA6" w:rsidRPr="00774B86">
        <w:t>ot conduct yourself in a manner, whether during or after work hours, that in the opinion of &lt;company name&gt; causes damage or potential damage to &lt;company name&gt;’s property or reputation</w:t>
      </w:r>
      <w:r w:rsidR="00AC6770">
        <w:t>.</w:t>
      </w:r>
    </w:p>
    <w:p w14:paraId="7C641436" w14:textId="144B5373" w:rsidR="00364AA6" w:rsidRPr="00774B86" w:rsidRDefault="00B641E5" w:rsidP="00364AA6">
      <w:pPr>
        <w:pStyle w:val="ListParagraph"/>
        <w:widowControl w:val="0"/>
        <w:numPr>
          <w:ilvl w:val="0"/>
          <w:numId w:val="4"/>
        </w:numPr>
        <w:tabs>
          <w:tab w:val="left" w:pos="471"/>
        </w:tabs>
        <w:autoSpaceDE w:val="0"/>
        <w:autoSpaceDN w:val="0"/>
        <w:spacing w:before="84" w:after="0"/>
      </w:pPr>
      <w:r>
        <w:t xml:space="preserve"> N</w:t>
      </w:r>
      <w:r w:rsidR="00364AA6" w:rsidRPr="00774B86">
        <w:t xml:space="preserve">ot use internet, </w:t>
      </w:r>
      <w:proofErr w:type="gramStart"/>
      <w:r w:rsidR="00364AA6" w:rsidRPr="00774B86">
        <w:t>email</w:t>
      </w:r>
      <w:proofErr w:type="gramEnd"/>
      <w:r w:rsidR="00364AA6" w:rsidRPr="00774B86">
        <w:t xml:space="preserve"> or voicemail at &lt;company name&gt;’s workplace for excessive personal use, to view or distribute o</w:t>
      </w:r>
      <w:r w:rsidR="00364AA6" w:rsidRPr="00774B86">
        <w:rPr>
          <w:rFonts w:ascii="Cambria Math" w:hAnsi="Cambria Math" w:cs="Cambria Math"/>
        </w:rPr>
        <w:t>ﬀ</w:t>
      </w:r>
      <w:r w:rsidR="00364AA6" w:rsidRPr="00774B86">
        <w:t>ensive or illegal material, or in any manner not consistent with &lt;company name&gt;’s workplace policies</w:t>
      </w:r>
      <w:r w:rsidR="00AC6770">
        <w:t>.</w:t>
      </w:r>
    </w:p>
    <w:p w14:paraId="26684CC3" w14:textId="5DB65A7A" w:rsidR="00364AA6" w:rsidRPr="00774B86" w:rsidRDefault="00B641E5" w:rsidP="00364AA6">
      <w:pPr>
        <w:pStyle w:val="ListParagraph"/>
        <w:widowControl w:val="0"/>
        <w:numPr>
          <w:ilvl w:val="0"/>
          <w:numId w:val="4"/>
        </w:numPr>
        <w:tabs>
          <w:tab w:val="left" w:pos="471"/>
        </w:tabs>
        <w:autoSpaceDE w:val="0"/>
        <w:autoSpaceDN w:val="0"/>
        <w:spacing w:before="84" w:after="0"/>
      </w:pPr>
      <w:r>
        <w:t xml:space="preserve"> N</w:t>
      </w:r>
      <w:r w:rsidR="00364AA6" w:rsidRPr="00774B86">
        <w:t>ot unlawfully discriminate against, sexually harass or bully another person in any manner related to your employment or &lt;company name&gt;’s business</w:t>
      </w:r>
      <w:r w:rsidR="00AC6770">
        <w:t>.</w:t>
      </w:r>
    </w:p>
    <w:p w14:paraId="0A55931C" w14:textId="1B7254B6" w:rsidR="00364AA6" w:rsidRPr="00774B86" w:rsidRDefault="00B641E5" w:rsidP="00364AA6">
      <w:pPr>
        <w:pStyle w:val="ListParagraph"/>
        <w:widowControl w:val="0"/>
        <w:numPr>
          <w:ilvl w:val="0"/>
          <w:numId w:val="4"/>
        </w:numPr>
        <w:tabs>
          <w:tab w:val="left" w:pos="471"/>
        </w:tabs>
        <w:autoSpaceDE w:val="0"/>
        <w:autoSpaceDN w:val="0"/>
        <w:spacing w:before="84" w:after="0"/>
      </w:pPr>
      <w:r>
        <w:lastRenderedPageBreak/>
        <w:t xml:space="preserve"> N</w:t>
      </w:r>
      <w:r w:rsidR="00364AA6" w:rsidRPr="00774B86">
        <w:t>ot engage in any employment or provide any services to any person or entity other than</w:t>
      </w:r>
      <w:r w:rsidR="00364AA6" w:rsidRPr="00774B86">
        <w:rPr>
          <w:spacing w:val="38"/>
        </w:rPr>
        <w:t xml:space="preserve"> </w:t>
      </w:r>
      <w:r w:rsidR="00364AA6" w:rsidRPr="00774B86">
        <w:t>&lt;company name&gt; during your employment without &lt;company name&gt;’s prior written</w:t>
      </w:r>
      <w:r w:rsidR="00364AA6" w:rsidRPr="00774B86">
        <w:rPr>
          <w:spacing w:val="-4"/>
        </w:rPr>
        <w:t xml:space="preserve"> </w:t>
      </w:r>
      <w:r w:rsidR="00364AA6" w:rsidRPr="00774B86">
        <w:t>consent.</w:t>
      </w:r>
    </w:p>
    <w:p w14:paraId="0FF94A7A" w14:textId="77777777" w:rsidR="00364AA6" w:rsidRDefault="00364AA6" w:rsidP="00364AA6">
      <w:pPr>
        <w:pStyle w:val="Heading2"/>
      </w:pPr>
      <w:r>
        <w:t>Leave</w:t>
      </w:r>
    </w:p>
    <w:p w14:paraId="69AAF1BA" w14:textId="77777777" w:rsidR="00364AA6" w:rsidRPr="006D69AE" w:rsidRDefault="00364AA6" w:rsidP="00364AA6">
      <w:pPr>
        <w:widowControl w:val="0"/>
        <w:tabs>
          <w:tab w:val="left" w:pos="471"/>
        </w:tabs>
        <w:autoSpaceDE w:val="0"/>
        <w:autoSpaceDN w:val="0"/>
        <w:spacing w:before="204" w:after="0"/>
        <w:rPr>
          <w:i/>
        </w:rPr>
      </w:pPr>
      <w:r w:rsidRPr="006D69AE">
        <w:rPr>
          <w:spacing w:val="-8"/>
        </w:rPr>
        <w:t xml:space="preserve">You </w:t>
      </w:r>
      <w:r w:rsidRPr="00116F8A">
        <w:t xml:space="preserve">are entitled to leave in accordance with the National Employment Standards in the </w:t>
      </w:r>
      <w:r w:rsidRPr="006D69AE">
        <w:rPr>
          <w:i/>
        </w:rPr>
        <w:t xml:space="preserve">Fair </w:t>
      </w:r>
      <w:r w:rsidRPr="006D69AE">
        <w:rPr>
          <w:i/>
          <w:spacing w:val="-3"/>
        </w:rPr>
        <w:t xml:space="preserve">Work </w:t>
      </w:r>
      <w:r w:rsidRPr="006D69AE">
        <w:rPr>
          <w:i/>
        </w:rPr>
        <w:t>Act</w:t>
      </w:r>
      <w:r w:rsidRPr="006D69AE">
        <w:rPr>
          <w:i/>
          <w:spacing w:val="2"/>
        </w:rPr>
        <w:t xml:space="preserve"> </w:t>
      </w:r>
      <w:r w:rsidRPr="006D69AE">
        <w:rPr>
          <w:i/>
        </w:rPr>
        <w:t xml:space="preserve">2009 </w:t>
      </w:r>
      <w:r w:rsidRPr="00116F8A">
        <w:t>(Cth).</w:t>
      </w:r>
    </w:p>
    <w:p w14:paraId="5E084A61" w14:textId="77777777" w:rsidR="00364AA6" w:rsidRPr="00A71B0A" w:rsidRDefault="00364AA6" w:rsidP="00364AA6">
      <w:pPr>
        <w:pStyle w:val="Heading2"/>
      </w:pPr>
      <w:r>
        <w:t xml:space="preserve">Workplace Policies </w:t>
      </w:r>
    </w:p>
    <w:p w14:paraId="7F1A54F5" w14:textId="77777777" w:rsidR="00364AA6" w:rsidRPr="00116F8A" w:rsidRDefault="00364AA6" w:rsidP="00364AA6">
      <w:pPr>
        <w:widowControl w:val="0"/>
        <w:tabs>
          <w:tab w:val="left" w:pos="588"/>
        </w:tabs>
        <w:autoSpaceDE w:val="0"/>
        <w:autoSpaceDN w:val="0"/>
        <w:spacing w:before="205" w:after="0"/>
        <w:ind w:right="208"/>
      </w:pPr>
      <w:r>
        <w:t xml:space="preserve">&lt;company name&gt; </w:t>
      </w:r>
      <w:r w:rsidRPr="00116F8A">
        <w:t xml:space="preserve">may from time to time have written workplace policies in place which deal with a variety of matters concerning how the workplace operates, procedures to be followed and expectations in relation to </w:t>
      </w:r>
      <w:proofErr w:type="gramStart"/>
      <w:r w:rsidRPr="00116F8A">
        <w:t>particular aspects</w:t>
      </w:r>
      <w:proofErr w:type="gramEnd"/>
      <w:r w:rsidRPr="00116F8A">
        <w:t xml:space="preserve"> of the business. The purpose of these policies is to make clear what </w:t>
      </w:r>
      <w:r>
        <w:t xml:space="preserve">&lt;company name&gt; </w:t>
      </w:r>
      <w:r w:rsidRPr="00116F8A">
        <w:t xml:space="preserve">expects </w:t>
      </w:r>
      <w:r w:rsidRPr="006D69AE">
        <w:rPr>
          <w:spacing w:val="-6"/>
        </w:rPr>
        <w:t xml:space="preserve">from </w:t>
      </w:r>
      <w:r w:rsidRPr="00116F8A">
        <w:t xml:space="preserve">you in relation to the aspect of the business dealt with by the </w:t>
      </w:r>
      <w:r w:rsidRPr="006D69AE">
        <w:rPr>
          <w:spacing w:val="-3"/>
        </w:rPr>
        <w:t>policy.</w:t>
      </w:r>
    </w:p>
    <w:p w14:paraId="303A4686" w14:textId="77777777" w:rsidR="00364AA6" w:rsidRPr="00116F8A" w:rsidRDefault="00364AA6" w:rsidP="00364AA6">
      <w:pPr>
        <w:widowControl w:val="0"/>
        <w:tabs>
          <w:tab w:val="left" w:pos="588"/>
        </w:tabs>
        <w:autoSpaceDE w:val="0"/>
        <w:autoSpaceDN w:val="0"/>
        <w:spacing w:before="205" w:after="0"/>
        <w:ind w:right="208"/>
      </w:pPr>
      <w:r w:rsidRPr="006D69AE">
        <w:rPr>
          <w:spacing w:val="-8"/>
        </w:rPr>
        <w:t xml:space="preserve">You </w:t>
      </w:r>
      <w:r w:rsidRPr="00116F8A">
        <w:t xml:space="preserve">are required to be familiar with the content of all such policies, and to </w:t>
      </w:r>
      <w:proofErr w:type="gramStart"/>
      <w:r w:rsidRPr="00116F8A">
        <w:t xml:space="preserve">comply with their terms at all </w:t>
      </w:r>
      <w:r w:rsidRPr="006D69AE">
        <w:rPr>
          <w:spacing w:val="-3"/>
        </w:rPr>
        <w:t>times</w:t>
      </w:r>
      <w:proofErr w:type="gramEnd"/>
      <w:r w:rsidRPr="006D69AE">
        <w:rPr>
          <w:spacing w:val="-3"/>
        </w:rPr>
        <w:t xml:space="preserve">. </w:t>
      </w:r>
      <w:r w:rsidRPr="00116F8A">
        <w:t xml:space="preserve">Any failure to do so may result in disciplinary action up to and including termination of employment. If you are uncertain of where these polices are located or what obligations they impose, you have an express obligation to raise this with your </w:t>
      </w:r>
      <w:r w:rsidRPr="006D69AE">
        <w:rPr>
          <w:spacing w:val="-3"/>
        </w:rPr>
        <w:t xml:space="preserve">manager. </w:t>
      </w:r>
      <w:r w:rsidRPr="006D69AE">
        <w:rPr>
          <w:spacing w:val="-6"/>
        </w:rPr>
        <w:t xml:space="preserve">Your </w:t>
      </w:r>
      <w:r w:rsidRPr="00116F8A">
        <w:t>manager will then provide you with, or direct you to, the required</w:t>
      </w:r>
      <w:r w:rsidRPr="006D69AE">
        <w:rPr>
          <w:spacing w:val="-1"/>
        </w:rPr>
        <w:t xml:space="preserve"> </w:t>
      </w:r>
      <w:r w:rsidRPr="00116F8A">
        <w:t>information.</w:t>
      </w:r>
    </w:p>
    <w:p w14:paraId="46B03E8C" w14:textId="77777777" w:rsidR="00364AA6" w:rsidRPr="00116F8A" w:rsidRDefault="00364AA6" w:rsidP="00364AA6">
      <w:pPr>
        <w:widowControl w:val="0"/>
        <w:tabs>
          <w:tab w:val="left" w:pos="588"/>
        </w:tabs>
        <w:autoSpaceDE w:val="0"/>
        <w:autoSpaceDN w:val="0"/>
        <w:spacing w:before="205" w:after="0"/>
        <w:ind w:right="208"/>
      </w:pPr>
      <w:r w:rsidRPr="006D69AE">
        <w:rPr>
          <w:spacing w:val="-12"/>
        </w:rPr>
        <w:t xml:space="preserve">To </w:t>
      </w:r>
      <w:r w:rsidRPr="00116F8A">
        <w:t xml:space="preserve">the extent that the policies describe beneﬁts and entitlements for the Employee or impose any obligations on </w:t>
      </w:r>
      <w:r>
        <w:t>&lt;company name&gt;</w:t>
      </w:r>
      <w:r w:rsidRPr="006D69AE">
        <w:rPr>
          <w:spacing w:val="-3"/>
        </w:rPr>
        <w:t xml:space="preserve">, </w:t>
      </w:r>
      <w:r w:rsidRPr="00116F8A">
        <w:t>these are discretionary in nature and are not intended to be contractual. The terms and</w:t>
      </w:r>
      <w:r w:rsidRPr="006D69AE">
        <w:rPr>
          <w:spacing w:val="-21"/>
        </w:rPr>
        <w:t xml:space="preserve"> </w:t>
      </w:r>
      <w:r w:rsidRPr="00116F8A">
        <w:t>conditions of your employment that are intended to be contractual are set out in this</w:t>
      </w:r>
      <w:r w:rsidRPr="006D69AE">
        <w:rPr>
          <w:spacing w:val="-2"/>
        </w:rPr>
        <w:t xml:space="preserve"> </w:t>
      </w:r>
      <w:r w:rsidRPr="00116F8A">
        <w:t>contract.</w:t>
      </w:r>
    </w:p>
    <w:p w14:paraId="725C5FB7" w14:textId="77777777" w:rsidR="00364AA6" w:rsidRPr="006D69AE" w:rsidRDefault="00364AA6" w:rsidP="00364AA6">
      <w:pPr>
        <w:widowControl w:val="0"/>
        <w:tabs>
          <w:tab w:val="left" w:pos="588"/>
        </w:tabs>
        <w:autoSpaceDE w:val="0"/>
        <w:autoSpaceDN w:val="0"/>
        <w:spacing w:before="205" w:after="0"/>
        <w:ind w:right="208"/>
      </w:pPr>
      <w:r>
        <w:t xml:space="preserve">&lt;company name&gt; </w:t>
      </w:r>
      <w:r w:rsidRPr="00116F8A">
        <w:t xml:space="preserve">may unilaterally introduce, </w:t>
      </w:r>
      <w:r w:rsidRPr="006D69AE">
        <w:rPr>
          <w:spacing w:val="-4"/>
        </w:rPr>
        <w:t xml:space="preserve">vary, </w:t>
      </w:r>
      <w:proofErr w:type="gramStart"/>
      <w:r w:rsidRPr="00116F8A">
        <w:t>remove</w:t>
      </w:r>
      <w:proofErr w:type="gramEnd"/>
      <w:r w:rsidRPr="00116F8A">
        <w:t xml:space="preserve"> or replace policies at any time during the course </w:t>
      </w:r>
      <w:r w:rsidRPr="006D69AE">
        <w:rPr>
          <w:spacing w:val="-8"/>
        </w:rPr>
        <w:t xml:space="preserve">of </w:t>
      </w:r>
      <w:r w:rsidRPr="00116F8A">
        <w:t>your employment.</w:t>
      </w:r>
    </w:p>
    <w:p w14:paraId="5CD0EE08" w14:textId="77777777" w:rsidR="00364AA6" w:rsidRPr="00A71B0A" w:rsidRDefault="00364AA6" w:rsidP="00364AA6">
      <w:pPr>
        <w:pStyle w:val="Heading2"/>
      </w:pPr>
      <w:r>
        <w:t>Dress code and Protective Equipment</w:t>
      </w:r>
    </w:p>
    <w:p w14:paraId="5648A12A" w14:textId="77777777" w:rsidR="00364AA6" w:rsidRPr="00774B86" w:rsidRDefault="00364AA6" w:rsidP="00364AA6">
      <w:pPr>
        <w:widowControl w:val="0"/>
        <w:tabs>
          <w:tab w:val="left" w:pos="588"/>
        </w:tabs>
        <w:autoSpaceDE w:val="0"/>
        <w:autoSpaceDN w:val="0"/>
        <w:spacing w:before="84" w:after="0"/>
        <w:ind w:right="173"/>
      </w:pPr>
      <w:r w:rsidRPr="00774B86">
        <w:rPr>
          <w:spacing w:val="-8"/>
        </w:rPr>
        <w:t xml:space="preserve">You </w:t>
      </w:r>
      <w:r w:rsidRPr="00774B86">
        <w:t xml:space="preserve">are required to wear appropriate and adequate clothing and footwear (including where relevant </w:t>
      </w:r>
      <w:r w:rsidRPr="00774B86">
        <w:rPr>
          <w:spacing w:val="-3"/>
        </w:rPr>
        <w:t xml:space="preserve">protective </w:t>
      </w:r>
      <w:r w:rsidRPr="00774B86">
        <w:t>clothing and/or equipment) suitable to the nature of the work you perform and the location where you perform that work, or as directed or required by &lt;company name&gt;’s workplace</w:t>
      </w:r>
      <w:r w:rsidRPr="00774B86">
        <w:rPr>
          <w:spacing w:val="-4"/>
        </w:rPr>
        <w:t xml:space="preserve"> </w:t>
      </w:r>
      <w:r w:rsidRPr="00774B86">
        <w:t>policies.</w:t>
      </w:r>
    </w:p>
    <w:p w14:paraId="3B5BB68E" w14:textId="77777777" w:rsidR="00364AA6" w:rsidRDefault="00364AA6" w:rsidP="00364AA6">
      <w:pPr>
        <w:widowControl w:val="0"/>
        <w:tabs>
          <w:tab w:val="left" w:pos="588"/>
        </w:tabs>
        <w:autoSpaceDE w:val="0"/>
        <w:autoSpaceDN w:val="0"/>
        <w:spacing w:before="84" w:after="0"/>
        <w:ind w:right="173"/>
      </w:pPr>
      <w:r w:rsidRPr="00774B86">
        <w:rPr>
          <w:spacing w:val="-8"/>
        </w:rPr>
        <w:t xml:space="preserve">You </w:t>
      </w:r>
      <w:r w:rsidRPr="00774B86">
        <w:t>must apply all due diligence to the care and maintenance of such clothing and</w:t>
      </w:r>
      <w:r w:rsidRPr="00774B86">
        <w:rPr>
          <w:spacing w:val="6"/>
        </w:rPr>
        <w:t xml:space="preserve"> </w:t>
      </w:r>
      <w:r w:rsidRPr="00774B86">
        <w:t>equipment.</w:t>
      </w:r>
    </w:p>
    <w:p w14:paraId="48772773" w14:textId="77777777" w:rsidR="00364AA6" w:rsidRPr="00A71B0A" w:rsidRDefault="00364AA6" w:rsidP="00364AA6">
      <w:pPr>
        <w:pStyle w:val="Heading2"/>
      </w:pPr>
      <w:r>
        <w:t xml:space="preserve">Company Property </w:t>
      </w:r>
    </w:p>
    <w:p w14:paraId="1E3133A8" w14:textId="77777777" w:rsidR="00364AA6" w:rsidRPr="00116F8A" w:rsidRDefault="00364AA6" w:rsidP="00364AA6">
      <w:pPr>
        <w:widowControl w:val="0"/>
        <w:tabs>
          <w:tab w:val="left" w:pos="588"/>
        </w:tabs>
        <w:autoSpaceDE w:val="0"/>
        <w:autoSpaceDN w:val="0"/>
        <w:spacing w:before="205" w:after="0"/>
        <w:ind w:right="359"/>
      </w:pPr>
      <w:r>
        <w:t xml:space="preserve">&lt;company name&gt; </w:t>
      </w:r>
      <w:r w:rsidRPr="00116F8A">
        <w:t xml:space="preserve">may provide you with company property </w:t>
      </w:r>
      <w:proofErr w:type="gramStart"/>
      <w:r w:rsidRPr="00116F8A">
        <w:t>during the course of</w:t>
      </w:r>
      <w:proofErr w:type="gramEnd"/>
      <w:r w:rsidRPr="00116F8A">
        <w:t xml:space="preserve"> your employment such as computers and clothing. The provision of any such company property is contingent on your role and will be provided at the absolute discretion of </w:t>
      </w:r>
      <w:r>
        <w:t>&lt;company name&gt;</w:t>
      </w:r>
      <w:r w:rsidRPr="006D69AE">
        <w:rPr>
          <w:spacing w:val="-3"/>
        </w:rPr>
        <w:t xml:space="preserve">. </w:t>
      </w:r>
      <w:r w:rsidRPr="006D69AE">
        <w:rPr>
          <w:spacing w:val="-8"/>
        </w:rPr>
        <w:t xml:space="preserve">You </w:t>
      </w:r>
      <w:r w:rsidRPr="00116F8A">
        <w:t xml:space="preserve">will not have a contractual entitlement to such </w:t>
      </w:r>
      <w:r w:rsidRPr="006D69AE">
        <w:rPr>
          <w:spacing w:val="-3"/>
        </w:rPr>
        <w:t xml:space="preserve">company </w:t>
      </w:r>
      <w:r w:rsidRPr="00116F8A">
        <w:t xml:space="preserve">property, and it may be withdrawn by </w:t>
      </w:r>
      <w:r>
        <w:t xml:space="preserve">&lt;company name&gt; </w:t>
      </w:r>
      <w:r w:rsidRPr="00116F8A">
        <w:t>at any</w:t>
      </w:r>
      <w:r w:rsidRPr="006D69AE">
        <w:rPr>
          <w:spacing w:val="-1"/>
        </w:rPr>
        <w:t xml:space="preserve"> </w:t>
      </w:r>
      <w:r w:rsidRPr="00116F8A">
        <w:t>time.</w:t>
      </w:r>
    </w:p>
    <w:p w14:paraId="60977571" w14:textId="77777777" w:rsidR="00364AA6" w:rsidRPr="00116F8A" w:rsidRDefault="00364AA6" w:rsidP="00364AA6">
      <w:pPr>
        <w:widowControl w:val="0"/>
        <w:tabs>
          <w:tab w:val="left" w:pos="588"/>
        </w:tabs>
        <w:autoSpaceDE w:val="0"/>
        <w:autoSpaceDN w:val="0"/>
        <w:spacing w:before="205" w:after="0"/>
        <w:ind w:right="359"/>
      </w:pPr>
      <w:r w:rsidRPr="006D69AE">
        <w:rPr>
          <w:spacing w:val="-8"/>
        </w:rPr>
        <w:t xml:space="preserve">You </w:t>
      </w:r>
      <w:r w:rsidRPr="00116F8A">
        <w:t>must ensure that all company property in your possession or control is properly cared for and</w:t>
      </w:r>
      <w:r w:rsidRPr="006D69AE">
        <w:rPr>
          <w:spacing w:val="-10"/>
        </w:rPr>
        <w:t xml:space="preserve"> </w:t>
      </w:r>
      <w:r w:rsidRPr="00116F8A">
        <w:t>maintained.</w:t>
      </w:r>
    </w:p>
    <w:p w14:paraId="2D815FD8" w14:textId="77777777" w:rsidR="00364AA6" w:rsidRPr="006D69AE" w:rsidRDefault="00364AA6" w:rsidP="00364AA6">
      <w:pPr>
        <w:widowControl w:val="0"/>
        <w:tabs>
          <w:tab w:val="left" w:pos="588"/>
        </w:tabs>
        <w:autoSpaceDE w:val="0"/>
        <w:autoSpaceDN w:val="0"/>
        <w:spacing w:before="205" w:after="0"/>
        <w:ind w:right="359"/>
      </w:pPr>
      <w:r w:rsidRPr="00116F8A">
        <w:t xml:space="preserve">Any company property must be used in accordance with any applicable workplace </w:t>
      </w:r>
      <w:r w:rsidRPr="006D69AE">
        <w:rPr>
          <w:spacing w:val="-3"/>
        </w:rPr>
        <w:t xml:space="preserve">policy. </w:t>
      </w:r>
      <w:r w:rsidRPr="00116F8A">
        <w:t xml:space="preserve">Personal use is </w:t>
      </w:r>
      <w:r w:rsidRPr="006D69AE">
        <w:rPr>
          <w:spacing w:val="-6"/>
        </w:rPr>
        <w:t xml:space="preserve">not </w:t>
      </w:r>
      <w:r w:rsidRPr="00116F8A">
        <w:t xml:space="preserve">permitted other than as provided for by any workplace policy (or as otherwise expressly allowed for by </w:t>
      </w:r>
      <w:r>
        <w:t>&lt;company name&gt;</w:t>
      </w:r>
      <w:r w:rsidRPr="00116F8A">
        <w:t>).</w:t>
      </w:r>
    </w:p>
    <w:p w14:paraId="5746BB9B" w14:textId="77777777" w:rsidR="00364AA6" w:rsidRDefault="00364AA6" w:rsidP="00364AA6">
      <w:pPr>
        <w:pStyle w:val="Heading2"/>
      </w:pPr>
      <w:r>
        <w:lastRenderedPageBreak/>
        <w:t>Confidential Information</w:t>
      </w:r>
    </w:p>
    <w:p w14:paraId="4F9816DA" w14:textId="77777777" w:rsidR="00364AA6" w:rsidRPr="00774B86" w:rsidRDefault="00364AA6" w:rsidP="00364AA6">
      <w:pPr>
        <w:widowControl w:val="0"/>
        <w:tabs>
          <w:tab w:val="left" w:pos="588"/>
        </w:tabs>
        <w:autoSpaceDE w:val="0"/>
        <w:autoSpaceDN w:val="0"/>
        <w:spacing w:before="205" w:after="0"/>
      </w:pPr>
      <w:r w:rsidRPr="00774B86">
        <w:t>During and after your employment, you must:</w:t>
      </w:r>
    </w:p>
    <w:p w14:paraId="18B19877" w14:textId="217C8744" w:rsidR="00364AA6" w:rsidRPr="00774B86" w:rsidRDefault="00B641E5" w:rsidP="00364AA6">
      <w:pPr>
        <w:pStyle w:val="ListParagraph"/>
        <w:widowControl w:val="0"/>
        <w:numPr>
          <w:ilvl w:val="0"/>
          <w:numId w:val="5"/>
        </w:numPr>
        <w:tabs>
          <w:tab w:val="left" w:pos="588"/>
        </w:tabs>
        <w:autoSpaceDE w:val="0"/>
        <w:autoSpaceDN w:val="0"/>
        <w:spacing w:before="205" w:after="0"/>
      </w:pPr>
      <w:r>
        <w:t>K</w:t>
      </w:r>
      <w:r w:rsidR="00364AA6" w:rsidRPr="00774B86">
        <w:t>eep all Conﬁdential Information secret and</w:t>
      </w:r>
      <w:r w:rsidR="00364AA6" w:rsidRPr="00774B86">
        <w:rPr>
          <w:spacing w:val="-1"/>
        </w:rPr>
        <w:t xml:space="preserve"> </w:t>
      </w:r>
      <w:proofErr w:type="gramStart"/>
      <w:r w:rsidR="00364AA6" w:rsidRPr="00774B86">
        <w:t>conﬁdential;</w:t>
      </w:r>
      <w:proofErr w:type="gramEnd"/>
    </w:p>
    <w:p w14:paraId="7032DCF4" w14:textId="4DDB304B" w:rsidR="00364AA6" w:rsidRPr="00774B86" w:rsidRDefault="00B641E5" w:rsidP="00364AA6">
      <w:pPr>
        <w:pStyle w:val="ListParagraph"/>
        <w:widowControl w:val="0"/>
        <w:numPr>
          <w:ilvl w:val="0"/>
          <w:numId w:val="5"/>
        </w:numPr>
        <w:tabs>
          <w:tab w:val="left" w:pos="588"/>
        </w:tabs>
        <w:autoSpaceDE w:val="0"/>
        <w:autoSpaceDN w:val="0"/>
        <w:spacing w:before="205" w:after="0"/>
      </w:pPr>
      <w:r>
        <w:t>T</w:t>
      </w:r>
      <w:r w:rsidR="00364AA6" w:rsidRPr="00774B86">
        <w:t>ake all reasonable and necessary precautions to maintain the secrecy and</w:t>
      </w:r>
      <w:r w:rsidR="00364AA6" w:rsidRPr="00774B86">
        <w:rPr>
          <w:sz w:val="21"/>
        </w:rPr>
        <w:t xml:space="preserve"> </w:t>
      </w:r>
      <w:r w:rsidR="00364AA6" w:rsidRPr="00774B86">
        <w:t xml:space="preserve">prevent the disclosure of </w:t>
      </w:r>
      <w:r w:rsidR="00364AA6" w:rsidRPr="00774B86">
        <w:rPr>
          <w:spacing w:val="-6"/>
        </w:rPr>
        <w:t xml:space="preserve">any </w:t>
      </w:r>
      <w:r w:rsidR="00364AA6" w:rsidRPr="00774B86">
        <w:t xml:space="preserve">Conﬁdential </w:t>
      </w:r>
      <w:proofErr w:type="gramStart"/>
      <w:r w:rsidR="00364AA6" w:rsidRPr="00774B86">
        <w:t>Information;</w:t>
      </w:r>
      <w:proofErr w:type="gramEnd"/>
    </w:p>
    <w:p w14:paraId="6A5360AB" w14:textId="4A9D9ED6" w:rsidR="00364AA6" w:rsidRPr="00774B86" w:rsidRDefault="00B641E5" w:rsidP="00364AA6">
      <w:pPr>
        <w:pStyle w:val="ListParagraph"/>
        <w:widowControl w:val="0"/>
        <w:numPr>
          <w:ilvl w:val="0"/>
          <w:numId w:val="5"/>
        </w:numPr>
        <w:tabs>
          <w:tab w:val="left" w:pos="588"/>
        </w:tabs>
        <w:autoSpaceDE w:val="0"/>
        <w:autoSpaceDN w:val="0"/>
        <w:spacing w:before="205" w:after="0"/>
      </w:pPr>
      <w:r>
        <w:t>N</w:t>
      </w:r>
      <w:r w:rsidR="00364AA6" w:rsidRPr="00774B86">
        <w:t>ot disclose any Conﬁdential Information to any third party;</w:t>
      </w:r>
      <w:r w:rsidR="00364AA6" w:rsidRPr="00774B86">
        <w:rPr>
          <w:spacing w:val="-1"/>
        </w:rPr>
        <w:t xml:space="preserve"> </w:t>
      </w:r>
      <w:r w:rsidR="00364AA6" w:rsidRPr="00774B86">
        <w:t>and</w:t>
      </w:r>
    </w:p>
    <w:p w14:paraId="1BB06CD8" w14:textId="79C09E2E" w:rsidR="00364AA6" w:rsidRPr="00774B86" w:rsidRDefault="00B641E5" w:rsidP="00364AA6">
      <w:pPr>
        <w:pStyle w:val="ListParagraph"/>
        <w:widowControl w:val="0"/>
        <w:numPr>
          <w:ilvl w:val="0"/>
          <w:numId w:val="5"/>
        </w:numPr>
        <w:tabs>
          <w:tab w:val="left" w:pos="588"/>
        </w:tabs>
        <w:autoSpaceDE w:val="0"/>
        <w:autoSpaceDN w:val="0"/>
        <w:spacing w:before="205" w:after="0"/>
      </w:pPr>
      <w:r>
        <w:t>N</w:t>
      </w:r>
      <w:r w:rsidR="00364AA6" w:rsidRPr="00774B86">
        <w:t>ot use any part of or make copies of any Conﬁdential Information, except:</w:t>
      </w:r>
    </w:p>
    <w:p w14:paraId="5A4C6373" w14:textId="10EDA9BF" w:rsidR="00364AA6" w:rsidRPr="00774B86" w:rsidRDefault="00B641E5" w:rsidP="00364AA6">
      <w:pPr>
        <w:pStyle w:val="ListParagraph"/>
        <w:widowControl w:val="0"/>
        <w:numPr>
          <w:ilvl w:val="1"/>
          <w:numId w:val="5"/>
        </w:numPr>
        <w:tabs>
          <w:tab w:val="left" w:pos="588"/>
        </w:tabs>
        <w:autoSpaceDE w:val="0"/>
        <w:autoSpaceDN w:val="0"/>
        <w:spacing w:before="205" w:after="0"/>
      </w:pPr>
      <w:r>
        <w:t>A</w:t>
      </w:r>
      <w:r w:rsidR="00364AA6" w:rsidRPr="00774B86">
        <w:t>s reasonably required in the ordinary and proper course of your employment; to the extent required by law; or</w:t>
      </w:r>
    </w:p>
    <w:p w14:paraId="3F900978" w14:textId="0800A2CD" w:rsidR="00364AA6" w:rsidRPr="00774B86" w:rsidRDefault="00B641E5" w:rsidP="00364AA6">
      <w:pPr>
        <w:pStyle w:val="ListParagraph"/>
        <w:widowControl w:val="0"/>
        <w:numPr>
          <w:ilvl w:val="1"/>
          <w:numId w:val="5"/>
        </w:numPr>
        <w:tabs>
          <w:tab w:val="left" w:pos="588"/>
        </w:tabs>
        <w:autoSpaceDE w:val="0"/>
        <w:autoSpaceDN w:val="0"/>
        <w:spacing w:before="205" w:after="0"/>
      </w:pPr>
      <w:r>
        <w:t>If</w:t>
      </w:r>
      <w:r w:rsidR="00364AA6" w:rsidRPr="00774B86">
        <w:t xml:space="preserve"> &lt;company name&gt;</w:t>
      </w:r>
      <w:r w:rsidR="00AC6770">
        <w:t>’</w:t>
      </w:r>
      <w:r w:rsidR="00364AA6" w:rsidRPr="00774B86">
        <w:t>s written consent is ﬁrst obtained.</w:t>
      </w:r>
    </w:p>
    <w:p w14:paraId="13C82081" w14:textId="77777777" w:rsidR="00364AA6" w:rsidRPr="00774B86" w:rsidRDefault="00364AA6" w:rsidP="00364AA6">
      <w:pPr>
        <w:widowControl w:val="0"/>
        <w:tabs>
          <w:tab w:val="left" w:pos="587"/>
        </w:tabs>
        <w:autoSpaceDE w:val="0"/>
        <w:autoSpaceDN w:val="0"/>
        <w:spacing w:before="208" w:after="0"/>
        <w:ind w:right="398"/>
      </w:pPr>
      <w:r w:rsidRPr="00774B86">
        <w:rPr>
          <w:b/>
        </w:rPr>
        <w:t xml:space="preserve">“Conﬁdential Information” </w:t>
      </w:r>
      <w:r w:rsidRPr="00774B86">
        <w:t>means any information relating to the business or a</w:t>
      </w:r>
      <w:r w:rsidRPr="00774B86">
        <w:rPr>
          <w:rFonts w:ascii="Cambria Math" w:hAnsi="Cambria Math" w:cs="Cambria Math"/>
        </w:rPr>
        <w:t>ﬀ</w:t>
      </w:r>
      <w:r w:rsidRPr="00774B86">
        <w:t>airs of &lt;company name&gt;</w:t>
      </w:r>
      <w:r w:rsidRPr="00774B86">
        <w:rPr>
          <w:spacing w:val="-3"/>
        </w:rPr>
        <w:t xml:space="preserve">, </w:t>
      </w:r>
      <w:r w:rsidRPr="00774B86">
        <w:t xml:space="preserve">its clients or </w:t>
      </w:r>
      <w:r w:rsidRPr="00774B86">
        <w:rPr>
          <w:spacing w:val="-4"/>
        </w:rPr>
        <w:t xml:space="preserve">it’s </w:t>
      </w:r>
      <w:r w:rsidRPr="00774B86">
        <w:t xml:space="preserve">Related Bodies Corporate (as deﬁned in the </w:t>
      </w:r>
      <w:r w:rsidRPr="00774B86">
        <w:rPr>
          <w:i/>
        </w:rPr>
        <w:t xml:space="preserve">Corporations Act 2001 </w:t>
      </w:r>
      <w:r w:rsidRPr="00774B86">
        <w:t xml:space="preserve">(Cth), that is not in the public domain including, but not limited to, any document, record, computer ﬁle, lists of current or former clients, trade secrets, customer or client details and information, product or service information, teaching methods, sales and marketing information, lists of prospective clients or customers, information relating to any computer systems </w:t>
      </w:r>
      <w:r w:rsidRPr="00774B86">
        <w:rPr>
          <w:spacing w:val="-8"/>
        </w:rPr>
        <w:t xml:space="preserve">or </w:t>
      </w:r>
      <w:r w:rsidRPr="00774B86">
        <w:t>software, ﬁnancial information, discovery, invention, drawing, design, strategy, plan, data, report, process, proposal, budget, idea, concept or know</w:t>
      </w:r>
      <w:r w:rsidRPr="00774B86">
        <w:rPr>
          <w:spacing w:val="-1"/>
        </w:rPr>
        <w:t xml:space="preserve"> </w:t>
      </w:r>
      <w:r w:rsidRPr="00774B86">
        <w:rPr>
          <w:spacing w:val="-3"/>
        </w:rPr>
        <w:t>how.</w:t>
      </w:r>
    </w:p>
    <w:p w14:paraId="7F93BB84" w14:textId="77777777" w:rsidR="00364AA6" w:rsidRPr="00116F8A" w:rsidRDefault="00364AA6" w:rsidP="00364AA6">
      <w:pPr>
        <w:widowControl w:val="0"/>
        <w:tabs>
          <w:tab w:val="left" w:pos="587"/>
        </w:tabs>
        <w:autoSpaceDE w:val="0"/>
        <w:autoSpaceDN w:val="0"/>
        <w:spacing w:before="208" w:after="0"/>
        <w:ind w:right="398"/>
      </w:pPr>
      <w:r w:rsidRPr="00774B86">
        <w:t xml:space="preserve">This clause will survive the termination of your employment, irrespective of the basis of </w:t>
      </w:r>
      <w:r w:rsidRPr="00116F8A">
        <w:t xml:space="preserve">the termination, </w:t>
      </w:r>
      <w:r w:rsidRPr="006D69AE">
        <w:rPr>
          <w:spacing w:val="-6"/>
        </w:rPr>
        <w:t xml:space="preserve">and </w:t>
      </w:r>
      <w:r w:rsidRPr="00116F8A">
        <w:t>shall remain in full force and e</w:t>
      </w:r>
      <w:r w:rsidRPr="006D69AE">
        <w:rPr>
          <w:rFonts w:ascii="Cambria Math" w:hAnsi="Cambria Math" w:cs="Cambria Math"/>
        </w:rPr>
        <w:t>ﬀ</w:t>
      </w:r>
      <w:r w:rsidRPr="00116F8A">
        <w:t>ect</w:t>
      </w:r>
      <w:r w:rsidRPr="006D69AE">
        <w:rPr>
          <w:spacing w:val="-2"/>
        </w:rPr>
        <w:t xml:space="preserve"> </w:t>
      </w:r>
      <w:r w:rsidRPr="00116F8A">
        <w:t>indeﬁnitely.</w:t>
      </w:r>
    </w:p>
    <w:p w14:paraId="618DC22B" w14:textId="77777777" w:rsidR="00364AA6" w:rsidRPr="00A71B0A" w:rsidRDefault="00364AA6" w:rsidP="00364AA6">
      <w:pPr>
        <w:pStyle w:val="Heading2"/>
      </w:pPr>
      <w:r>
        <w:t xml:space="preserve">Intellectual Property </w:t>
      </w:r>
    </w:p>
    <w:p w14:paraId="165ED858" w14:textId="77777777" w:rsidR="00364AA6" w:rsidRPr="00774B86" w:rsidRDefault="00364AA6" w:rsidP="00364AA6">
      <w:pPr>
        <w:widowControl w:val="0"/>
        <w:tabs>
          <w:tab w:val="left" w:pos="588"/>
        </w:tabs>
        <w:autoSpaceDE w:val="0"/>
        <w:autoSpaceDN w:val="0"/>
        <w:spacing w:before="94" w:after="0"/>
        <w:ind w:right="414"/>
      </w:pPr>
      <w:r w:rsidRPr="00774B86">
        <w:rPr>
          <w:spacing w:val="-8"/>
        </w:rPr>
        <w:t xml:space="preserve">You </w:t>
      </w:r>
      <w:r w:rsidRPr="00774B86">
        <w:t xml:space="preserve">acknowledge and agree that it is a condition of employment that &lt;company name&gt; shall be the owner of </w:t>
      </w:r>
      <w:r w:rsidRPr="00774B86">
        <w:rPr>
          <w:spacing w:val="-6"/>
        </w:rPr>
        <w:t xml:space="preserve">all </w:t>
      </w:r>
      <w:r w:rsidRPr="00774B86">
        <w:t xml:space="preserve">Intellectual Property Rights in everything created, </w:t>
      </w:r>
      <w:proofErr w:type="gramStart"/>
      <w:r w:rsidRPr="00774B86">
        <w:t>generated</w:t>
      </w:r>
      <w:proofErr w:type="gramEnd"/>
      <w:r w:rsidRPr="00774B86">
        <w:t xml:space="preserve"> or contributed to by you in the course of your employment:</w:t>
      </w:r>
    </w:p>
    <w:p w14:paraId="4F9E70F3" w14:textId="00E7C58D" w:rsidR="00364AA6" w:rsidRPr="00774B86" w:rsidRDefault="00B641E5" w:rsidP="00364AA6">
      <w:pPr>
        <w:pStyle w:val="ListParagraph"/>
        <w:widowControl w:val="0"/>
        <w:numPr>
          <w:ilvl w:val="0"/>
          <w:numId w:val="6"/>
        </w:numPr>
        <w:tabs>
          <w:tab w:val="left" w:pos="588"/>
        </w:tabs>
        <w:autoSpaceDE w:val="0"/>
        <w:autoSpaceDN w:val="0"/>
        <w:spacing w:before="94" w:after="0"/>
        <w:ind w:right="414"/>
      </w:pPr>
      <w:r>
        <w:t>W</w:t>
      </w:r>
      <w:r w:rsidR="00364AA6" w:rsidRPr="00774B86">
        <w:t xml:space="preserve">hether alone or in conjunction with </w:t>
      </w:r>
      <w:proofErr w:type="gramStart"/>
      <w:r w:rsidR="00364AA6" w:rsidRPr="00774B86">
        <w:t>others;</w:t>
      </w:r>
      <w:proofErr w:type="gramEnd"/>
    </w:p>
    <w:p w14:paraId="0C5FF0F9" w14:textId="46C7D30F" w:rsidR="00364AA6" w:rsidRPr="00774B86" w:rsidRDefault="00B641E5" w:rsidP="00364AA6">
      <w:pPr>
        <w:pStyle w:val="ListParagraph"/>
        <w:widowControl w:val="0"/>
        <w:numPr>
          <w:ilvl w:val="0"/>
          <w:numId w:val="6"/>
        </w:numPr>
        <w:tabs>
          <w:tab w:val="left" w:pos="588"/>
        </w:tabs>
        <w:autoSpaceDE w:val="0"/>
        <w:autoSpaceDN w:val="0"/>
        <w:spacing w:before="94" w:after="0"/>
        <w:ind w:right="414"/>
      </w:pPr>
      <w:r>
        <w:t>W</w:t>
      </w:r>
      <w:r w:rsidR="00364AA6" w:rsidRPr="00774B86">
        <w:t>hether during o</w:t>
      </w:r>
      <w:r w:rsidR="00364AA6" w:rsidRPr="00774B86">
        <w:rPr>
          <w:rFonts w:ascii="Cambria Math" w:hAnsi="Cambria Math" w:cs="Cambria Math"/>
        </w:rPr>
        <w:t>ﬃ</w:t>
      </w:r>
      <w:r w:rsidR="00364AA6" w:rsidRPr="00774B86">
        <w:t xml:space="preserve">ce hours or </w:t>
      </w:r>
      <w:proofErr w:type="gramStart"/>
      <w:r w:rsidR="00364AA6" w:rsidRPr="00774B86">
        <w:t>otherwise;</w:t>
      </w:r>
      <w:proofErr w:type="gramEnd"/>
    </w:p>
    <w:p w14:paraId="57AC3A00" w14:textId="3212BE48" w:rsidR="00364AA6" w:rsidRPr="00774B86" w:rsidRDefault="00B641E5" w:rsidP="00364AA6">
      <w:pPr>
        <w:pStyle w:val="ListParagraph"/>
        <w:widowControl w:val="0"/>
        <w:numPr>
          <w:ilvl w:val="0"/>
          <w:numId w:val="6"/>
        </w:numPr>
        <w:tabs>
          <w:tab w:val="left" w:pos="588"/>
        </w:tabs>
        <w:autoSpaceDE w:val="0"/>
        <w:autoSpaceDN w:val="0"/>
        <w:spacing w:before="94" w:after="0"/>
        <w:ind w:right="414"/>
      </w:pPr>
      <w:r>
        <w:t>I</w:t>
      </w:r>
      <w:r w:rsidR="00364AA6" w:rsidRPr="00774B86">
        <w:t>rrespective of where the creation, generation or contribution took</w:t>
      </w:r>
      <w:r w:rsidR="00364AA6" w:rsidRPr="00774B86">
        <w:rPr>
          <w:spacing w:val="-2"/>
        </w:rPr>
        <w:t xml:space="preserve"> </w:t>
      </w:r>
      <w:proofErr w:type="gramStart"/>
      <w:r w:rsidR="00364AA6" w:rsidRPr="00774B86">
        <w:t>place;</w:t>
      </w:r>
      <w:proofErr w:type="gramEnd"/>
    </w:p>
    <w:p w14:paraId="0539FF06" w14:textId="5E31EAB8" w:rsidR="00364AA6" w:rsidRPr="00774B86" w:rsidRDefault="00B641E5" w:rsidP="00364AA6">
      <w:pPr>
        <w:pStyle w:val="ListParagraph"/>
        <w:widowControl w:val="0"/>
        <w:numPr>
          <w:ilvl w:val="0"/>
          <w:numId w:val="6"/>
        </w:numPr>
        <w:tabs>
          <w:tab w:val="left" w:pos="588"/>
        </w:tabs>
        <w:autoSpaceDE w:val="0"/>
        <w:autoSpaceDN w:val="0"/>
        <w:spacing w:before="94" w:after="0"/>
        <w:ind w:right="414"/>
      </w:pPr>
      <w:r>
        <w:t>W</w:t>
      </w:r>
      <w:r w:rsidR="00364AA6" w:rsidRPr="00774B86">
        <w:t>hich:</w:t>
      </w:r>
    </w:p>
    <w:p w14:paraId="1CF947AC" w14:textId="62A509A2" w:rsidR="00364AA6" w:rsidRPr="00774B86" w:rsidRDefault="00B641E5" w:rsidP="00364AA6">
      <w:pPr>
        <w:pStyle w:val="ListParagraph"/>
        <w:widowControl w:val="0"/>
        <w:numPr>
          <w:ilvl w:val="1"/>
          <w:numId w:val="6"/>
        </w:numPr>
        <w:tabs>
          <w:tab w:val="left" w:pos="588"/>
        </w:tabs>
        <w:autoSpaceDE w:val="0"/>
        <w:autoSpaceDN w:val="0"/>
        <w:spacing w:before="94" w:after="0"/>
        <w:ind w:right="414"/>
      </w:pPr>
      <w:r>
        <w:t>R</w:t>
      </w:r>
      <w:r w:rsidR="00364AA6" w:rsidRPr="00774B86">
        <w:t>elates to the business or prospective business of &lt;company name&gt;; or</w:t>
      </w:r>
    </w:p>
    <w:p w14:paraId="223F57B2" w14:textId="0131D436" w:rsidR="00364AA6" w:rsidRPr="00774B86" w:rsidRDefault="00B641E5" w:rsidP="00364AA6">
      <w:pPr>
        <w:pStyle w:val="ListParagraph"/>
        <w:widowControl w:val="0"/>
        <w:numPr>
          <w:ilvl w:val="1"/>
          <w:numId w:val="6"/>
        </w:numPr>
        <w:tabs>
          <w:tab w:val="left" w:pos="588"/>
        </w:tabs>
        <w:autoSpaceDE w:val="0"/>
        <w:autoSpaceDN w:val="0"/>
        <w:spacing w:before="94" w:after="0"/>
        <w:ind w:right="414"/>
      </w:pPr>
      <w:r>
        <w:t>W</w:t>
      </w:r>
      <w:r w:rsidR="00364AA6" w:rsidRPr="00774B86">
        <w:t xml:space="preserve">as created, </w:t>
      </w:r>
      <w:proofErr w:type="gramStart"/>
      <w:r w:rsidR="00364AA6" w:rsidRPr="00774B86">
        <w:t>generated</w:t>
      </w:r>
      <w:proofErr w:type="gramEnd"/>
      <w:r w:rsidR="00364AA6" w:rsidRPr="00774B86">
        <w:t xml:space="preserve"> or contributed to using any equipment or facilities of &lt;company name&gt;.</w:t>
      </w:r>
    </w:p>
    <w:p w14:paraId="731402B4" w14:textId="77777777" w:rsidR="00364AA6" w:rsidRPr="00774B86" w:rsidRDefault="00364AA6" w:rsidP="00364AA6">
      <w:pPr>
        <w:widowControl w:val="0"/>
        <w:tabs>
          <w:tab w:val="left" w:pos="588"/>
        </w:tabs>
        <w:autoSpaceDE w:val="0"/>
        <w:autoSpaceDN w:val="0"/>
        <w:spacing w:before="213" w:after="0"/>
        <w:ind w:right="196"/>
      </w:pPr>
      <w:r w:rsidRPr="00774B86">
        <w:rPr>
          <w:spacing w:val="-8"/>
        </w:rPr>
        <w:t xml:space="preserve">You </w:t>
      </w:r>
      <w:r w:rsidRPr="00774B86">
        <w:t xml:space="preserve">must do all things necessary to enable &lt;company name&gt; to conﬁrm or perfect the Intellectual Property </w:t>
      </w:r>
      <w:r w:rsidRPr="00774B86">
        <w:rPr>
          <w:spacing w:val="-3"/>
        </w:rPr>
        <w:t xml:space="preserve">Rights </w:t>
      </w:r>
      <w:r w:rsidRPr="00774B86">
        <w:t>assigned under this clause.</w:t>
      </w:r>
    </w:p>
    <w:p w14:paraId="61B8B8B0" w14:textId="77777777" w:rsidR="00364AA6" w:rsidRPr="00774B86" w:rsidRDefault="00364AA6" w:rsidP="00364AA6">
      <w:pPr>
        <w:widowControl w:val="0"/>
        <w:tabs>
          <w:tab w:val="left" w:pos="588"/>
        </w:tabs>
        <w:autoSpaceDE w:val="0"/>
        <w:autoSpaceDN w:val="0"/>
        <w:spacing w:before="213" w:after="0"/>
        <w:ind w:right="196"/>
      </w:pPr>
      <w:r w:rsidRPr="00774B86">
        <w:rPr>
          <w:spacing w:val="-8"/>
        </w:rPr>
        <w:t xml:space="preserve">You </w:t>
      </w:r>
      <w:r w:rsidRPr="00774B86">
        <w:t>consent to any act or omission by or on behalf of or authorised by &lt;company name&gt;</w:t>
      </w:r>
      <w:r w:rsidRPr="00774B86">
        <w:rPr>
          <w:spacing w:val="-3"/>
        </w:rPr>
        <w:t xml:space="preserve">, </w:t>
      </w:r>
      <w:r w:rsidRPr="00774B86">
        <w:t>or &lt;company name&gt;’s assignees, licensees or successors in title and any person authorised by &lt;company name&gt;</w:t>
      </w:r>
      <w:r w:rsidRPr="00774B86">
        <w:rPr>
          <w:spacing w:val="-3"/>
        </w:rPr>
        <w:t xml:space="preserve">, </w:t>
      </w:r>
      <w:r w:rsidRPr="00774B86">
        <w:t>or its assignees, licensees or successors in title which would otherwise infringe any part of your moral rights that subsist in any copyright works created by</w:t>
      </w:r>
      <w:r w:rsidRPr="00774B86">
        <w:rPr>
          <w:spacing w:val="-1"/>
        </w:rPr>
        <w:t xml:space="preserve"> </w:t>
      </w:r>
      <w:r w:rsidRPr="00774B86">
        <w:t>you.</w:t>
      </w:r>
    </w:p>
    <w:p w14:paraId="0692172D" w14:textId="77777777" w:rsidR="00364AA6" w:rsidRPr="00774B86" w:rsidRDefault="00364AA6" w:rsidP="00364AA6">
      <w:pPr>
        <w:widowControl w:val="0"/>
        <w:tabs>
          <w:tab w:val="left" w:pos="588"/>
        </w:tabs>
        <w:autoSpaceDE w:val="0"/>
        <w:autoSpaceDN w:val="0"/>
        <w:spacing w:before="213" w:after="0"/>
        <w:ind w:right="196"/>
      </w:pPr>
      <w:r w:rsidRPr="00774B86">
        <w:rPr>
          <w:b/>
        </w:rPr>
        <w:t xml:space="preserve">“Intellectual Property Rights” </w:t>
      </w:r>
      <w:r w:rsidRPr="00774B86">
        <w:t>means all intellectual property rights as deﬁned by law including</w:t>
      </w:r>
      <w:r w:rsidRPr="00774B86">
        <w:rPr>
          <w:spacing w:val="-23"/>
        </w:rPr>
        <w:t xml:space="preserve"> </w:t>
      </w:r>
      <w:r w:rsidRPr="00774B86">
        <w:t>without limitation:</w:t>
      </w:r>
    </w:p>
    <w:p w14:paraId="2D8FC7A8" w14:textId="6E551287" w:rsidR="00364AA6" w:rsidRPr="00774B86" w:rsidRDefault="00B641E5" w:rsidP="00364AA6">
      <w:pPr>
        <w:pStyle w:val="ListParagraph"/>
        <w:widowControl w:val="0"/>
        <w:numPr>
          <w:ilvl w:val="0"/>
          <w:numId w:val="7"/>
        </w:numPr>
        <w:tabs>
          <w:tab w:val="left" w:pos="588"/>
        </w:tabs>
        <w:autoSpaceDE w:val="0"/>
        <w:autoSpaceDN w:val="0"/>
        <w:spacing w:before="213" w:after="0"/>
        <w:ind w:right="196"/>
      </w:pPr>
      <w:r>
        <w:t>K</w:t>
      </w:r>
      <w:r w:rsidR="00364AA6" w:rsidRPr="00774B86">
        <w:t xml:space="preserve">now how, trademarks, business names, the right to have conﬁdential information kept conﬁdential, copyright, inventions, improvements, designs, patents, discoveries, concept, </w:t>
      </w:r>
      <w:r w:rsidR="00364AA6" w:rsidRPr="00774B86">
        <w:lastRenderedPageBreak/>
        <w:t xml:space="preserve">circuits or other eligible layouts, numeric data, data or formulae, software, coding, models, drawings, plans, trade secrets, secret processes, reports, proposals, concepts or </w:t>
      </w:r>
      <w:proofErr w:type="gramStart"/>
      <w:r w:rsidR="00364AA6" w:rsidRPr="00774B86">
        <w:t>ideas;</w:t>
      </w:r>
      <w:proofErr w:type="gramEnd"/>
    </w:p>
    <w:p w14:paraId="7FEB353E" w14:textId="3DC70443" w:rsidR="00364AA6" w:rsidRPr="00774B86" w:rsidRDefault="00B641E5" w:rsidP="00364AA6">
      <w:pPr>
        <w:pStyle w:val="ListParagraph"/>
        <w:widowControl w:val="0"/>
        <w:numPr>
          <w:ilvl w:val="0"/>
          <w:numId w:val="7"/>
        </w:numPr>
        <w:tabs>
          <w:tab w:val="left" w:pos="588"/>
        </w:tabs>
        <w:autoSpaceDE w:val="0"/>
        <w:autoSpaceDN w:val="0"/>
        <w:spacing w:before="213" w:after="0"/>
        <w:ind w:right="196"/>
      </w:pPr>
      <w:r>
        <w:t>A</w:t>
      </w:r>
      <w:r w:rsidR="00364AA6" w:rsidRPr="00774B86">
        <w:t>ny rights in respect of (a);</w:t>
      </w:r>
      <w:r w:rsidR="00364AA6" w:rsidRPr="00774B86">
        <w:rPr>
          <w:spacing w:val="-1"/>
        </w:rPr>
        <w:t xml:space="preserve"> </w:t>
      </w:r>
      <w:r w:rsidR="00364AA6" w:rsidRPr="00774B86">
        <w:t>and</w:t>
      </w:r>
    </w:p>
    <w:p w14:paraId="7D669B15" w14:textId="40EBEB7B" w:rsidR="00364AA6" w:rsidRPr="00774B86" w:rsidRDefault="00B641E5" w:rsidP="00364AA6">
      <w:pPr>
        <w:pStyle w:val="ListParagraph"/>
        <w:widowControl w:val="0"/>
        <w:numPr>
          <w:ilvl w:val="0"/>
          <w:numId w:val="7"/>
        </w:numPr>
        <w:tabs>
          <w:tab w:val="left" w:pos="588"/>
        </w:tabs>
        <w:autoSpaceDE w:val="0"/>
        <w:autoSpaceDN w:val="0"/>
        <w:spacing w:before="213" w:after="0"/>
        <w:ind w:right="196"/>
      </w:pPr>
      <w:r>
        <w:t>A</w:t>
      </w:r>
      <w:r w:rsidR="00364AA6" w:rsidRPr="00774B86">
        <w:t>ny application or right to apply for registration of any of</w:t>
      </w:r>
      <w:r w:rsidR="00364AA6" w:rsidRPr="00774B86">
        <w:rPr>
          <w:spacing w:val="-1"/>
        </w:rPr>
        <w:t xml:space="preserve"> </w:t>
      </w:r>
      <w:r w:rsidR="00364AA6" w:rsidRPr="00774B86">
        <w:t>(a).</w:t>
      </w:r>
    </w:p>
    <w:p w14:paraId="645875BA" w14:textId="77777777" w:rsidR="00364AA6" w:rsidRPr="00774B86" w:rsidRDefault="00364AA6" w:rsidP="00364AA6">
      <w:pPr>
        <w:widowControl w:val="0"/>
        <w:tabs>
          <w:tab w:val="left" w:pos="588"/>
        </w:tabs>
        <w:autoSpaceDE w:val="0"/>
        <w:autoSpaceDN w:val="0"/>
        <w:spacing w:before="213" w:after="0"/>
        <w:ind w:right="375"/>
      </w:pPr>
      <w:r w:rsidRPr="00774B86">
        <w:t xml:space="preserve">This clause will survive the termination of your employment, irrespective of the basis of the termination, </w:t>
      </w:r>
      <w:r w:rsidRPr="00774B86">
        <w:rPr>
          <w:spacing w:val="-6"/>
        </w:rPr>
        <w:t xml:space="preserve">and </w:t>
      </w:r>
      <w:r w:rsidRPr="00774B86">
        <w:t>shall remain in full force and e</w:t>
      </w:r>
      <w:r w:rsidRPr="00774B86">
        <w:rPr>
          <w:rFonts w:ascii="Cambria Math" w:hAnsi="Cambria Math" w:cs="Cambria Math"/>
        </w:rPr>
        <w:t>ﬀ</w:t>
      </w:r>
      <w:r w:rsidRPr="00774B86">
        <w:t>ect</w:t>
      </w:r>
      <w:r w:rsidRPr="00774B86">
        <w:rPr>
          <w:spacing w:val="-2"/>
        </w:rPr>
        <w:t xml:space="preserve"> </w:t>
      </w:r>
      <w:r w:rsidRPr="00774B86">
        <w:t>indeﬁnitely.</w:t>
      </w:r>
    </w:p>
    <w:p w14:paraId="30A95F93" w14:textId="77777777" w:rsidR="00364AA6" w:rsidRDefault="00364AA6" w:rsidP="00364AA6">
      <w:pPr>
        <w:pStyle w:val="Heading2"/>
      </w:pPr>
      <w:r>
        <w:t xml:space="preserve">Conflicts of interest </w:t>
      </w:r>
    </w:p>
    <w:p w14:paraId="6CC45FAB" w14:textId="20A146F6" w:rsidR="00364AA6" w:rsidRPr="006D69AE" w:rsidRDefault="00364AA6" w:rsidP="00364AA6">
      <w:pPr>
        <w:widowControl w:val="0"/>
        <w:tabs>
          <w:tab w:val="left" w:pos="588"/>
        </w:tabs>
        <w:autoSpaceDE w:val="0"/>
        <w:autoSpaceDN w:val="0"/>
        <w:spacing w:before="206" w:after="0"/>
        <w:ind w:right="126"/>
      </w:pPr>
      <w:r w:rsidRPr="006D69AE">
        <w:rPr>
          <w:spacing w:val="-8"/>
        </w:rPr>
        <w:t xml:space="preserve">You </w:t>
      </w:r>
      <w:r w:rsidRPr="00116F8A">
        <w:t xml:space="preserve">are required to immediately disclose any potential, perceived or actual conﬂict of interest (whether direct or indirect) that may give rise to a conﬂict with the performance of your employment obligations to </w:t>
      </w:r>
      <w:r>
        <w:t>&lt;company name&gt;</w:t>
      </w:r>
      <w:r w:rsidRPr="006D69AE">
        <w:rPr>
          <w:spacing w:val="-3"/>
        </w:rPr>
        <w:t xml:space="preserve">, </w:t>
      </w:r>
      <w:r w:rsidRPr="006D69AE">
        <w:rPr>
          <w:spacing w:val="-8"/>
        </w:rPr>
        <w:t xml:space="preserve">or </w:t>
      </w:r>
      <w:r>
        <w:t>&lt;company name&gt;</w:t>
      </w:r>
      <w:r w:rsidRPr="00116F8A">
        <w:t xml:space="preserve">’s business or reputational interests. </w:t>
      </w:r>
      <w:r>
        <w:t xml:space="preserve">&lt;company name&gt; </w:t>
      </w:r>
      <w:r w:rsidRPr="00116F8A">
        <w:t xml:space="preserve">may require you to take action to eliminate or reduce any such conﬂict. In the event that in the opinion of </w:t>
      </w:r>
      <w:r>
        <w:t xml:space="preserve">&lt;company name&gt; </w:t>
      </w:r>
      <w:r w:rsidRPr="00116F8A">
        <w:t xml:space="preserve">you fail or refuse to declare any such conﬂict, or to resolve it in a manner satisfactory to </w:t>
      </w:r>
      <w:r>
        <w:t>&lt;company name</w:t>
      </w:r>
      <w:proofErr w:type="gramStart"/>
      <w:r>
        <w:t xml:space="preserve">&gt; </w:t>
      </w:r>
      <w:r w:rsidRPr="00116F8A">
        <w:t xml:space="preserve"> in</w:t>
      </w:r>
      <w:proofErr w:type="gramEnd"/>
      <w:r w:rsidRPr="00116F8A">
        <w:t xml:space="preserve"> accordance with its directions, then notwithstanding any other provision of this contract, </w:t>
      </w:r>
      <w:r>
        <w:t xml:space="preserve">&lt;company name&gt; </w:t>
      </w:r>
      <w:r w:rsidRPr="00116F8A">
        <w:t xml:space="preserve"> may terminate your employment on an immediate basis.</w:t>
      </w:r>
    </w:p>
    <w:p w14:paraId="44971816" w14:textId="77777777" w:rsidR="00364AA6" w:rsidRPr="00411BA1" w:rsidRDefault="00364AA6" w:rsidP="00364AA6">
      <w:pPr>
        <w:pStyle w:val="Heading2"/>
      </w:pPr>
      <w:r>
        <w:t>Privacy</w:t>
      </w:r>
    </w:p>
    <w:p w14:paraId="7383CC4C" w14:textId="77777777" w:rsidR="00364AA6" w:rsidRPr="00116F8A" w:rsidRDefault="00364AA6" w:rsidP="00364AA6">
      <w:pPr>
        <w:widowControl w:val="0"/>
        <w:tabs>
          <w:tab w:val="left" w:pos="588"/>
        </w:tabs>
        <w:autoSpaceDE w:val="0"/>
        <w:autoSpaceDN w:val="0"/>
        <w:spacing w:before="84" w:after="0"/>
        <w:ind w:right="200"/>
      </w:pPr>
      <w:r w:rsidRPr="006D69AE">
        <w:rPr>
          <w:spacing w:val="-8"/>
        </w:rPr>
        <w:t xml:space="preserve">You </w:t>
      </w:r>
      <w:r w:rsidRPr="00116F8A">
        <w:t xml:space="preserve">consent to </w:t>
      </w:r>
      <w:r>
        <w:t xml:space="preserve">&lt;company name&gt; </w:t>
      </w:r>
      <w:r w:rsidRPr="00116F8A">
        <w:t xml:space="preserve">collecting and using personal information and sensitive personal information as deﬁned in the </w:t>
      </w:r>
      <w:r w:rsidRPr="006D69AE">
        <w:rPr>
          <w:i/>
        </w:rPr>
        <w:t xml:space="preserve">Privacy Act 1988 </w:t>
      </w:r>
      <w:r w:rsidRPr="00116F8A">
        <w:t xml:space="preserve">(Cth) for any purpose relating to your employment with </w:t>
      </w:r>
      <w:r>
        <w:t>&lt;company name&gt;</w:t>
      </w:r>
      <w:r w:rsidRPr="006D69AE">
        <w:rPr>
          <w:spacing w:val="-3"/>
        </w:rPr>
        <w:t xml:space="preserve">. </w:t>
      </w:r>
      <w:r w:rsidRPr="00116F8A">
        <w:t>The personal information will be held in a secure</w:t>
      </w:r>
      <w:r w:rsidRPr="006D69AE">
        <w:rPr>
          <w:spacing w:val="-1"/>
        </w:rPr>
        <w:t xml:space="preserve"> </w:t>
      </w:r>
      <w:r w:rsidRPr="00116F8A">
        <w:t>location.</w:t>
      </w:r>
    </w:p>
    <w:p w14:paraId="22416451" w14:textId="77777777" w:rsidR="00364AA6" w:rsidRPr="00116F8A" w:rsidRDefault="00364AA6" w:rsidP="00364AA6">
      <w:pPr>
        <w:widowControl w:val="0"/>
        <w:tabs>
          <w:tab w:val="left" w:pos="588"/>
        </w:tabs>
        <w:autoSpaceDE w:val="0"/>
        <w:autoSpaceDN w:val="0"/>
        <w:spacing w:before="84" w:after="0"/>
        <w:ind w:right="200"/>
      </w:pPr>
      <w:r w:rsidRPr="006D69AE">
        <w:rPr>
          <w:spacing w:val="-8"/>
        </w:rPr>
        <w:t xml:space="preserve">You </w:t>
      </w:r>
      <w:r w:rsidRPr="00116F8A">
        <w:t xml:space="preserve">also consent to </w:t>
      </w:r>
      <w:r>
        <w:t xml:space="preserve">&lt;company name&gt; </w:t>
      </w:r>
      <w:r w:rsidRPr="00116F8A">
        <w:t xml:space="preserve">disclosing personal information and sensitive personal information about you to other persons for reasons relating to your employment or for </w:t>
      </w:r>
      <w:r>
        <w:t xml:space="preserve">&lt;company name&gt; </w:t>
      </w:r>
      <w:r w:rsidRPr="00116F8A">
        <w:t>’s business requirements.</w:t>
      </w:r>
      <w:r w:rsidRPr="006D69AE">
        <w:rPr>
          <w:spacing w:val="-27"/>
        </w:rPr>
        <w:t xml:space="preserve"> </w:t>
      </w:r>
      <w:r w:rsidRPr="006D69AE">
        <w:rPr>
          <w:spacing w:val="-4"/>
        </w:rPr>
        <w:t xml:space="preserve">These </w:t>
      </w:r>
      <w:r w:rsidRPr="00116F8A">
        <w:t xml:space="preserve">persons include the Australian </w:t>
      </w:r>
      <w:r w:rsidRPr="006D69AE">
        <w:rPr>
          <w:spacing w:val="-8"/>
        </w:rPr>
        <w:t xml:space="preserve">Tax </w:t>
      </w:r>
      <w:r w:rsidRPr="00116F8A">
        <w:t>O</w:t>
      </w:r>
      <w:r w:rsidRPr="006D69AE">
        <w:rPr>
          <w:rFonts w:ascii="Cambria Math" w:hAnsi="Cambria Math" w:cs="Cambria Math"/>
        </w:rPr>
        <w:t>ﬃ</w:t>
      </w:r>
      <w:r w:rsidRPr="00116F8A">
        <w:t>ce, superannuation fund trustees and administrators, insurers, medical or occupational practitioners, ﬁnancial and legal advisers, potential purchasers on sale of business and law enforcement</w:t>
      </w:r>
      <w:r w:rsidRPr="006D69AE">
        <w:rPr>
          <w:spacing w:val="-1"/>
        </w:rPr>
        <w:t xml:space="preserve"> </w:t>
      </w:r>
      <w:r w:rsidRPr="00116F8A">
        <w:t>bodies.</w:t>
      </w:r>
    </w:p>
    <w:p w14:paraId="41B22FB2" w14:textId="77777777" w:rsidR="00364AA6" w:rsidRPr="00116F8A" w:rsidRDefault="00364AA6" w:rsidP="00364AA6">
      <w:pPr>
        <w:widowControl w:val="0"/>
        <w:tabs>
          <w:tab w:val="left" w:pos="588"/>
        </w:tabs>
        <w:autoSpaceDE w:val="0"/>
        <w:autoSpaceDN w:val="0"/>
        <w:spacing w:before="84" w:after="0"/>
        <w:ind w:right="200"/>
      </w:pPr>
      <w:r w:rsidRPr="006D69AE">
        <w:rPr>
          <w:spacing w:val="-8"/>
        </w:rPr>
        <w:t xml:space="preserve">You </w:t>
      </w:r>
      <w:r w:rsidRPr="00116F8A">
        <w:t xml:space="preserve">also consent to </w:t>
      </w:r>
      <w:r>
        <w:t xml:space="preserve">&lt;company name&gt; </w:t>
      </w:r>
      <w:r w:rsidRPr="00116F8A">
        <w:t xml:space="preserve">disclosing your personal information and image or likeness for marketing purposes including on </w:t>
      </w:r>
      <w:r>
        <w:t>&lt;company name&gt;</w:t>
      </w:r>
      <w:r w:rsidRPr="00116F8A">
        <w:t>’s</w:t>
      </w:r>
      <w:r w:rsidRPr="006D69AE">
        <w:rPr>
          <w:spacing w:val="-1"/>
        </w:rPr>
        <w:t xml:space="preserve"> </w:t>
      </w:r>
      <w:r w:rsidRPr="00116F8A">
        <w:t>website.</w:t>
      </w:r>
    </w:p>
    <w:p w14:paraId="6BDCA950" w14:textId="77777777" w:rsidR="00364AA6" w:rsidRPr="006D69AE" w:rsidRDefault="00364AA6" w:rsidP="00364AA6">
      <w:pPr>
        <w:widowControl w:val="0"/>
        <w:tabs>
          <w:tab w:val="left" w:pos="588"/>
        </w:tabs>
        <w:autoSpaceDE w:val="0"/>
        <w:autoSpaceDN w:val="0"/>
        <w:spacing w:before="84" w:after="0"/>
        <w:ind w:right="200"/>
      </w:pPr>
      <w:r w:rsidRPr="00116F8A">
        <w:t xml:space="preserve">This clause will survive the termination of your employment, irrespective of the basis of the termination, </w:t>
      </w:r>
      <w:r w:rsidRPr="006D69AE">
        <w:rPr>
          <w:spacing w:val="-6"/>
        </w:rPr>
        <w:t xml:space="preserve">and </w:t>
      </w:r>
      <w:r w:rsidRPr="00116F8A">
        <w:t>shall remain in full force and e</w:t>
      </w:r>
      <w:r w:rsidRPr="006D69AE">
        <w:rPr>
          <w:rFonts w:ascii="Cambria Math" w:hAnsi="Cambria Math" w:cs="Cambria Math"/>
        </w:rPr>
        <w:t>ﬀ</w:t>
      </w:r>
      <w:r w:rsidRPr="00116F8A">
        <w:t>ect</w:t>
      </w:r>
      <w:r w:rsidRPr="006D69AE">
        <w:rPr>
          <w:spacing w:val="-2"/>
        </w:rPr>
        <w:t xml:space="preserve"> </w:t>
      </w:r>
      <w:r w:rsidRPr="00116F8A">
        <w:t>indeﬁnitely.</w:t>
      </w:r>
    </w:p>
    <w:p w14:paraId="0B584040" w14:textId="77777777" w:rsidR="00364AA6" w:rsidRPr="00411BA1" w:rsidRDefault="00364AA6" w:rsidP="00364AA6">
      <w:pPr>
        <w:pStyle w:val="Heading2"/>
      </w:pPr>
      <w:r>
        <w:t>Termination of Employment</w:t>
      </w:r>
    </w:p>
    <w:p w14:paraId="53A5972A" w14:textId="168656A2" w:rsidR="00364AA6" w:rsidRPr="00116F8A" w:rsidRDefault="00364AA6" w:rsidP="00364AA6">
      <w:pPr>
        <w:widowControl w:val="0"/>
        <w:tabs>
          <w:tab w:val="left" w:pos="588"/>
        </w:tabs>
        <w:autoSpaceDE w:val="0"/>
        <w:autoSpaceDN w:val="0"/>
        <w:spacing w:before="206" w:after="0"/>
        <w:ind w:right="476"/>
      </w:pPr>
      <w:r w:rsidRPr="00116F8A">
        <w:t xml:space="preserve">Following any probationary period applying to your employment, you or </w:t>
      </w:r>
      <w:r>
        <w:t>&lt;company name&gt;</w:t>
      </w:r>
      <w:r w:rsidRPr="00116F8A">
        <w:t xml:space="preserve"> may terminate your employment at any time by providing the following amount of written notice </w:t>
      </w:r>
      <w:r w:rsidRPr="006D69AE">
        <w:rPr>
          <w:spacing w:val="-5"/>
        </w:rPr>
        <w:t xml:space="preserve">(or, </w:t>
      </w:r>
      <w:r w:rsidRPr="00116F8A">
        <w:t xml:space="preserve">in the case of </w:t>
      </w:r>
      <w:r>
        <w:t>&lt;company name</w:t>
      </w:r>
      <w:proofErr w:type="gramStart"/>
      <w:r>
        <w:t xml:space="preserve">&gt; </w:t>
      </w:r>
      <w:r w:rsidRPr="006D69AE">
        <w:rPr>
          <w:spacing w:val="-3"/>
        </w:rPr>
        <w:t>,</w:t>
      </w:r>
      <w:proofErr w:type="gramEnd"/>
      <w:r w:rsidRPr="006D69AE">
        <w:rPr>
          <w:spacing w:val="-3"/>
        </w:rPr>
        <w:t xml:space="preserve"> </w:t>
      </w:r>
      <w:r w:rsidRPr="006D69AE">
        <w:rPr>
          <w:spacing w:val="-6"/>
        </w:rPr>
        <w:t xml:space="preserve">the </w:t>
      </w:r>
      <w:r w:rsidRPr="00116F8A">
        <w:t>minimum period set out in applicable legislation if this is</w:t>
      </w:r>
      <w:r w:rsidRPr="006D69AE">
        <w:rPr>
          <w:spacing w:val="-1"/>
        </w:rPr>
        <w:t xml:space="preserve"> </w:t>
      </w:r>
      <w:r w:rsidRPr="00116F8A">
        <w:t>greater):</w:t>
      </w:r>
    </w:p>
    <w:p w14:paraId="12A4FDC7" w14:textId="77777777" w:rsidR="00364AA6" w:rsidRPr="00116F8A" w:rsidRDefault="00364AA6" w:rsidP="00364AA6">
      <w:pPr>
        <w:pStyle w:val="BodyText"/>
        <w:spacing w:before="94"/>
        <w:ind w:left="119"/>
        <w:jc w:val="left"/>
      </w:pPr>
      <w:r w:rsidRPr="00116F8A">
        <w:rPr>
          <w:u w:val="single"/>
        </w:rPr>
        <w:t>Notice period</w:t>
      </w:r>
    </w:p>
    <w:p w14:paraId="5EA874C3" w14:textId="77777777" w:rsidR="00364AA6" w:rsidRPr="00116F8A" w:rsidRDefault="00364AA6" w:rsidP="00364AA6">
      <w:pPr>
        <w:spacing w:before="198"/>
        <w:ind w:left="119"/>
        <w:rPr>
          <w:i/>
        </w:rPr>
      </w:pPr>
      <w:r w:rsidRPr="00116F8A">
        <w:rPr>
          <w:i/>
        </w:rPr>
        <w:t>4 weeks</w:t>
      </w:r>
    </w:p>
    <w:p w14:paraId="7F9442E3" w14:textId="77777777" w:rsidR="00364AA6" w:rsidRPr="000A11AF" w:rsidRDefault="00364AA6" w:rsidP="00364AA6">
      <w:pPr>
        <w:ind w:left="119" w:right="461"/>
        <w:rPr>
          <w:i/>
        </w:rPr>
      </w:pPr>
      <w:r w:rsidRPr="000A11AF">
        <w:rPr>
          <w:i/>
        </w:rPr>
        <w:t>The period of notice will increase by 1 week if the employee is over 45 years old and has completed at least two years of continuous service.</w:t>
      </w:r>
    </w:p>
    <w:p w14:paraId="75D70DCD" w14:textId="77777777" w:rsidR="00364AA6" w:rsidRPr="000A11AF" w:rsidRDefault="00364AA6" w:rsidP="00364AA6">
      <w:pPr>
        <w:widowControl w:val="0"/>
        <w:tabs>
          <w:tab w:val="left" w:pos="588"/>
        </w:tabs>
        <w:autoSpaceDE w:val="0"/>
        <w:autoSpaceDN w:val="0"/>
        <w:spacing w:before="165" w:after="0"/>
      </w:pPr>
      <w:r w:rsidRPr="000A11AF">
        <w:t>&lt;company name&gt; may terminate your employment immediately if in the opinion of &lt;company name&gt; you:</w:t>
      </w:r>
    </w:p>
    <w:p w14:paraId="56395DBE" w14:textId="15D166E1" w:rsidR="00364AA6" w:rsidRPr="000A11AF" w:rsidRDefault="00B641E5" w:rsidP="00364AA6">
      <w:pPr>
        <w:pStyle w:val="ListParagraph"/>
        <w:widowControl w:val="0"/>
        <w:numPr>
          <w:ilvl w:val="0"/>
          <w:numId w:val="8"/>
        </w:numPr>
        <w:tabs>
          <w:tab w:val="left" w:pos="588"/>
        </w:tabs>
        <w:autoSpaceDE w:val="0"/>
        <w:autoSpaceDN w:val="0"/>
        <w:spacing w:before="165" w:after="0"/>
      </w:pPr>
      <w:r>
        <w:t>D</w:t>
      </w:r>
      <w:r w:rsidR="00364AA6" w:rsidRPr="000A11AF">
        <w:t>isobey or refuse to carry out a lawful direction of &lt;company name</w:t>
      </w:r>
      <w:proofErr w:type="gramStart"/>
      <w:r w:rsidR="00364AA6" w:rsidRPr="000A11AF">
        <w:t>&gt;;</w:t>
      </w:r>
      <w:proofErr w:type="gramEnd"/>
    </w:p>
    <w:p w14:paraId="71CE2DFE" w14:textId="3AD6CB5F" w:rsidR="00364AA6" w:rsidRPr="000A11AF" w:rsidRDefault="00B641E5" w:rsidP="00364AA6">
      <w:pPr>
        <w:pStyle w:val="ListParagraph"/>
        <w:widowControl w:val="0"/>
        <w:numPr>
          <w:ilvl w:val="0"/>
          <w:numId w:val="8"/>
        </w:numPr>
        <w:tabs>
          <w:tab w:val="left" w:pos="588"/>
        </w:tabs>
        <w:autoSpaceDE w:val="0"/>
        <w:autoSpaceDN w:val="0"/>
        <w:spacing w:before="165" w:after="0"/>
      </w:pPr>
      <w:r>
        <w:lastRenderedPageBreak/>
        <w:t>A</w:t>
      </w:r>
      <w:r w:rsidR="00364AA6" w:rsidRPr="000A11AF">
        <w:t xml:space="preserve">re guilty of serious misconduct including without limitation committing any act of dishonesty, fraud, theft, unlawful harassment or discrimination, or wilful breach of duty or workplace policy; serious or wilful neglect in the performance of your duties; being intoxicated at work; or engaging in conduct that causes </w:t>
      </w:r>
      <w:r w:rsidR="00364AA6" w:rsidRPr="000A11AF">
        <w:rPr>
          <w:spacing w:val="-5"/>
        </w:rPr>
        <w:t xml:space="preserve">risk </w:t>
      </w:r>
      <w:r w:rsidR="00364AA6" w:rsidRPr="000A11AF">
        <w:t>to a person's health and safety or to &lt;company name&gt; ’s reputation, viability or</w:t>
      </w:r>
      <w:r w:rsidR="00364AA6" w:rsidRPr="000A11AF">
        <w:rPr>
          <w:spacing w:val="-7"/>
        </w:rPr>
        <w:t xml:space="preserve"> </w:t>
      </w:r>
      <w:r w:rsidR="00364AA6" w:rsidRPr="000A11AF">
        <w:t>proﬁtability</w:t>
      </w:r>
      <w:r w:rsidR="00304B45">
        <w:t>.</w:t>
      </w:r>
    </w:p>
    <w:p w14:paraId="0DC75FAA" w14:textId="2A01592E" w:rsidR="00364AA6" w:rsidRPr="000A11AF" w:rsidRDefault="00B641E5" w:rsidP="00364AA6">
      <w:pPr>
        <w:pStyle w:val="ListParagraph"/>
        <w:widowControl w:val="0"/>
        <w:numPr>
          <w:ilvl w:val="0"/>
          <w:numId w:val="8"/>
        </w:numPr>
        <w:tabs>
          <w:tab w:val="left" w:pos="588"/>
        </w:tabs>
        <w:autoSpaceDE w:val="0"/>
        <w:autoSpaceDN w:val="0"/>
        <w:spacing w:before="165" w:after="0"/>
      </w:pPr>
      <w:r>
        <w:t>A</w:t>
      </w:r>
      <w:r w:rsidR="00364AA6" w:rsidRPr="000A11AF">
        <w:t>re convicted of an o</w:t>
      </w:r>
      <w:r w:rsidR="00364AA6" w:rsidRPr="000A11AF">
        <w:rPr>
          <w:rFonts w:ascii="Cambria Math" w:hAnsi="Cambria Math" w:cs="Cambria Math"/>
        </w:rPr>
        <w:t>ﬀ</w:t>
      </w:r>
      <w:r w:rsidR="00364AA6" w:rsidRPr="000A11AF">
        <w:t>ence precluding or inhibiting the further performance of your</w:t>
      </w:r>
      <w:r w:rsidR="00364AA6" w:rsidRPr="000A11AF">
        <w:rPr>
          <w:spacing w:val="-3"/>
        </w:rPr>
        <w:t xml:space="preserve"> </w:t>
      </w:r>
      <w:r w:rsidR="00364AA6" w:rsidRPr="000A11AF">
        <w:t>dutie</w:t>
      </w:r>
      <w:r w:rsidR="00304B45">
        <w:t>s.</w:t>
      </w:r>
    </w:p>
    <w:p w14:paraId="34ADAFEF" w14:textId="3DF89468" w:rsidR="00364AA6" w:rsidRPr="000A11AF" w:rsidRDefault="00B641E5" w:rsidP="00364AA6">
      <w:pPr>
        <w:pStyle w:val="ListParagraph"/>
        <w:widowControl w:val="0"/>
        <w:numPr>
          <w:ilvl w:val="0"/>
          <w:numId w:val="8"/>
        </w:numPr>
        <w:tabs>
          <w:tab w:val="left" w:pos="588"/>
        </w:tabs>
        <w:autoSpaceDE w:val="0"/>
        <w:autoSpaceDN w:val="0"/>
        <w:spacing w:before="165" w:after="0"/>
      </w:pPr>
      <w:r>
        <w:t>C</w:t>
      </w:r>
      <w:r w:rsidR="00364AA6" w:rsidRPr="000A11AF">
        <w:t>ease to be legally entitled to perform work in Australia</w:t>
      </w:r>
      <w:r w:rsidR="00304B45">
        <w:t>.</w:t>
      </w:r>
    </w:p>
    <w:p w14:paraId="06433FFD" w14:textId="46718BC9" w:rsidR="00364AA6" w:rsidRPr="000A11AF" w:rsidRDefault="00B641E5" w:rsidP="00364AA6">
      <w:pPr>
        <w:pStyle w:val="ListParagraph"/>
        <w:widowControl w:val="0"/>
        <w:numPr>
          <w:ilvl w:val="0"/>
          <w:numId w:val="8"/>
        </w:numPr>
        <w:tabs>
          <w:tab w:val="left" w:pos="588"/>
        </w:tabs>
        <w:autoSpaceDE w:val="0"/>
        <w:autoSpaceDN w:val="0"/>
        <w:spacing w:before="165" w:after="0"/>
      </w:pPr>
      <w:r>
        <w:t>C</w:t>
      </w:r>
      <w:r w:rsidR="00364AA6" w:rsidRPr="000A11AF">
        <w:t>ommit any act of bankruptcy or compound with</w:t>
      </w:r>
      <w:r w:rsidR="00364AA6" w:rsidRPr="000A11AF">
        <w:rPr>
          <w:spacing w:val="-1"/>
        </w:rPr>
        <w:t xml:space="preserve"> </w:t>
      </w:r>
      <w:r w:rsidR="00364AA6" w:rsidRPr="000A11AF">
        <w:t>creditors</w:t>
      </w:r>
      <w:r w:rsidR="00304B45">
        <w:t>.</w:t>
      </w:r>
    </w:p>
    <w:p w14:paraId="5CFA906B" w14:textId="77777777" w:rsidR="00364AA6" w:rsidRPr="000A11AF" w:rsidRDefault="00364AA6" w:rsidP="00364AA6">
      <w:pPr>
        <w:widowControl w:val="0"/>
        <w:tabs>
          <w:tab w:val="left" w:pos="588"/>
        </w:tabs>
        <w:autoSpaceDE w:val="0"/>
        <w:autoSpaceDN w:val="0"/>
        <w:spacing w:before="213" w:after="0"/>
        <w:ind w:right="596"/>
      </w:pPr>
      <w:r w:rsidRPr="000A11AF">
        <w:t xml:space="preserve">If notice of termination is given by either you or &lt;company name&gt; under this contract, &lt;company name&gt; may in </w:t>
      </w:r>
      <w:r w:rsidRPr="000A11AF">
        <w:rPr>
          <w:spacing w:val="-6"/>
        </w:rPr>
        <w:t xml:space="preserve">its </w:t>
      </w:r>
      <w:r w:rsidRPr="000A11AF">
        <w:t>absolute discretion provide you with a</w:t>
      </w:r>
      <w:r w:rsidRPr="000A11AF">
        <w:rPr>
          <w:sz w:val="21"/>
        </w:rPr>
        <w:t xml:space="preserve"> </w:t>
      </w:r>
      <w:r w:rsidRPr="000A11AF">
        <w:t>payment in lieu of notice for all or part of the notice</w:t>
      </w:r>
      <w:r w:rsidRPr="000A11AF">
        <w:rPr>
          <w:spacing w:val="-4"/>
        </w:rPr>
        <w:t xml:space="preserve"> </w:t>
      </w:r>
      <w:r w:rsidRPr="000A11AF">
        <w:t>period.</w:t>
      </w:r>
    </w:p>
    <w:p w14:paraId="13834BF7" w14:textId="0D0C892C" w:rsidR="00364AA6" w:rsidRPr="000A11AF" w:rsidRDefault="00364AA6" w:rsidP="00364AA6">
      <w:pPr>
        <w:widowControl w:val="0"/>
        <w:tabs>
          <w:tab w:val="left" w:pos="588"/>
        </w:tabs>
        <w:autoSpaceDE w:val="0"/>
        <w:autoSpaceDN w:val="0"/>
        <w:spacing w:before="84" w:after="0"/>
        <w:ind w:right="114"/>
      </w:pPr>
      <w:r w:rsidRPr="000A11AF">
        <w:t xml:space="preserve">If notice of termination is given by either you or &lt;company name&gt; under this contract, &lt;company name&gt;  may in its absolute discretion during all or part of the notice period direct you not to perform any duties, require you to </w:t>
      </w:r>
      <w:r w:rsidRPr="000A11AF">
        <w:rPr>
          <w:spacing w:val="-4"/>
        </w:rPr>
        <w:t xml:space="preserve">remain </w:t>
      </w:r>
      <w:r w:rsidRPr="000A11AF">
        <w:t xml:space="preserve">away from &lt;company name&gt; ’s premises, require you not to have any dealing with customers or clients of &lt;company name&gt; </w:t>
      </w:r>
      <w:r w:rsidRPr="000A11AF">
        <w:rPr>
          <w:spacing w:val="-3"/>
        </w:rPr>
        <w:t xml:space="preserve">, </w:t>
      </w:r>
      <w:r w:rsidRPr="000A11AF">
        <w:t>and/or change your duties.</w:t>
      </w:r>
    </w:p>
    <w:p w14:paraId="2F05F635" w14:textId="34F706B8" w:rsidR="00364AA6" w:rsidRPr="000A11AF" w:rsidRDefault="00364AA6" w:rsidP="00364AA6">
      <w:pPr>
        <w:widowControl w:val="0"/>
        <w:tabs>
          <w:tab w:val="left" w:pos="588"/>
        </w:tabs>
        <w:autoSpaceDE w:val="0"/>
        <w:autoSpaceDN w:val="0"/>
        <w:spacing w:before="84" w:after="0"/>
        <w:ind w:right="114"/>
      </w:pPr>
      <w:r w:rsidRPr="000A11AF">
        <w:rPr>
          <w:spacing w:val="-8"/>
        </w:rPr>
        <w:t xml:space="preserve">You </w:t>
      </w:r>
      <w:r w:rsidRPr="000A11AF">
        <w:t>will remain an employee of &lt;company name&gt; during the notice period</w:t>
      </w:r>
      <w:r w:rsidR="00304B45">
        <w:t>,</w:t>
      </w:r>
      <w:r w:rsidRPr="000A11AF">
        <w:t xml:space="preserve"> and you must not commence work </w:t>
      </w:r>
      <w:r w:rsidRPr="000A11AF">
        <w:rPr>
          <w:spacing w:val="-4"/>
        </w:rPr>
        <w:t xml:space="preserve">with </w:t>
      </w:r>
      <w:r w:rsidRPr="000A11AF">
        <w:t>any other person or entity during this period.</w:t>
      </w:r>
    </w:p>
    <w:p w14:paraId="12C320EE" w14:textId="03C9A15B" w:rsidR="00364AA6" w:rsidRPr="000A11AF" w:rsidRDefault="00364AA6" w:rsidP="00364AA6">
      <w:pPr>
        <w:widowControl w:val="0"/>
        <w:tabs>
          <w:tab w:val="left" w:pos="588"/>
        </w:tabs>
        <w:autoSpaceDE w:val="0"/>
        <w:autoSpaceDN w:val="0"/>
        <w:spacing w:before="84" w:after="0"/>
        <w:ind w:right="114"/>
      </w:pPr>
      <w:r w:rsidRPr="000A11AF">
        <w:t xml:space="preserve">On termination of your employment, you must immediately return to &lt;company name&gt; all company property that </w:t>
      </w:r>
      <w:r w:rsidRPr="000A11AF">
        <w:rPr>
          <w:spacing w:val="-8"/>
        </w:rPr>
        <w:t xml:space="preserve">is </w:t>
      </w:r>
      <w:r w:rsidRPr="000A11AF">
        <w:t xml:space="preserve">in your possession, custody or control including but not limited to: all documents, Conﬁdential Information, company equipment, software, computers, credit cards, keys, </w:t>
      </w:r>
      <w:proofErr w:type="gramStart"/>
      <w:r w:rsidRPr="000A11AF">
        <w:t>vehicles</w:t>
      </w:r>
      <w:proofErr w:type="gramEnd"/>
      <w:r w:rsidRPr="000A11AF">
        <w:t xml:space="preserve"> and property leased by &lt;company name&gt;</w:t>
      </w:r>
      <w:r w:rsidRPr="000A11AF">
        <w:rPr>
          <w:spacing w:val="-3"/>
        </w:rPr>
        <w:t>.</w:t>
      </w:r>
    </w:p>
    <w:p w14:paraId="62D2FD7C" w14:textId="77777777" w:rsidR="00364AA6" w:rsidRPr="00411BA1" w:rsidRDefault="00364AA6" w:rsidP="00364AA6">
      <w:pPr>
        <w:pStyle w:val="Heading2"/>
      </w:pPr>
      <w:r>
        <w:t xml:space="preserve">Deductions </w:t>
      </w:r>
    </w:p>
    <w:p w14:paraId="535372A2" w14:textId="77777777" w:rsidR="00364AA6" w:rsidRPr="000A11AF" w:rsidRDefault="00364AA6" w:rsidP="00364AA6">
      <w:pPr>
        <w:widowControl w:val="0"/>
        <w:tabs>
          <w:tab w:val="left" w:pos="588"/>
        </w:tabs>
        <w:autoSpaceDE w:val="0"/>
        <w:autoSpaceDN w:val="0"/>
        <w:spacing w:before="206" w:after="0"/>
      </w:pPr>
      <w:r w:rsidRPr="000A11AF">
        <w:rPr>
          <w:spacing w:val="-8"/>
        </w:rPr>
        <w:t xml:space="preserve">You </w:t>
      </w:r>
      <w:r w:rsidRPr="000A11AF">
        <w:t>agree that &lt;company name&gt; may make deductions from any amount payable to</w:t>
      </w:r>
      <w:r w:rsidRPr="000A11AF">
        <w:rPr>
          <w:spacing w:val="6"/>
        </w:rPr>
        <w:t xml:space="preserve"> </w:t>
      </w:r>
      <w:r w:rsidRPr="000A11AF">
        <w:t>you:</w:t>
      </w:r>
    </w:p>
    <w:p w14:paraId="4361A2F8" w14:textId="5F4A25E2" w:rsidR="00364AA6" w:rsidRPr="000A11AF" w:rsidRDefault="00B641E5" w:rsidP="00364AA6">
      <w:pPr>
        <w:pStyle w:val="ListParagraph"/>
        <w:widowControl w:val="0"/>
        <w:numPr>
          <w:ilvl w:val="0"/>
          <w:numId w:val="11"/>
        </w:numPr>
        <w:tabs>
          <w:tab w:val="left" w:pos="588"/>
        </w:tabs>
        <w:autoSpaceDE w:val="0"/>
        <w:autoSpaceDN w:val="0"/>
        <w:spacing w:before="206" w:after="0"/>
      </w:pPr>
      <w:r>
        <w:t>W</w:t>
      </w:r>
      <w:r w:rsidR="00364AA6" w:rsidRPr="000A11AF">
        <w:t>here the deduction amount relates to any overpayment of salaries or other beneﬁt or</w:t>
      </w:r>
      <w:r w:rsidR="00364AA6" w:rsidRPr="000A11AF">
        <w:rPr>
          <w:spacing w:val="-24"/>
        </w:rPr>
        <w:t xml:space="preserve"> </w:t>
      </w:r>
      <w:r w:rsidR="00364AA6" w:rsidRPr="000A11AF">
        <w:t>entitlement (including without limitation paid leave in advance of accrual)</w:t>
      </w:r>
      <w:r w:rsidR="00304B45">
        <w:t>.</w:t>
      </w:r>
    </w:p>
    <w:p w14:paraId="13B5D013" w14:textId="57AB98E3" w:rsidR="00364AA6" w:rsidRPr="000A11AF" w:rsidRDefault="00B641E5" w:rsidP="00364AA6">
      <w:pPr>
        <w:pStyle w:val="ListParagraph"/>
        <w:widowControl w:val="0"/>
        <w:numPr>
          <w:ilvl w:val="0"/>
          <w:numId w:val="9"/>
        </w:numPr>
        <w:tabs>
          <w:tab w:val="left" w:pos="588"/>
        </w:tabs>
        <w:autoSpaceDE w:val="0"/>
        <w:autoSpaceDN w:val="0"/>
        <w:spacing w:before="206" w:after="0"/>
      </w:pPr>
      <w:r>
        <w:t>W</w:t>
      </w:r>
      <w:r w:rsidR="00364AA6" w:rsidRPr="000A11AF">
        <w:t xml:space="preserve">here the deduction amount relates to the reasonable cost or repair of any equipment or </w:t>
      </w:r>
      <w:r w:rsidR="00364AA6" w:rsidRPr="000A11AF">
        <w:rPr>
          <w:spacing w:val="-3"/>
        </w:rPr>
        <w:t xml:space="preserve">property </w:t>
      </w:r>
      <w:r w:rsidR="00364AA6" w:rsidRPr="000A11AF">
        <w:t xml:space="preserve">damaged, </w:t>
      </w:r>
      <w:proofErr w:type="gramStart"/>
      <w:r w:rsidR="00364AA6" w:rsidRPr="000A11AF">
        <w:t>lost</w:t>
      </w:r>
      <w:proofErr w:type="gramEnd"/>
      <w:r w:rsidR="00364AA6" w:rsidRPr="000A11AF">
        <w:t xml:space="preserve"> or not returned to &lt;company name&gt;</w:t>
      </w:r>
      <w:r w:rsidR="00304B45">
        <w:t>.</w:t>
      </w:r>
    </w:p>
    <w:p w14:paraId="40FC236C" w14:textId="724C38E7" w:rsidR="00364AA6" w:rsidRPr="000A11AF" w:rsidRDefault="00B641E5" w:rsidP="00364AA6">
      <w:pPr>
        <w:pStyle w:val="ListParagraph"/>
        <w:widowControl w:val="0"/>
        <w:numPr>
          <w:ilvl w:val="0"/>
          <w:numId w:val="9"/>
        </w:numPr>
        <w:tabs>
          <w:tab w:val="left" w:pos="588"/>
        </w:tabs>
        <w:autoSpaceDE w:val="0"/>
        <w:autoSpaceDN w:val="0"/>
        <w:spacing w:before="206" w:after="0"/>
      </w:pPr>
      <w:r>
        <w:t>W</w:t>
      </w:r>
      <w:r w:rsidR="00364AA6" w:rsidRPr="000A11AF">
        <w:t>here you do not serve out your full notice period on termination but are required to do so by &lt;company name&gt;</w:t>
      </w:r>
      <w:r w:rsidR="00364AA6" w:rsidRPr="000A11AF">
        <w:rPr>
          <w:spacing w:val="-3"/>
        </w:rPr>
        <w:t xml:space="preserve">. </w:t>
      </w:r>
      <w:r w:rsidR="00364AA6" w:rsidRPr="000A11AF">
        <w:t xml:space="preserve">The deduction amount will be equivalent to the value of the remuneration you would have earned during the balance of the notice period, and you acknowledge that this constitutes a reasonable estimate </w:t>
      </w:r>
      <w:r w:rsidR="00364AA6" w:rsidRPr="000A11AF">
        <w:rPr>
          <w:spacing w:val="-8"/>
        </w:rPr>
        <w:t xml:space="preserve">of </w:t>
      </w:r>
      <w:r w:rsidR="00364AA6" w:rsidRPr="000A11AF">
        <w:t>the damage to &lt;company name&gt; arising from your failure to serve out the full notice period;</w:t>
      </w:r>
      <w:r w:rsidR="00364AA6" w:rsidRPr="000A11AF">
        <w:rPr>
          <w:spacing w:val="-4"/>
        </w:rPr>
        <w:t xml:space="preserve"> </w:t>
      </w:r>
      <w:r w:rsidR="00364AA6" w:rsidRPr="000A11AF">
        <w:t>and/or</w:t>
      </w:r>
    </w:p>
    <w:p w14:paraId="23E7BAC1" w14:textId="104D34A1" w:rsidR="00364AA6" w:rsidRPr="000A11AF" w:rsidRDefault="00B641E5" w:rsidP="00364AA6">
      <w:pPr>
        <w:pStyle w:val="ListParagraph"/>
        <w:widowControl w:val="0"/>
        <w:numPr>
          <w:ilvl w:val="0"/>
          <w:numId w:val="9"/>
        </w:numPr>
        <w:tabs>
          <w:tab w:val="left" w:pos="588"/>
        </w:tabs>
        <w:autoSpaceDE w:val="0"/>
        <w:autoSpaceDN w:val="0"/>
        <w:spacing w:before="206" w:after="0"/>
      </w:pPr>
      <w:r>
        <w:t>O</w:t>
      </w:r>
      <w:r w:rsidR="00364AA6" w:rsidRPr="000A11AF">
        <w:t xml:space="preserve">f any other amount permissible by </w:t>
      </w:r>
      <w:r w:rsidR="00364AA6" w:rsidRPr="000A11AF">
        <w:rPr>
          <w:spacing w:val="-3"/>
        </w:rPr>
        <w:t>law.</w:t>
      </w:r>
    </w:p>
    <w:p w14:paraId="0BF453C3" w14:textId="77777777" w:rsidR="00364AA6" w:rsidRPr="000A11AF" w:rsidRDefault="00364AA6" w:rsidP="00364AA6">
      <w:pPr>
        <w:pStyle w:val="ListParagraph"/>
        <w:widowControl w:val="0"/>
        <w:tabs>
          <w:tab w:val="left" w:pos="1012"/>
        </w:tabs>
        <w:autoSpaceDE w:val="0"/>
        <w:autoSpaceDN w:val="0"/>
        <w:spacing w:before="148" w:after="0"/>
        <w:ind w:left="1011"/>
        <w:contextualSpacing w:val="0"/>
      </w:pPr>
    </w:p>
    <w:p w14:paraId="373E048E" w14:textId="77777777" w:rsidR="00364AA6" w:rsidRPr="000A11AF" w:rsidRDefault="00364AA6" w:rsidP="00364AA6">
      <w:pPr>
        <w:widowControl w:val="0"/>
        <w:tabs>
          <w:tab w:val="left" w:pos="588"/>
        </w:tabs>
        <w:autoSpaceDE w:val="0"/>
        <w:autoSpaceDN w:val="0"/>
        <w:spacing w:before="213" w:after="0"/>
        <w:ind w:right="292"/>
      </w:pPr>
      <w:r w:rsidRPr="000A11AF">
        <w:rPr>
          <w:spacing w:val="-8"/>
        </w:rPr>
        <w:t xml:space="preserve">You </w:t>
      </w:r>
      <w:r w:rsidRPr="000A11AF">
        <w:t xml:space="preserve">acknowledge that these deductions will be to your beneﬁt as they will discharge any debts owed by </w:t>
      </w:r>
      <w:r w:rsidRPr="000A11AF">
        <w:rPr>
          <w:spacing w:val="-6"/>
        </w:rPr>
        <w:t xml:space="preserve">you </w:t>
      </w:r>
      <w:r w:rsidRPr="000A11AF">
        <w:t>to &lt;company name&gt;</w:t>
      </w:r>
      <w:r w:rsidRPr="000A11AF">
        <w:rPr>
          <w:spacing w:val="-3"/>
        </w:rPr>
        <w:t>.</w:t>
      </w:r>
    </w:p>
    <w:p w14:paraId="61419593" w14:textId="77777777" w:rsidR="00364AA6" w:rsidRPr="000A11AF" w:rsidRDefault="00364AA6" w:rsidP="00364AA6">
      <w:pPr>
        <w:widowControl w:val="0"/>
        <w:tabs>
          <w:tab w:val="left" w:pos="588"/>
        </w:tabs>
        <w:autoSpaceDE w:val="0"/>
        <w:autoSpaceDN w:val="0"/>
        <w:spacing w:before="213" w:after="0"/>
        <w:ind w:right="292"/>
      </w:pPr>
      <w:r w:rsidRPr="000A11AF">
        <w:rPr>
          <w:spacing w:val="-8"/>
        </w:rPr>
        <w:t xml:space="preserve">You </w:t>
      </w:r>
      <w:r w:rsidRPr="000A11AF">
        <w:t>agree to execute any separate written document necessary to give e</w:t>
      </w:r>
      <w:r w:rsidRPr="000A11AF">
        <w:rPr>
          <w:rFonts w:ascii="Cambria Math" w:hAnsi="Cambria Math" w:cs="Cambria Math"/>
        </w:rPr>
        <w:t>ﬀ</w:t>
      </w:r>
      <w:r w:rsidRPr="000A11AF">
        <w:t>ect to any such</w:t>
      </w:r>
      <w:r w:rsidRPr="000A11AF">
        <w:rPr>
          <w:spacing w:val="6"/>
        </w:rPr>
        <w:t xml:space="preserve"> </w:t>
      </w:r>
      <w:r w:rsidRPr="000A11AF">
        <w:t>deduction.</w:t>
      </w:r>
    </w:p>
    <w:p w14:paraId="2C140803" w14:textId="77777777" w:rsidR="00364AA6" w:rsidRPr="000A11AF" w:rsidRDefault="00364AA6" w:rsidP="00364AA6">
      <w:pPr>
        <w:widowControl w:val="0"/>
        <w:tabs>
          <w:tab w:val="left" w:pos="588"/>
        </w:tabs>
        <w:autoSpaceDE w:val="0"/>
        <w:autoSpaceDN w:val="0"/>
        <w:spacing w:before="213" w:after="0"/>
        <w:ind w:right="292"/>
      </w:pPr>
      <w:r w:rsidRPr="000A11AF">
        <w:t xml:space="preserve">This clause will survive the termination of your employment, irrespective of the basis of the termination, </w:t>
      </w:r>
      <w:r w:rsidRPr="000A11AF">
        <w:rPr>
          <w:spacing w:val="-6"/>
        </w:rPr>
        <w:t xml:space="preserve">and </w:t>
      </w:r>
      <w:r w:rsidRPr="000A11AF">
        <w:t>shall remain in full force and e</w:t>
      </w:r>
      <w:r w:rsidRPr="000A11AF">
        <w:rPr>
          <w:rFonts w:ascii="Cambria Math" w:hAnsi="Cambria Math" w:cs="Cambria Math"/>
        </w:rPr>
        <w:t>ﬀ</w:t>
      </w:r>
      <w:r w:rsidRPr="000A11AF">
        <w:t>ect</w:t>
      </w:r>
      <w:r w:rsidRPr="000A11AF">
        <w:rPr>
          <w:spacing w:val="-2"/>
        </w:rPr>
        <w:t xml:space="preserve"> </w:t>
      </w:r>
      <w:r w:rsidRPr="000A11AF">
        <w:t>indeﬁnitely.</w:t>
      </w:r>
    </w:p>
    <w:p w14:paraId="17842C3D" w14:textId="77777777" w:rsidR="00364AA6" w:rsidRPr="00411BA1" w:rsidRDefault="00364AA6" w:rsidP="00364AA6">
      <w:pPr>
        <w:pStyle w:val="Heading2"/>
      </w:pPr>
      <w:r w:rsidRPr="00364AA6">
        <w:lastRenderedPageBreak/>
        <w:t>Restraint</w:t>
      </w:r>
      <w:r>
        <w:t xml:space="preserve"> of Trade</w:t>
      </w:r>
    </w:p>
    <w:p w14:paraId="44A1EF22" w14:textId="77777777" w:rsidR="00364AA6" w:rsidRDefault="00364AA6" w:rsidP="00364AA6">
      <w:pPr>
        <w:pStyle w:val="ListParagraph"/>
        <w:widowControl w:val="0"/>
        <w:tabs>
          <w:tab w:val="left" w:pos="588"/>
        </w:tabs>
        <w:autoSpaceDE w:val="0"/>
        <w:autoSpaceDN w:val="0"/>
        <w:spacing w:before="0" w:after="0" w:line="288" w:lineRule="auto"/>
        <w:ind w:left="470" w:right="130"/>
        <w:contextualSpacing w:val="0"/>
        <w:rPr>
          <w:sz w:val="21"/>
        </w:rPr>
      </w:pPr>
    </w:p>
    <w:p w14:paraId="135FD66D" w14:textId="77777777" w:rsidR="00364AA6" w:rsidRPr="000A11AF" w:rsidRDefault="00364AA6" w:rsidP="00364AA6">
      <w:pPr>
        <w:widowControl w:val="0"/>
        <w:tabs>
          <w:tab w:val="left" w:pos="588"/>
        </w:tabs>
        <w:autoSpaceDE w:val="0"/>
        <w:autoSpaceDN w:val="0"/>
        <w:spacing w:before="0" w:after="0"/>
        <w:ind w:right="130"/>
      </w:pPr>
      <w:r w:rsidRPr="000A11AF">
        <w:t>As consideration for your remuneration and you acquiring knowledge of the conﬁdential information and intellectual property of &lt;company name&gt; and its a</w:t>
      </w:r>
      <w:r w:rsidRPr="000A11AF">
        <w:rPr>
          <w:rFonts w:ascii="Cambria Math" w:hAnsi="Cambria Math" w:cs="Cambria Math"/>
        </w:rPr>
        <w:t>ﬃ</w:t>
      </w:r>
      <w:r w:rsidRPr="000A11AF">
        <w:t xml:space="preserve">liated entities in Australia, you agree that, whilst employed by us and </w:t>
      </w:r>
      <w:r w:rsidRPr="000A11AF">
        <w:rPr>
          <w:spacing w:val="-6"/>
        </w:rPr>
        <w:t xml:space="preserve">for </w:t>
      </w:r>
      <w:r w:rsidRPr="000A11AF">
        <w:t>the applicable Restraint Period, you must not directly or indirectly undertake any of the following activities without obtaining our prior written consent or</w:t>
      </w:r>
      <w:r w:rsidRPr="000A11AF">
        <w:rPr>
          <w:spacing w:val="-1"/>
        </w:rPr>
        <w:t xml:space="preserve"> </w:t>
      </w:r>
      <w:r w:rsidRPr="000A11AF">
        <w:t>approval:</w:t>
      </w:r>
    </w:p>
    <w:p w14:paraId="5EB1DCBA" w14:textId="667B7814" w:rsidR="00364AA6" w:rsidRPr="000A11AF" w:rsidRDefault="00B641E5" w:rsidP="00364AA6">
      <w:pPr>
        <w:pStyle w:val="ListParagraph"/>
        <w:widowControl w:val="0"/>
        <w:numPr>
          <w:ilvl w:val="0"/>
          <w:numId w:val="3"/>
        </w:numPr>
        <w:tabs>
          <w:tab w:val="left" w:pos="1000"/>
        </w:tabs>
        <w:autoSpaceDE w:val="0"/>
        <w:autoSpaceDN w:val="0"/>
        <w:spacing w:before="147" w:after="0"/>
        <w:ind w:right="106"/>
      </w:pPr>
      <w:r>
        <w:t>C</w:t>
      </w:r>
      <w:r w:rsidR="00364AA6" w:rsidRPr="000A11AF">
        <w:t xml:space="preserve">anvass or solicit, or attempt to canvass or solicit, the business of any client (in relation to the provision </w:t>
      </w:r>
      <w:r w:rsidR="00364AA6" w:rsidRPr="000A11AF">
        <w:rPr>
          <w:spacing w:val="-8"/>
        </w:rPr>
        <w:t xml:space="preserve">of </w:t>
      </w:r>
      <w:r w:rsidR="00364AA6" w:rsidRPr="000A11AF">
        <w:t>the type of services you provided at &lt;company name&gt;) with whom you have had direct dealings in the 12</w:t>
      </w:r>
      <w:r w:rsidR="00304B45">
        <w:t>-</w:t>
      </w:r>
      <w:r w:rsidR="00364AA6" w:rsidRPr="000A11AF">
        <w:t>month period prior to your employment ending; and</w:t>
      </w:r>
    </w:p>
    <w:p w14:paraId="686DB032" w14:textId="4D8D6ACC" w:rsidR="00364AA6" w:rsidRDefault="00B641E5" w:rsidP="00364AA6">
      <w:pPr>
        <w:pStyle w:val="ListParagraph"/>
        <w:widowControl w:val="0"/>
        <w:numPr>
          <w:ilvl w:val="0"/>
          <w:numId w:val="3"/>
        </w:numPr>
        <w:tabs>
          <w:tab w:val="left" w:pos="1000"/>
        </w:tabs>
        <w:autoSpaceDE w:val="0"/>
        <w:autoSpaceDN w:val="0"/>
        <w:spacing w:before="147" w:after="0"/>
        <w:ind w:right="106"/>
      </w:pPr>
      <w:r>
        <w:t>I</w:t>
      </w:r>
      <w:r w:rsidR="00364AA6" w:rsidRPr="000A11AF">
        <w:t>nduce or attempt to induce or solicit professional sta</w:t>
      </w:r>
      <w:r w:rsidR="00364AA6" w:rsidRPr="000A11AF">
        <w:rPr>
          <w:rFonts w:ascii="Cambria Math" w:hAnsi="Cambria Math" w:cs="Cambria Math"/>
        </w:rPr>
        <w:t>ﬀ</w:t>
      </w:r>
      <w:r w:rsidR="00364AA6" w:rsidRPr="000A11AF">
        <w:t>, including but not limited to directors and employees of &lt;company name&gt; with whom you otherwise have had direct dealings in the 12-month period prior</w:t>
      </w:r>
      <w:r w:rsidR="00364AA6" w:rsidRPr="000A11AF">
        <w:rPr>
          <w:spacing w:val="-7"/>
        </w:rPr>
        <w:t xml:space="preserve"> </w:t>
      </w:r>
      <w:r w:rsidR="00364AA6" w:rsidRPr="000A11AF">
        <w:rPr>
          <w:spacing w:val="-9"/>
        </w:rPr>
        <w:t xml:space="preserve">to </w:t>
      </w:r>
      <w:r w:rsidR="00364AA6" w:rsidRPr="000A11AF">
        <w:t>your employment ending to leave their employment with &lt;company name&gt;.</w:t>
      </w:r>
    </w:p>
    <w:p w14:paraId="530D6C31" w14:textId="77777777" w:rsidR="00364AA6" w:rsidRPr="000A11AF" w:rsidRDefault="00364AA6" w:rsidP="00364AA6">
      <w:pPr>
        <w:widowControl w:val="0"/>
        <w:tabs>
          <w:tab w:val="left" w:pos="1000"/>
        </w:tabs>
        <w:autoSpaceDE w:val="0"/>
        <w:autoSpaceDN w:val="0"/>
        <w:spacing w:before="147" w:after="0"/>
        <w:ind w:right="106"/>
      </w:pPr>
    </w:p>
    <w:p w14:paraId="44FC8192" w14:textId="77777777" w:rsidR="00364AA6" w:rsidRPr="000A11AF" w:rsidRDefault="00364AA6" w:rsidP="00364AA6">
      <w:pPr>
        <w:pStyle w:val="BodyText"/>
        <w:spacing w:before="84"/>
        <w:jc w:val="left"/>
      </w:pPr>
      <w:r w:rsidRPr="000A11AF">
        <w:t>For the purposes of this clause:</w:t>
      </w:r>
    </w:p>
    <w:p w14:paraId="26039BDA" w14:textId="77777777" w:rsidR="00364AA6" w:rsidRPr="00116F8A" w:rsidRDefault="00364AA6" w:rsidP="00364AA6">
      <w:pPr>
        <w:pStyle w:val="BodyText"/>
        <w:numPr>
          <w:ilvl w:val="0"/>
          <w:numId w:val="1"/>
        </w:numPr>
        <w:spacing w:before="84"/>
        <w:jc w:val="left"/>
      </w:pPr>
      <w:r w:rsidRPr="00116F8A">
        <w:t>“Restraint Period” means the following periods after your employment ends (for any reason):</w:t>
      </w:r>
    </w:p>
    <w:p w14:paraId="737EBD8E" w14:textId="77777777" w:rsidR="00364AA6" w:rsidRPr="00116F8A" w:rsidRDefault="00364AA6" w:rsidP="00364AA6">
      <w:pPr>
        <w:pStyle w:val="BodyText"/>
        <w:numPr>
          <w:ilvl w:val="0"/>
          <w:numId w:val="1"/>
        </w:numPr>
        <w:spacing w:before="84"/>
        <w:jc w:val="left"/>
      </w:pPr>
      <w:r w:rsidRPr="00116F8A">
        <w:t>12 months, or if that is</w:t>
      </w:r>
      <w:r w:rsidRPr="00116F8A">
        <w:rPr>
          <w:spacing w:val="-1"/>
        </w:rPr>
        <w:t xml:space="preserve"> </w:t>
      </w:r>
      <w:proofErr w:type="gramStart"/>
      <w:r w:rsidRPr="00116F8A">
        <w:t>unenforceable;</w:t>
      </w:r>
      <w:proofErr w:type="gramEnd"/>
    </w:p>
    <w:p w14:paraId="603AD5BD" w14:textId="77777777" w:rsidR="00364AA6" w:rsidRPr="00116F8A" w:rsidRDefault="00364AA6" w:rsidP="00364AA6">
      <w:pPr>
        <w:pStyle w:val="BodyText"/>
        <w:numPr>
          <w:ilvl w:val="0"/>
          <w:numId w:val="1"/>
        </w:numPr>
        <w:spacing w:before="84"/>
        <w:jc w:val="left"/>
      </w:pPr>
      <w:r w:rsidRPr="00116F8A">
        <w:t xml:space="preserve">6 months, or if that is unenforceable </w:t>
      </w:r>
    </w:p>
    <w:p w14:paraId="4C2695E4" w14:textId="77777777" w:rsidR="00364AA6" w:rsidRPr="00116F8A" w:rsidRDefault="00364AA6" w:rsidP="00364AA6">
      <w:pPr>
        <w:pStyle w:val="BodyText"/>
        <w:numPr>
          <w:ilvl w:val="0"/>
          <w:numId w:val="1"/>
        </w:numPr>
        <w:spacing w:before="84"/>
        <w:jc w:val="left"/>
      </w:pPr>
      <w:r w:rsidRPr="00116F8A">
        <w:t>3 months.</w:t>
      </w:r>
    </w:p>
    <w:p w14:paraId="7F512AAF" w14:textId="77777777" w:rsidR="00364AA6" w:rsidRPr="00116F8A" w:rsidRDefault="00364AA6" w:rsidP="00364AA6">
      <w:pPr>
        <w:pStyle w:val="BodyText"/>
        <w:spacing w:before="84"/>
        <w:jc w:val="left"/>
      </w:pPr>
      <w:r w:rsidRPr="00116F8A">
        <w:t>Restraint Area"</w:t>
      </w:r>
      <w:r w:rsidRPr="00116F8A">
        <w:rPr>
          <w:spacing w:val="-1"/>
        </w:rPr>
        <w:t xml:space="preserve"> </w:t>
      </w:r>
      <w:r w:rsidRPr="00116F8A">
        <w:t>means:</w:t>
      </w:r>
    </w:p>
    <w:p w14:paraId="67DF7A20" w14:textId="77777777" w:rsidR="00364AA6" w:rsidRPr="00116F8A" w:rsidRDefault="00364AA6" w:rsidP="00364AA6">
      <w:pPr>
        <w:pStyle w:val="BodyText"/>
        <w:numPr>
          <w:ilvl w:val="0"/>
          <w:numId w:val="2"/>
        </w:numPr>
        <w:spacing w:before="84"/>
        <w:jc w:val="left"/>
      </w:pPr>
      <w:r w:rsidRPr="00116F8A">
        <w:t xml:space="preserve">Australia, or if that is </w:t>
      </w:r>
      <w:proofErr w:type="gramStart"/>
      <w:r w:rsidRPr="00116F8A">
        <w:t>unenforceable;</w:t>
      </w:r>
      <w:proofErr w:type="gramEnd"/>
    </w:p>
    <w:p w14:paraId="035D15E4" w14:textId="77777777" w:rsidR="00364AA6" w:rsidRPr="00116F8A" w:rsidRDefault="00364AA6" w:rsidP="00364AA6">
      <w:pPr>
        <w:pStyle w:val="BodyText"/>
        <w:numPr>
          <w:ilvl w:val="0"/>
          <w:numId w:val="2"/>
        </w:numPr>
        <w:spacing w:before="84"/>
        <w:jc w:val="left"/>
      </w:pPr>
      <w:r w:rsidRPr="00116F8A">
        <w:t xml:space="preserve">The State, </w:t>
      </w:r>
      <w:proofErr w:type="gramStart"/>
      <w:r w:rsidRPr="00116F8A">
        <w:rPr>
          <w:lang w:val="en-AU"/>
        </w:rPr>
        <w:t>Territory</w:t>
      </w:r>
      <w:proofErr w:type="gramEnd"/>
      <w:r w:rsidRPr="00116F8A">
        <w:rPr>
          <w:lang w:val="en-AU"/>
        </w:rPr>
        <w:t xml:space="preserve"> or jurisdiction in which you predominantly worked during the 12-month period prior to your employment ending.</w:t>
      </w:r>
    </w:p>
    <w:p w14:paraId="251D6D66" w14:textId="77777777" w:rsidR="00364AA6" w:rsidRDefault="00364AA6" w:rsidP="00364AA6">
      <w:pPr>
        <w:pStyle w:val="BodyText"/>
        <w:ind w:right="127"/>
        <w:jc w:val="left"/>
      </w:pPr>
      <w:r w:rsidRPr="00116F8A">
        <w:t>You acknowledge and agree that:</w:t>
      </w:r>
    </w:p>
    <w:p w14:paraId="74FAA3EA" w14:textId="4DB8CE39" w:rsidR="00364AA6" w:rsidRDefault="00B641E5" w:rsidP="00364AA6">
      <w:pPr>
        <w:pStyle w:val="BodyText"/>
        <w:numPr>
          <w:ilvl w:val="0"/>
          <w:numId w:val="10"/>
        </w:numPr>
        <w:ind w:right="127"/>
        <w:jc w:val="left"/>
      </w:pPr>
      <w:r>
        <w:t>T</w:t>
      </w:r>
      <w:r w:rsidR="00364AA6">
        <w:t>he restraints set out in this clause are reasonable and necessary in the circumstances to protect our legitimate business interests, including our conﬁdential information and goodwill.</w:t>
      </w:r>
    </w:p>
    <w:p w14:paraId="4E6F3B3F" w14:textId="493F03E4" w:rsidR="00364AA6" w:rsidRDefault="00B641E5" w:rsidP="00364AA6">
      <w:pPr>
        <w:pStyle w:val="BodyText"/>
        <w:numPr>
          <w:ilvl w:val="0"/>
          <w:numId w:val="10"/>
        </w:numPr>
        <w:ind w:right="127"/>
        <w:jc w:val="left"/>
      </w:pPr>
      <w:r>
        <w:t>T</w:t>
      </w:r>
      <w:r w:rsidR="00364AA6">
        <w:t>he restraints set out in this clause do not unreasonably restrict your right to practice in your profession.</w:t>
      </w:r>
    </w:p>
    <w:p w14:paraId="1C40C7D1" w14:textId="39B44A1B" w:rsidR="00364AA6" w:rsidRDefault="00B641E5" w:rsidP="00364AA6">
      <w:pPr>
        <w:pStyle w:val="BodyText"/>
        <w:numPr>
          <w:ilvl w:val="0"/>
          <w:numId w:val="10"/>
        </w:numPr>
        <w:ind w:right="127"/>
        <w:jc w:val="left"/>
      </w:pPr>
      <w:r>
        <w:t>T</w:t>
      </w:r>
      <w:r w:rsidR="00364AA6">
        <w:t>he restraints set out in this clause are intended to operate to the maximum extent.</w:t>
      </w:r>
    </w:p>
    <w:p w14:paraId="7C3E4DED" w14:textId="0FDECF58" w:rsidR="00364AA6" w:rsidRDefault="00B641E5" w:rsidP="00364AA6">
      <w:pPr>
        <w:pStyle w:val="BodyText"/>
        <w:numPr>
          <w:ilvl w:val="0"/>
          <w:numId w:val="10"/>
        </w:numPr>
        <w:ind w:right="127"/>
        <w:jc w:val="left"/>
      </w:pPr>
      <w:r>
        <w:t>D</w:t>
      </w:r>
      <w:r w:rsidR="00364AA6">
        <w:t>amages may be inadequate to protect the &lt;company name&gt; Group's interests and we are entitled to seek and obtain injunctive relief, or any other remedy, in any court.</w:t>
      </w:r>
    </w:p>
    <w:p w14:paraId="7D40755B" w14:textId="325F550D" w:rsidR="00364AA6" w:rsidRDefault="00B641E5" w:rsidP="00364AA6">
      <w:pPr>
        <w:pStyle w:val="BodyText"/>
        <w:numPr>
          <w:ilvl w:val="0"/>
          <w:numId w:val="10"/>
        </w:numPr>
        <w:ind w:right="127"/>
        <w:jc w:val="left"/>
      </w:pPr>
      <w:r>
        <w:t>E</w:t>
      </w:r>
      <w:r w:rsidR="00364AA6">
        <w:t xml:space="preserve">ach restraint contained in this clause (resulting from any combination of the wording in clause 1 and the deﬁnitions of Restraint Period and Restraint Area) constitutes a separate and </w:t>
      </w:r>
      <w:r w:rsidR="00364AA6">
        <w:lastRenderedPageBreak/>
        <w:t>independent provision, severable from the other restraints. If any such restraints are determined to be unenforceable in whole or in part, the enforceability of the remainder of that restraint and any other restraint will not be aﬀected.</w:t>
      </w:r>
    </w:p>
    <w:p w14:paraId="2CE3126E" w14:textId="798254B5" w:rsidR="00364AA6" w:rsidRDefault="00B641E5" w:rsidP="00364AA6">
      <w:pPr>
        <w:pStyle w:val="BodyText"/>
        <w:numPr>
          <w:ilvl w:val="0"/>
          <w:numId w:val="10"/>
        </w:numPr>
        <w:ind w:right="127"/>
        <w:jc w:val="left"/>
      </w:pPr>
      <w:r>
        <w:t>Y</w:t>
      </w:r>
      <w:r w:rsidR="00364AA6">
        <w:t>our obligations under this clause survive the termination of your employment.</w:t>
      </w:r>
    </w:p>
    <w:p w14:paraId="1E46CEDE" w14:textId="38EA7D6C" w:rsidR="00364AA6" w:rsidRPr="00BC54DF" w:rsidRDefault="00B641E5" w:rsidP="00364AA6">
      <w:pPr>
        <w:pStyle w:val="BodyText"/>
        <w:numPr>
          <w:ilvl w:val="0"/>
          <w:numId w:val="10"/>
        </w:numPr>
        <w:ind w:right="127"/>
        <w:jc w:val="left"/>
      </w:pPr>
      <w:r>
        <w:t>I</w:t>
      </w:r>
      <w:r w:rsidR="00364AA6">
        <w:t xml:space="preserve">f there is any inconsistency or contradiction between the restrains which are not invalid or unenforceable, the restraint with the longest Restraint Period and the widest Restraint Area, to </w:t>
      </w:r>
      <w:r w:rsidR="00364AA6" w:rsidRPr="006D69AE">
        <w:rPr>
          <w:spacing w:val="-6"/>
        </w:rPr>
        <w:t xml:space="preserve">the </w:t>
      </w:r>
      <w:r w:rsidR="00364AA6">
        <w:t>exclusion of any other prohibition or restraint, constitutes the agreed</w:t>
      </w:r>
      <w:r w:rsidR="00364AA6" w:rsidRPr="006D69AE">
        <w:rPr>
          <w:spacing w:val="-4"/>
        </w:rPr>
        <w:t xml:space="preserve"> </w:t>
      </w:r>
      <w:r w:rsidR="00364AA6">
        <w:t>restraint.</w:t>
      </w:r>
    </w:p>
    <w:p w14:paraId="1D7AEA60" w14:textId="77777777" w:rsidR="00364AA6" w:rsidRDefault="00364AA6" w:rsidP="00364AA6">
      <w:pPr>
        <w:pStyle w:val="Heading2"/>
      </w:pPr>
      <w:r>
        <w:t>General</w:t>
      </w:r>
    </w:p>
    <w:p w14:paraId="0F7E228B" w14:textId="77777777" w:rsidR="00364AA6" w:rsidRDefault="00364AA6" w:rsidP="00364AA6">
      <w:pPr>
        <w:pStyle w:val="ListParagraph"/>
        <w:widowControl w:val="0"/>
        <w:tabs>
          <w:tab w:val="left" w:pos="588"/>
        </w:tabs>
        <w:autoSpaceDE w:val="0"/>
        <w:autoSpaceDN w:val="0"/>
        <w:spacing w:before="0" w:after="0"/>
        <w:ind w:right="254"/>
      </w:pPr>
    </w:p>
    <w:p w14:paraId="74FFF4C7" w14:textId="77777777" w:rsidR="00364AA6" w:rsidRPr="00116F8A" w:rsidRDefault="00364AA6" w:rsidP="00364AA6">
      <w:pPr>
        <w:widowControl w:val="0"/>
        <w:tabs>
          <w:tab w:val="left" w:pos="588"/>
        </w:tabs>
        <w:autoSpaceDE w:val="0"/>
        <w:autoSpaceDN w:val="0"/>
        <w:spacing w:before="0" w:after="0"/>
        <w:ind w:right="254"/>
      </w:pPr>
      <w:r w:rsidRPr="00116F8A">
        <w:t xml:space="preserve">This contract will continue to apply to your employment notwithstanding any change to your position, </w:t>
      </w:r>
      <w:r w:rsidRPr="006D69AE">
        <w:rPr>
          <w:spacing w:val="-3"/>
        </w:rPr>
        <w:t xml:space="preserve">duties, </w:t>
      </w:r>
      <w:r w:rsidRPr="00116F8A">
        <w:t>hours of work, remuneration or location, unless otherwise agreed in</w:t>
      </w:r>
      <w:r w:rsidRPr="006D69AE">
        <w:rPr>
          <w:spacing w:val="-2"/>
        </w:rPr>
        <w:t xml:space="preserve"> </w:t>
      </w:r>
      <w:r w:rsidRPr="00116F8A">
        <w:t>writing.</w:t>
      </w:r>
    </w:p>
    <w:p w14:paraId="1A5E5EAC" w14:textId="77777777" w:rsidR="00364AA6" w:rsidRPr="00116F8A" w:rsidRDefault="00364AA6" w:rsidP="00364AA6">
      <w:pPr>
        <w:widowControl w:val="0"/>
        <w:tabs>
          <w:tab w:val="left" w:pos="588"/>
        </w:tabs>
        <w:autoSpaceDE w:val="0"/>
        <w:autoSpaceDN w:val="0"/>
        <w:spacing w:before="0" w:after="0"/>
        <w:ind w:right="254"/>
      </w:pPr>
      <w:r w:rsidRPr="00116F8A">
        <w:t xml:space="preserve">This contract constitutes the entire agreement between you and </w:t>
      </w:r>
      <w:r>
        <w:t xml:space="preserve">&lt;company name&gt; </w:t>
      </w:r>
      <w:r w:rsidRPr="00116F8A">
        <w:t xml:space="preserve">with respect to its </w:t>
      </w:r>
      <w:r w:rsidRPr="006D69AE">
        <w:rPr>
          <w:spacing w:val="-3"/>
        </w:rPr>
        <w:t>subject matter and</w:t>
      </w:r>
      <w:r w:rsidRPr="00116F8A">
        <w:t xml:space="preserve"> supersedes any prior written or other agreement between you and </w:t>
      </w:r>
      <w:r>
        <w:t xml:space="preserve">&lt;company name&gt; </w:t>
      </w:r>
      <w:r w:rsidRPr="00116F8A">
        <w:t xml:space="preserve">to the extent permitted by </w:t>
      </w:r>
      <w:r w:rsidRPr="006D69AE">
        <w:rPr>
          <w:spacing w:val="-3"/>
        </w:rPr>
        <w:t>law.</w:t>
      </w:r>
    </w:p>
    <w:p w14:paraId="3162A103" w14:textId="77777777" w:rsidR="00364AA6" w:rsidRDefault="00364AA6" w:rsidP="00364AA6">
      <w:pPr>
        <w:widowControl w:val="0"/>
        <w:tabs>
          <w:tab w:val="left" w:pos="588"/>
        </w:tabs>
        <w:autoSpaceDE w:val="0"/>
        <w:autoSpaceDN w:val="0"/>
        <w:spacing w:before="0" w:after="0"/>
        <w:ind w:right="254"/>
      </w:pPr>
    </w:p>
    <w:p w14:paraId="2FC7B03B" w14:textId="77777777" w:rsidR="00364AA6" w:rsidRPr="00116F8A" w:rsidRDefault="00364AA6" w:rsidP="00364AA6">
      <w:pPr>
        <w:widowControl w:val="0"/>
        <w:tabs>
          <w:tab w:val="left" w:pos="588"/>
        </w:tabs>
        <w:autoSpaceDE w:val="0"/>
        <w:autoSpaceDN w:val="0"/>
        <w:spacing w:before="0" w:after="0"/>
        <w:ind w:right="254"/>
      </w:pPr>
      <w:r w:rsidRPr="00116F8A">
        <w:t xml:space="preserve">After execution, the terms of this contract may not be changed or modiﬁed in any way other than </w:t>
      </w:r>
      <w:r w:rsidRPr="006D69AE">
        <w:rPr>
          <w:spacing w:val="-9"/>
        </w:rPr>
        <w:t xml:space="preserve">as </w:t>
      </w:r>
      <w:r w:rsidRPr="00116F8A">
        <w:t xml:space="preserve">contemplated by this contract, unless it is in writing signed by both you and </w:t>
      </w:r>
      <w:r>
        <w:t>&lt;company name&gt;</w:t>
      </w:r>
      <w:r w:rsidRPr="006D69AE">
        <w:rPr>
          <w:spacing w:val="-3"/>
        </w:rPr>
        <w:t>.</w:t>
      </w:r>
    </w:p>
    <w:p w14:paraId="1AC08D7F" w14:textId="77777777" w:rsidR="00364AA6" w:rsidRDefault="00364AA6" w:rsidP="00364AA6">
      <w:pPr>
        <w:widowControl w:val="0"/>
        <w:tabs>
          <w:tab w:val="left" w:pos="588"/>
        </w:tabs>
        <w:autoSpaceDE w:val="0"/>
        <w:autoSpaceDN w:val="0"/>
        <w:spacing w:before="0" w:after="0"/>
        <w:ind w:right="254"/>
      </w:pPr>
    </w:p>
    <w:p w14:paraId="6800EE3E" w14:textId="77777777" w:rsidR="00364AA6" w:rsidRPr="00116F8A" w:rsidRDefault="00364AA6" w:rsidP="00364AA6">
      <w:pPr>
        <w:widowControl w:val="0"/>
        <w:tabs>
          <w:tab w:val="left" w:pos="588"/>
        </w:tabs>
        <w:autoSpaceDE w:val="0"/>
        <w:autoSpaceDN w:val="0"/>
        <w:spacing w:before="0" w:after="0"/>
        <w:ind w:right="254"/>
      </w:pPr>
      <w:r w:rsidRPr="00116F8A">
        <w:t xml:space="preserve">This contract will terminate on the termination of your employment, save for those clauses which </w:t>
      </w:r>
      <w:r w:rsidRPr="006D69AE">
        <w:rPr>
          <w:spacing w:val="-8"/>
        </w:rPr>
        <w:t xml:space="preserve">are </w:t>
      </w:r>
      <w:r w:rsidRPr="00116F8A">
        <w:t>expressly stated throughout this contract to survive</w:t>
      </w:r>
      <w:r w:rsidRPr="006D69AE">
        <w:rPr>
          <w:spacing w:val="-1"/>
        </w:rPr>
        <w:t xml:space="preserve"> </w:t>
      </w:r>
      <w:r w:rsidRPr="00116F8A">
        <w:t>termination.</w:t>
      </w:r>
    </w:p>
    <w:p w14:paraId="06C0A7B4" w14:textId="77777777" w:rsidR="00364AA6" w:rsidRDefault="00364AA6" w:rsidP="00364AA6">
      <w:pPr>
        <w:widowControl w:val="0"/>
        <w:tabs>
          <w:tab w:val="left" w:pos="588"/>
        </w:tabs>
        <w:autoSpaceDE w:val="0"/>
        <w:autoSpaceDN w:val="0"/>
        <w:spacing w:before="0" w:after="0"/>
        <w:ind w:right="254"/>
      </w:pPr>
    </w:p>
    <w:p w14:paraId="27EE5C70" w14:textId="77777777" w:rsidR="00364AA6" w:rsidRPr="00116F8A" w:rsidRDefault="00364AA6" w:rsidP="00364AA6">
      <w:pPr>
        <w:widowControl w:val="0"/>
        <w:tabs>
          <w:tab w:val="left" w:pos="588"/>
        </w:tabs>
        <w:autoSpaceDE w:val="0"/>
        <w:autoSpaceDN w:val="0"/>
        <w:spacing w:before="0" w:after="0"/>
        <w:ind w:right="254"/>
      </w:pPr>
      <w:r w:rsidRPr="00116F8A">
        <w:t xml:space="preserve">This contract is governed by the laws of the jurisdiction of your usual place of employment as described </w:t>
      </w:r>
      <w:r w:rsidRPr="006D69AE">
        <w:rPr>
          <w:spacing w:val="-8"/>
        </w:rPr>
        <w:t>above.</w:t>
      </w:r>
    </w:p>
    <w:p w14:paraId="7E5D096E" w14:textId="77777777" w:rsidR="00364AA6" w:rsidRPr="00116F8A" w:rsidRDefault="00364AA6" w:rsidP="00364AA6">
      <w:pPr>
        <w:pStyle w:val="ListParagraph"/>
        <w:widowControl w:val="0"/>
        <w:tabs>
          <w:tab w:val="left" w:pos="588"/>
        </w:tabs>
        <w:autoSpaceDE w:val="0"/>
        <w:autoSpaceDN w:val="0"/>
        <w:spacing w:before="0" w:after="0"/>
        <w:ind w:right="254"/>
      </w:pPr>
    </w:p>
    <w:p w14:paraId="523FAB82" w14:textId="77777777" w:rsidR="00364AA6" w:rsidRDefault="00364AA6" w:rsidP="00364AA6">
      <w:pPr>
        <w:pStyle w:val="BodyText"/>
        <w:jc w:val="left"/>
        <w:rPr>
          <w:lang w:val="en-AU"/>
        </w:rPr>
      </w:pPr>
      <w:r w:rsidRPr="00116F8A">
        <w:rPr>
          <w:lang w:val="en-AU"/>
        </w:rPr>
        <w:t xml:space="preserve">If you accept the terms contained in this contract, please sign the declaration below: </w:t>
      </w:r>
    </w:p>
    <w:p w14:paraId="6FA37F74" w14:textId="77777777" w:rsidR="00364AA6" w:rsidRPr="00116F8A" w:rsidRDefault="00364AA6" w:rsidP="00364AA6">
      <w:pPr>
        <w:pStyle w:val="BodyText"/>
        <w:jc w:val="left"/>
        <w:rPr>
          <w:lang w:val="en-AU"/>
        </w:rPr>
      </w:pPr>
      <w:r w:rsidRPr="00116F8A">
        <w:rPr>
          <w:lang w:val="en-AU"/>
        </w:rPr>
        <w:t>Yours Sincerely,</w:t>
      </w:r>
    </w:p>
    <w:p w14:paraId="6E5D6E30" w14:textId="77777777" w:rsidR="00364AA6" w:rsidRPr="00116F8A" w:rsidRDefault="00364AA6" w:rsidP="00364AA6">
      <w:pPr>
        <w:pStyle w:val="BodyText"/>
        <w:jc w:val="left"/>
        <w:rPr>
          <w:lang w:val="en-AU"/>
        </w:rPr>
      </w:pPr>
      <w:r w:rsidRPr="00116F8A">
        <w:rPr>
          <w:lang w:val="en-AU"/>
        </w:rPr>
        <w:t>Employer Representative Name: ____________</w:t>
      </w:r>
      <w:r>
        <w:rPr>
          <w:lang w:val="en-AU"/>
        </w:rPr>
        <w:t>____</w:t>
      </w:r>
      <w:r w:rsidRPr="00116F8A">
        <w:rPr>
          <w:lang w:val="en-AU"/>
        </w:rPr>
        <w:t>________</w:t>
      </w:r>
    </w:p>
    <w:p w14:paraId="11591AC1" w14:textId="77777777" w:rsidR="00364AA6" w:rsidRPr="00116F8A" w:rsidRDefault="00364AA6" w:rsidP="00364AA6">
      <w:pPr>
        <w:pStyle w:val="BodyText"/>
        <w:jc w:val="left"/>
        <w:rPr>
          <w:lang w:val="en-AU"/>
        </w:rPr>
      </w:pPr>
      <w:r w:rsidRPr="00116F8A">
        <w:rPr>
          <w:lang w:val="en-AU"/>
        </w:rPr>
        <w:t>Date: ______________</w:t>
      </w:r>
      <w:r>
        <w:rPr>
          <w:lang w:val="en-AU"/>
        </w:rPr>
        <w:t>__</w:t>
      </w:r>
      <w:r w:rsidRPr="00116F8A">
        <w:rPr>
          <w:lang w:val="en-AU"/>
        </w:rPr>
        <w:t>_____</w:t>
      </w:r>
    </w:p>
    <w:p w14:paraId="22642692" w14:textId="77777777" w:rsidR="00364AA6" w:rsidRPr="00116F8A" w:rsidRDefault="00364AA6" w:rsidP="00364AA6">
      <w:pPr>
        <w:pStyle w:val="BodyText"/>
        <w:jc w:val="left"/>
        <w:rPr>
          <w:lang w:val="en-AU"/>
        </w:rPr>
      </w:pPr>
    </w:p>
    <w:p w14:paraId="77287B50" w14:textId="77777777" w:rsidR="00364AA6" w:rsidRPr="00116F8A" w:rsidRDefault="00364AA6" w:rsidP="00364AA6">
      <w:pPr>
        <w:pStyle w:val="BodyText"/>
        <w:jc w:val="left"/>
        <w:rPr>
          <w:lang w:val="en-AU"/>
        </w:rPr>
      </w:pPr>
      <w:r w:rsidRPr="00116F8A">
        <w:rPr>
          <w:lang w:val="en-AU"/>
        </w:rPr>
        <w:t>Employee Name: _____________</w:t>
      </w:r>
      <w:r>
        <w:rPr>
          <w:lang w:val="en-AU"/>
        </w:rPr>
        <w:softHyphen/>
      </w:r>
      <w:r>
        <w:rPr>
          <w:lang w:val="en-AU"/>
        </w:rPr>
        <w:softHyphen/>
      </w:r>
      <w:r>
        <w:rPr>
          <w:lang w:val="en-AU"/>
        </w:rPr>
        <w:softHyphen/>
        <w:t>____</w:t>
      </w:r>
      <w:r w:rsidRPr="00116F8A">
        <w:rPr>
          <w:lang w:val="en-AU"/>
        </w:rPr>
        <w:t>__</w:t>
      </w:r>
      <w:r>
        <w:rPr>
          <w:lang w:val="en-AU"/>
        </w:rPr>
        <w:t>___</w:t>
      </w:r>
      <w:r w:rsidRPr="00116F8A">
        <w:rPr>
          <w:lang w:val="en-AU"/>
        </w:rPr>
        <w:t>____</w:t>
      </w:r>
    </w:p>
    <w:p w14:paraId="670FA8D1" w14:textId="77777777" w:rsidR="00364AA6" w:rsidRPr="00116F8A" w:rsidRDefault="00364AA6" w:rsidP="00364AA6">
      <w:pPr>
        <w:pStyle w:val="BodyText"/>
        <w:jc w:val="left"/>
        <w:rPr>
          <w:lang w:val="en-AU"/>
        </w:rPr>
      </w:pPr>
      <w:r w:rsidRPr="00116F8A">
        <w:rPr>
          <w:lang w:val="en-AU"/>
        </w:rPr>
        <w:t>Date: _______________</w:t>
      </w:r>
      <w:r>
        <w:rPr>
          <w:lang w:val="en-AU"/>
        </w:rPr>
        <w:t>___</w:t>
      </w:r>
      <w:r w:rsidRPr="00116F8A">
        <w:rPr>
          <w:lang w:val="en-AU"/>
        </w:rPr>
        <w:t>__</w:t>
      </w:r>
      <w:r>
        <w:rPr>
          <w:lang w:val="en-AU"/>
        </w:rPr>
        <w:t>_</w:t>
      </w:r>
    </w:p>
    <w:p w14:paraId="3B161D58" w14:textId="77777777" w:rsidR="0046683E" w:rsidRPr="00364AA6" w:rsidRDefault="0046683E" w:rsidP="00364AA6"/>
    <w:sectPr w:rsidR="0046683E" w:rsidRPr="00364AA6" w:rsidSect="00310126">
      <w:headerReference w:type="default" r:id="rId8"/>
      <w:footerReference w:type="default" r:id="rId9"/>
      <w:headerReference w:type="first" r:id="rId10"/>
      <w:footerReference w:type="first" r:id="rId11"/>
      <w:pgSz w:w="12240" w:h="15840" w:code="1"/>
      <w:pgMar w:top="1440" w:right="1080" w:bottom="1440" w:left="1080"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47C26" w14:textId="77777777" w:rsidR="00C12890" w:rsidRDefault="00C12890" w:rsidP="00886D2E">
      <w:pPr>
        <w:spacing w:before="0" w:after="0"/>
      </w:pPr>
      <w:r>
        <w:separator/>
      </w:r>
    </w:p>
  </w:endnote>
  <w:endnote w:type="continuationSeparator" w:id="0">
    <w:p w14:paraId="7CA06390" w14:textId="77777777" w:rsidR="00C12890" w:rsidRDefault="00C12890" w:rsidP="00886D2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B345F" w:rsidRPr="00AC2A38" w14:paraId="6351638E" w14:textId="77777777" w:rsidTr="00466F9C">
      <w:tc>
        <w:tcPr>
          <w:tcW w:w="3116" w:type="dxa"/>
        </w:tcPr>
        <w:p w14:paraId="7B1B5CAE" w14:textId="77777777" w:rsidR="00CB345F" w:rsidRPr="00AC2A38" w:rsidRDefault="00CB345F" w:rsidP="00CB345F">
          <w:pPr>
            <w:pStyle w:val="Footer"/>
            <w:spacing w:before="60" w:after="60"/>
            <w:rPr>
              <w:color w:val="4A66AC" w:themeColor="accent1"/>
              <w:szCs w:val="18"/>
            </w:rPr>
          </w:pPr>
          <w:r>
            <w:rPr>
              <w:color w:val="4A66AC" w:themeColor="accent1"/>
              <w:szCs w:val="18"/>
            </w:rPr>
            <w:t>Employee Contract</w:t>
          </w:r>
        </w:p>
      </w:tc>
      <w:tc>
        <w:tcPr>
          <w:tcW w:w="3117" w:type="dxa"/>
        </w:tcPr>
        <w:p w14:paraId="63BF8495" w14:textId="77777777" w:rsidR="00CB345F" w:rsidRPr="00AC2A38" w:rsidRDefault="00CB345F" w:rsidP="00CB345F">
          <w:pPr>
            <w:pStyle w:val="Footer"/>
            <w:spacing w:before="60" w:after="60"/>
            <w:jc w:val="center"/>
            <w:rPr>
              <w:color w:val="4A66AC" w:themeColor="accent1"/>
              <w:szCs w:val="18"/>
            </w:rPr>
          </w:pPr>
          <w:r w:rsidRPr="00AC2A38">
            <w:rPr>
              <w:color w:val="4A66AC" w:themeColor="accent1"/>
              <w:szCs w:val="18"/>
            </w:rPr>
            <w:t>&lt;company name&gt;</w:t>
          </w:r>
        </w:p>
      </w:tc>
      <w:tc>
        <w:tcPr>
          <w:tcW w:w="3117" w:type="dxa"/>
        </w:tcPr>
        <w:p w14:paraId="454E2E42" w14:textId="77777777" w:rsidR="00CB345F" w:rsidRPr="00AC2A38" w:rsidRDefault="00CB345F" w:rsidP="00CB345F">
          <w:pPr>
            <w:pStyle w:val="Footer"/>
            <w:spacing w:before="60" w:after="60"/>
            <w:jc w:val="right"/>
            <w:rPr>
              <w:color w:val="4A66AC" w:themeColor="accent1"/>
              <w:szCs w:val="18"/>
            </w:rPr>
          </w:pPr>
          <w:r w:rsidRPr="00AC2A38">
            <w:rPr>
              <w:color w:val="4A66AC" w:themeColor="accent1"/>
              <w:szCs w:val="18"/>
            </w:rPr>
            <w:t xml:space="preserve">Page </w:t>
          </w:r>
          <w:r w:rsidRPr="00AC2A38">
            <w:rPr>
              <w:color w:val="4A66AC" w:themeColor="accent1"/>
              <w:szCs w:val="18"/>
            </w:rPr>
            <w:fldChar w:fldCharType="begin"/>
          </w:r>
          <w:r w:rsidRPr="00AC2A38">
            <w:rPr>
              <w:color w:val="4A66AC" w:themeColor="accent1"/>
              <w:szCs w:val="18"/>
            </w:rPr>
            <w:instrText xml:space="preserve"> PAGE  \* Arabic  \* MERGEFORMAT </w:instrText>
          </w:r>
          <w:r w:rsidRPr="00AC2A38">
            <w:rPr>
              <w:color w:val="4A66AC" w:themeColor="accent1"/>
              <w:szCs w:val="18"/>
            </w:rPr>
            <w:fldChar w:fldCharType="separate"/>
          </w:r>
          <w:r w:rsidR="00B641E5">
            <w:rPr>
              <w:noProof/>
              <w:color w:val="4A66AC" w:themeColor="accent1"/>
              <w:szCs w:val="18"/>
            </w:rPr>
            <w:t>8</w:t>
          </w:r>
          <w:r w:rsidRPr="00AC2A38">
            <w:rPr>
              <w:color w:val="4A66AC" w:themeColor="accent1"/>
              <w:szCs w:val="18"/>
            </w:rPr>
            <w:fldChar w:fldCharType="end"/>
          </w:r>
          <w:r w:rsidRPr="00AC2A38">
            <w:rPr>
              <w:color w:val="4A66AC" w:themeColor="accent1"/>
              <w:szCs w:val="18"/>
            </w:rPr>
            <w:t xml:space="preserve"> of </w:t>
          </w:r>
          <w:r w:rsidRPr="00AC2A38">
            <w:rPr>
              <w:color w:val="4A66AC" w:themeColor="accent1"/>
              <w:szCs w:val="18"/>
            </w:rPr>
            <w:fldChar w:fldCharType="begin"/>
          </w:r>
          <w:r w:rsidRPr="00AC2A38">
            <w:rPr>
              <w:color w:val="4A66AC" w:themeColor="accent1"/>
              <w:szCs w:val="18"/>
            </w:rPr>
            <w:instrText xml:space="preserve"> NUMPAGES  \* Arabic  \* MERGEFORMAT </w:instrText>
          </w:r>
          <w:r w:rsidRPr="00AC2A38">
            <w:rPr>
              <w:color w:val="4A66AC" w:themeColor="accent1"/>
              <w:szCs w:val="18"/>
            </w:rPr>
            <w:fldChar w:fldCharType="separate"/>
          </w:r>
          <w:r w:rsidR="00B641E5">
            <w:rPr>
              <w:noProof/>
              <w:color w:val="4A66AC" w:themeColor="accent1"/>
              <w:szCs w:val="18"/>
            </w:rPr>
            <w:t>8</w:t>
          </w:r>
          <w:r w:rsidRPr="00AC2A38">
            <w:rPr>
              <w:color w:val="4A66AC" w:themeColor="accent1"/>
              <w:szCs w:val="18"/>
            </w:rPr>
            <w:fldChar w:fldCharType="end"/>
          </w:r>
        </w:p>
      </w:tc>
    </w:tr>
    <w:tr w:rsidR="00CB345F" w:rsidRPr="00AC2A38" w14:paraId="57B66454" w14:textId="77777777" w:rsidTr="00466F9C">
      <w:tc>
        <w:tcPr>
          <w:tcW w:w="3116" w:type="dxa"/>
        </w:tcPr>
        <w:p w14:paraId="446526A9" w14:textId="77777777" w:rsidR="00CB345F" w:rsidRPr="00AC2A38" w:rsidRDefault="00CB345F" w:rsidP="00CB345F">
          <w:pPr>
            <w:pStyle w:val="Footer"/>
            <w:spacing w:before="60" w:after="60"/>
            <w:rPr>
              <w:color w:val="4A66AC" w:themeColor="accent1"/>
              <w:szCs w:val="18"/>
            </w:rPr>
          </w:pPr>
          <w:r w:rsidRPr="00AC2A38">
            <w:rPr>
              <w:color w:val="4A66AC" w:themeColor="accent1"/>
              <w:szCs w:val="18"/>
            </w:rPr>
            <w:t>Rev.1, &lt;date&gt;</w:t>
          </w:r>
        </w:p>
      </w:tc>
      <w:tc>
        <w:tcPr>
          <w:tcW w:w="3117" w:type="dxa"/>
        </w:tcPr>
        <w:p w14:paraId="778906B2" w14:textId="77777777" w:rsidR="00CB345F" w:rsidRPr="00AC2A38" w:rsidRDefault="00CB345F" w:rsidP="00CB345F">
          <w:pPr>
            <w:pStyle w:val="Footer"/>
            <w:spacing w:before="60" w:after="60"/>
            <w:rPr>
              <w:color w:val="4A66AC" w:themeColor="accent1"/>
              <w:szCs w:val="18"/>
            </w:rPr>
          </w:pPr>
        </w:p>
      </w:tc>
      <w:tc>
        <w:tcPr>
          <w:tcW w:w="3117" w:type="dxa"/>
        </w:tcPr>
        <w:p w14:paraId="5ED2CAAE" w14:textId="77777777" w:rsidR="00CB345F" w:rsidRPr="00AC2A38" w:rsidRDefault="00CB345F" w:rsidP="00CB345F">
          <w:pPr>
            <w:pStyle w:val="Footer"/>
            <w:spacing w:before="60" w:after="60"/>
            <w:rPr>
              <w:color w:val="4A66AC" w:themeColor="accent1"/>
              <w:szCs w:val="18"/>
            </w:rPr>
          </w:pPr>
        </w:p>
      </w:tc>
    </w:tr>
  </w:tbl>
  <w:p w14:paraId="71B1CD9C" w14:textId="77777777" w:rsidR="00792BB4" w:rsidRDefault="003F68E3">
    <w:pPr>
      <w:pStyle w:val="Footer"/>
    </w:pPr>
    <w:r>
      <w:rPr>
        <w:noProof/>
        <w:lang w:val="en-AU" w:eastAsia="en-AU"/>
      </w:rPr>
      <mc:AlternateContent>
        <mc:Choice Requires="wpg">
          <w:drawing>
            <wp:anchor distT="0" distB="0" distL="114300" distR="114300" simplePos="0" relativeHeight="251675648" behindDoc="0" locked="0" layoutInCell="1" allowOverlap="1" wp14:anchorId="1E39C566" wp14:editId="2956AA88">
              <wp:simplePos x="0" y="0"/>
              <wp:positionH relativeFrom="column">
                <wp:posOffset>1828195</wp:posOffset>
              </wp:positionH>
              <wp:positionV relativeFrom="paragraph">
                <wp:posOffset>226060</wp:posOffset>
              </wp:positionV>
              <wp:extent cx="5503378" cy="226695"/>
              <wp:effectExtent l="0" t="0" r="2540" b="1905"/>
              <wp:wrapNone/>
              <wp:docPr id="8" name="Group 8"/>
              <wp:cNvGraphicFramePr/>
              <a:graphic xmlns:a="http://schemas.openxmlformats.org/drawingml/2006/main">
                <a:graphicData uri="http://schemas.microsoft.com/office/word/2010/wordprocessingGroup">
                  <wpg:wgp>
                    <wpg:cNvGrpSpPr/>
                    <wpg:grpSpPr>
                      <a:xfrm>
                        <a:off x="0" y="0"/>
                        <a:ext cx="5503378" cy="226695"/>
                        <a:chOff x="1181100" y="-9525"/>
                        <a:chExt cx="9329688" cy="438150"/>
                      </a:xfrm>
                    </wpg:grpSpPr>
                    <wps:wsp>
                      <wps:cNvPr id="9" name="Parallelogram 6"/>
                      <wps:cNvSpPr/>
                      <wps:spPr>
                        <a:xfrm>
                          <a:off x="1181100" y="-9525"/>
                          <a:ext cx="594360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4810592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4810592"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Parallelogram 6"/>
                      <wps:cNvSpPr/>
                      <wps:spPr>
                        <a:xfrm>
                          <a:off x="5390148" y="-9525"/>
                          <a:ext cx="512064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5143500"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767F75" id="Group 8" o:spid="_x0000_s1026" style="position:absolute;margin-left:143.95pt;margin-top:17.8pt;width:433.35pt;height:17.85pt;z-index:251675648;mso-width-relative:margin;mso-height-relative:margin" coordorigin="11811,-95" coordsize="9329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">
              <v:shape id="Parallelogram 6" o:spid="_x0000_s1027" style="position:absolute;left:11811;top:-95;width:5943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" path="m,457200l457860,,5257800,,4810592,457200,,457200xe" fillcolor="#297fd5 [3206]" stroked="f" strokeweight="1pt">
                <v:fill color2="#b5c0df [1300]" rotate="t" angle="90" colors="0 #297fd5;34734f #3477b2;1 #b5c1df" focus="100%" type="gradient"/>
                <v:stroke joinstyle="miter"/>
                <v:path arrowok="t" o:connecttype="custom" o:connectlocs="0,438150;517581,0;5943600,0;5438061,438150;0,438150" o:connectangles="0,0,0,0,0"/>
              </v:shape>
              <v:shape id="Parallelogram 6" o:spid="_x0000_s1028" style="position:absolute;left:53901;top:-95;width:5120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" path="m,457200l457860,,5257800,,5143500,457200,,457200xe" fillcolor="#297fd5 [3206]" stroked="f" strokeweight="1pt">
                <v:fill color2="#b5c0df [1300]" rotate="t" angle="90" colors="0 #297fd5;34734f #3477b2;1 #b5c1df" focus="100%" type="gradient"/>
                <v:stroke joinstyle="miter"/>
                <v:path arrowok="t" o:connecttype="custom" o:connectlocs="0,438150;445916,0;5120640,0;5009322,438150;0,438150" o:connectangles="0,0,0,0,0"/>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92BB4" w:rsidRPr="00AC2A38" w14:paraId="62786AF2" w14:textId="77777777" w:rsidTr="00AC2A38">
      <w:tc>
        <w:tcPr>
          <w:tcW w:w="3116" w:type="dxa"/>
        </w:tcPr>
        <w:p w14:paraId="43629169" w14:textId="7BEF6262" w:rsidR="00792BB4" w:rsidRPr="00AC2A38" w:rsidRDefault="00364AA6" w:rsidP="00AC2A38">
          <w:pPr>
            <w:pStyle w:val="Footer"/>
            <w:spacing w:before="60" w:after="60"/>
            <w:rPr>
              <w:color w:val="4A66AC" w:themeColor="accent1"/>
              <w:szCs w:val="18"/>
            </w:rPr>
          </w:pPr>
          <w:r>
            <w:rPr>
              <w:color w:val="4A66AC" w:themeColor="accent1"/>
              <w:szCs w:val="18"/>
            </w:rPr>
            <w:t>Employee Contract</w:t>
          </w:r>
        </w:p>
      </w:tc>
      <w:tc>
        <w:tcPr>
          <w:tcW w:w="3117" w:type="dxa"/>
        </w:tcPr>
        <w:p w14:paraId="3771393E" w14:textId="77777777" w:rsidR="00792BB4" w:rsidRPr="00AC2A38" w:rsidRDefault="00792BB4" w:rsidP="00AC2A38">
          <w:pPr>
            <w:pStyle w:val="Footer"/>
            <w:spacing w:before="60" w:after="60"/>
            <w:jc w:val="center"/>
            <w:rPr>
              <w:color w:val="4A66AC" w:themeColor="accent1"/>
              <w:szCs w:val="18"/>
            </w:rPr>
          </w:pPr>
          <w:r w:rsidRPr="00AC2A38">
            <w:rPr>
              <w:color w:val="4A66AC" w:themeColor="accent1"/>
              <w:szCs w:val="18"/>
            </w:rPr>
            <w:t>&lt;company name&gt;</w:t>
          </w:r>
        </w:p>
      </w:tc>
      <w:tc>
        <w:tcPr>
          <w:tcW w:w="3117" w:type="dxa"/>
        </w:tcPr>
        <w:p w14:paraId="0DADE009" w14:textId="77777777" w:rsidR="00792BB4" w:rsidRPr="00AC2A38" w:rsidRDefault="00792BB4" w:rsidP="00AC2A38">
          <w:pPr>
            <w:pStyle w:val="Footer"/>
            <w:spacing w:before="60" w:after="60"/>
            <w:jc w:val="right"/>
            <w:rPr>
              <w:color w:val="4A66AC" w:themeColor="accent1"/>
              <w:szCs w:val="18"/>
            </w:rPr>
          </w:pPr>
          <w:r w:rsidRPr="00AC2A38">
            <w:rPr>
              <w:color w:val="4A66AC" w:themeColor="accent1"/>
              <w:szCs w:val="18"/>
            </w:rPr>
            <w:t xml:space="preserve">Page </w:t>
          </w:r>
          <w:r w:rsidRPr="00AC2A38">
            <w:rPr>
              <w:color w:val="4A66AC" w:themeColor="accent1"/>
              <w:szCs w:val="18"/>
            </w:rPr>
            <w:fldChar w:fldCharType="begin"/>
          </w:r>
          <w:r w:rsidRPr="00AC2A38">
            <w:rPr>
              <w:color w:val="4A66AC" w:themeColor="accent1"/>
              <w:szCs w:val="18"/>
            </w:rPr>
            <w:instrText xml:space="preserve"> PAGE  \* Arabic  \* MERGEFORMAT </w:instrText>
          </w:r>
          <w:r w:rsidRPr="00AC2A38">
            <w:rPr>
              <w:color w:val="4A66AC" w:themeColor="accent1"/>
              <w:szCs w:val="18"/>
            </w:rPr>
            <w:fldChar w:fldCharType="separate"/>
          </w:r>
          <w:r w:rsidR="00B641E5">
            <w:rPr>
              <w:noProof/>
              <w:color w:val="4A66AC" w:themeColor="accent1"/>
              <w:szCs w:val="18"/>
            </w:rPr>
            <w:t>1</w:t>
          </w:r>
          <w:r w:rsidRPr="00AC2A38">
            <w:rPr>
              <w:color w:val="4A66AC" w:themeColor="accent1"/>
              <w:szCs w:val="18"/>
            </w:rPr>
            <w:fldChar w:fldCharType="end"/>
          </w:r>
          <w:r w:rsidRPr="00AC2A38">
            <w:rPr>
              <w:color w:val="4A66AC" w:themeColor="accent1"/>
              <w:szCs w:val="18"/>
            </w:rPr>
            <w:t xml:space="preserve"> of </w:t>
          </w:r>
          <w:r w:rsidRPr="00AC2A38">
            <w:rPr>
              <w:color w:val="4A66AC" w:themeColor="accent1"/>
              <w:szCs w:val="18"/>
            </w:rPr>
            <w:fldChar w:fldCharType="begin"/>
          </w:r>
          <w:r w:rsidRPr="00AC2A38">
            <w:rPr>
              <w:color w:val="4A66AC" w:themeColor="accent1"/>
              <w:szCs w:val="18"/>
            </w:rPr>
            <w:instrText xml:space="preserve"> NUMPAGES  \* Arabic  \* MERGEFORMAT </w:instrText>
          </w:r>
          <w:r w:rsidRPr="00AC2A38">
            <w:rPr>
              <w:color w:val="4A66AC" w:themeColor="accent1"/>
              <w:szCs w:val="18"/>
            </w:rPr>
            <w:fldChar w:fldCharType="separate"/>
          </w:r>
          <w:r w:rsidR="00B641E5">
            <w:rPr>
              <w:noProof/>
              <w:color w:val="4A66AC" w:themeColor="accent1"/>
              <w:szCs w:val="18"/>
            </w:rPr>
            <w:t>8</w:t>
          </w:r>
          <w:r w:rsidRPr="00AC2A38">
            <w:rPr>
              <w:color w:val="4A66AC" w:themeColor="accent1"/>
              <w:szCs w:val="18"/>
            </w:rPr>
            <w:fldChar w:fldCharType="end"/>
          </w:r>
        </w:p>
      </w:tc>
    </w:tr>
    <w:tr w:rsidR="00792BB4" w:rsidRPr="00AC2A38" w14:paraId="38B1BEC7" w14:textId="77777777" w:rsidTr="00AC2A38">
      <w:tc>
        <w:tcPr>
          <w:tcW w:w="3116" w:type="dxa"/>
        </w:tcPr>
        <w:p w14:paraId="40ABB02A" w14:textId="77777777" w:rsidR="00792BB4" w:rsidRPr="00AC2A38" w:rsidRDefault="00792BB4" w:rsidP="00AC2A38">
          <w:pPr>
            <w:pStyle w:val="Footer"/>
            <w:spacing w:before="60" w:after="60"/>
            <w:rPr>
              <w:color w:val="4A66AC" w:themeColor="accent1"/>
              <w:szCs w:val="18"/>
            </w:rPr>
          </w:pPr>
          <w:r w:rsidRPr="00AC2A38">
            <w:rPr>
              <w:color w:val="4A66AC" w:themeColor="accent1"/>
              <w:szCs w:val="18"/>
            </w:rPr>
            <w:t>Rev.1, &lt;date&gt;</w:t>
          </w:r>
        </w:p>
      </w:tc>
      <w:tc>
        <w:tcPr>
          <w:tcW w:w="3117" w:type="dxa"/>
        </w:tcPr>
        <w:p w14:paraId="15920477" w14:textId="77777777" w:rsidR="00792BB4" w:rsidRPr="00AC2A38" w:rsidRDefault="00792BB4" w:rsidP="00AC2A38">
          <w:pPr>
            <w:pStyle w:val="Footer"/>
            <w:spacing w:before="60" w:after="60"/>
            <w:rPr>
              <w:color w:val="4A66AC" w:themeColor="accent1"/>
              <w:szCs w:val="18"/>
            </w:rPr>
          </w:pPr>
        </w:p>
      </w:tc>
      <w:tc>
        <w:tcPr>
          <w:tcW w:w="3117" w:type="dxa"/>
        </w:tcPr>
        <w:p w14:paraId="1DC20E77" w14:textId="77777777" w:rsidR="00792BB4" w:rsidRPr="00AC2A38" w:rsidRDefault="00792BB4" w:rsidP="00AC2A38">
          <w:pPr>
            <w:pStyle w:val="Footer"/>
            <w:spacing w:before="60" w:after="60"/>
            <w:rPr>
              <w:color w:val="4A66AC" w:themeColor="accent1"/>
              <w:szCs w:val="18"/>
            </w:rPr>
          </w:pPr>
        </w:p>
      </w:tc>
    </w:tr>
  </w:tbl>
  <w:p w14:paraId="15F0A014" w14:textId="77777777" w:rsidR="00792BB4" w:rsidRDefault="003F68E3">
    <w:pPr>
      <w:pStyle w:val="Footer"/>
    </w:pPr>
    <w:r>
      <w:rPr>
        <w:noProof/>
        <w:lang w:val="en-AU" w:eastAsia="en-AU"/>
      </w:rPr>
      <mc:AlternateContent>
        <mc:Choice Requires="wpg">
          <w:drawing>
            <wp:anchor distT="0" distB="0" distL="114300" distR="114300" simplePos="0" relativeHeight="251669504" behindDoc="0" locked="0" layoutInCell="1" allowOverlap="1" wp14:anchorId="7CD8DA07" wp14:editId="26312858">
              <wp:simplePos x="0" y="0"/>
              <wp:positionH relativeFrom="column">
                <wp:posOffset>1828578</wp:posOffset>
              </wp:positionH>
              <wp:positionV relativeFrom="paragraph">
                <wp:posOffset>250219</wp:posOffset>
              </wp:positionV>
              <wp:extent cx="5503378" cy="226695"/>
              <wp:effectExtent l="0" t="0" r="2540" b="1905"/>
              <wp:wrapNone/>
              <wp:docPr id="33" name="Group 33"/>
              <wp:cNvGraphicFramePr/>
              <a:graphic xmlns:a="http://schemas.openxmlformats.org/drawingml/2006/main">
                <a:graphicData uri="http://schemas.microsoft.com/office/word/2010/wordprocessingGroup">
                  <wpg:wgp>
                    <wpg:cNvGrpSpPr/>
                    <wpg:grpSpPr>
                      <a:xfrm>
                        <a:off x="0" y="0"/>
                        <a:ext cx="5503378" cy="226695"/>
                        <a:chOff x="1181100" y="-9525"/>
                        <a:chExt cx="9329688" cy="438150"/>
                      </a:xfrm>
                    </wpg:grpSpPr>
                    <wps:wsp>
                      <wps:cNvPr id="34" name="Parallelogram 6"/>
                      <wps:cNvSpPr/>
                      <wps:spPr>
                        <a:xfrm>
                          <a:off x="1181100" y="-9525"/>
                          <a:ext cx="594360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4810592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4810592"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Parallelogram 6"/>
                      <wps:cNvSpPr/>
                      <wps:spPr>
                        <a:xfrm>
                          <a:off x="5390148" y="-9525"/>
                          <a:ext cx="5120640" cy="438150"/>
                        </a:xfrm>
                        <a:custGeom>
                          <a:avLst/>
                          <a:gdLst>
                            <a:gd name="connsiteX0" fmla="*/ 0 w 5257800"/>
                            <a:gd name="connsiteY0" fmla="*/ 457200 h 457200"/>
                            <a:gd name="connsiteX1" fmla="*/ 11430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 name="connsiteX0" fmla="*/ 0 w 5257800"/>
                            <a:gd name="connsiteY0" fmla="*/ 457200 h 457200"/>
                            <a:gd name="connsiteX1" fmla="*/ 457860 w 5257800"/>
                            <a:gd name="connsiteY1" fmla="*/ 0 h 457200"/>
                            <a:gd name="connsiteX2" fmla="*/ 5257800 w 5257800"/>
                            <a:gd name="connsiteY2" fmla="*/ 0 h 457200"/>
                            <a:gd name="connsiteX3" fmla="*/ 5143500 w 5257800"/>
                            <a:gd name="connsiteY3" fmla="*/ 457200 h 457200"/>
                            <a:gd name="connsiteX4" fmla="*/ 0 w 5257800"/>
                            <a:gd name="connsiteY4" fmla="*/ 457200 h 457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257800" h="457200">
                              <a:moveTo>
                                <a:pt x="0" y="457200"/>
                              </a:moveTo>
                              <a:lnTo>
                                <a:pt x="457860" y="0"/>
                              </a:lnTo>
                              <a:lnTo>
                                <a:pt x="5257800" y="0"/>
                              </a:lnTo>
                              <a:lnTo>
                                <a:pt x="5143500" y="457200"/>
                              </a:lnTo>
                              <a:lnTo>
                                <a:pt x="0" y="457200"/>
                              </a:lnTo>
                              <a:close/>
                            </a:path>
                          </a:pathLst>
                        </a:custGeom>
                        <a:gradFill flip="none" rotWithShape="1">
                          <a:gsLst>
                            <a:gs pos="100000">
                              <a:schemeClr val="accent1">
                                <a:lumMod val="40000"/>
                                <a:lumOff val="60000"/>
                              </a:schemeClr>
                            </a:gs>
                            <a:gs pos="53000">
                              <a:schemeClr val="accent2">
                                <a:lumMod val="75000"/>
                              </a:schemeClr>
                            </a:gs>
                            <a:gs pos="0">
                              <a:schemeClr val="accent3"/>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7F6F4A" id="Group 33" o:spid="_x0000_s1026" style="position:absolute;margin-left:2in;margin-top:19.7pt;width:433.35pt;height:17.85pt;z-index:251669504;mso-width-relative:margin;mso-height-relative:margin" coordorigin="11811,-95" coordsize="93296,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">
              <v:shape id="Parallelogram 6" o:spid="_x0000_s1027" style="position:absolute;left:11811;top:-95;width:5943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" path="m,457200l457860,,5257800,,4810592,457200,,457200xe" fillcolor="#297fd5 [3206]" stroked="f" strokeweight="1pt">
                <v:fill color2="#b5c0df [1300]" rotate="t" angle="90" colors="0 #297fd5;34734f #3477b2;1 #b5c1df" focus="100%" type="gradient"/>
                <v:stroke joinstyle="miter"/>
                <v:path arrowok="t" o:connecttype="custom" o:connectlocs="0,438150;517581,0;5943600,0;5438061,438150;0,438150" o:connectangles="0,0,0,0,0"/>
              </v:shape>
              <v:shape id="Parallelogram 6" o:spid="_x0000_s1028" style="position:absolute;left:53901;top:-95;width:51206;height:4381;visibility:visible;mso-wrap-style:square;v-text-anchor:middle" coordsize="52578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" path="m,457200l457860,,5257800,,5143500,457200,,457200xe" fillcolor="#297fd5 [3206]" stroked="f" strokeweight="1pt">
                <v:fill color2="#b5c0df [1300]" rotate="t" angle="90" colors="0 #297fd5;34734f #3477b2;1 #b5c1df" focus="100%" type="gradient"/>
                <v:stroke joinstyle="miter"/>
                <v:path arrowok="t" o:connecttype="custom" o:connectlocs="0,438150;445916,0;5120640,0;5009322,438150;0,438150" o:connectangles="0,0,0,0,0"/>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A0A52" w14:textId="77777777" w:rsidR="00C12890" w:rsidRDefault="00C12890" w:rsidP="00886D2E">
      <w:pPr>
        <w:spacing w:before="0" w:after="0"/>
      </w:pPr>
      <w:r>
        <w:separator/>
      </w:r>
    </w:p>
  </w:footnote>
  <w:footnote w:type="continuationSeparator" w:id="0">
    <w:p w14:paraId="0F0206D7" w14:textId="77777777" w:rsidR="00C12890" w:rsidRDefault="00C12890" w:rsidP="00886D2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401"/>
    </w:tblGrid>
    <w:tr w:rsidR="00CB345F" w14:paraId="6DD93BBD" w14:textId="77777777" w:rsidTr="00466F9C">
      <w:tc>
        <w:tcPr>
          <w:tcW w:w="5949" w:type="dxa"/>
          <w:vAlign w:val="center"/>
        </w:tcPr>
        <w:p w14:paraId="618584C6" w14:textId="77777777" w:rsidR="00CB345F" w:rsidRDefault="00CB345F" w:rsidP="00CB345F">
          <w:pPr>
            <w:pStyle w:val="Header"/>
            <w:rPr>
              <w:rStyle w:val="Strong"/>
              <w:sz w:val="28"/>
              <w:szCs w:val="28"/>
            </w:rPr>
          </w:pPr>
          <w:r>
            <w:rPr>
              <w:rStyle w:val="Strong"/>
              <w:sz w:val="28"/>
              <w:szCs w:val="24"/>
            </w:rPr>
            <w:t xml:space="preserve">EMPLOYEE CONTRACT </w:t>
          </w:r>
        </w:p>
      </w:tc>
      <w:tc>
        <w:tcPr>
          <w:tcW w:w="3401" w:type="dxa"/>
          <w:vAlign w:val="center"/>
        </w:tcPr>
        <w:p w14:paraId="5A4395DE" w14:textId="51B05D4A" w:rsidR="00CB345F" w:rsidRDefault="00CB345F" w:rsidP="00CB345F">
          <w:pPr>
            <w:pStyle w:val="Header"/>
            <w:jc w:val="right"/>
            <w:rPr>
              <w:rStyle w:val="Strong"/>
              <w:sz w:val="28"/>
              <w:szCs w:val="28"/>
            </w:rPr>
          </w:pPr>
        </w:p>
      </w:tc>
    </w:tr>
  </w:tbl>
  <w:p w14:paraId="262C17E3" w14:textId="77777777" w:rsidR="00792BB4" w:rsidRDefault="00792B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401"/>
    </w:tblGrid>
    <w:tr w:rsidR="00B00533" w14:paraId="7EEAA60D" w14:textId="77777777" w:rsidTr="00364AA6">
      <w:tc>
        <w:tcPr>
          <w:tcW w:w="5949" w:type="dxa"/>
          <w:vAlign w:val="center"/>
        </w:tcPr>
        <w:p w14:paraId="598CB8A3" w14:textId="35C6948A" w:rsidR="00B00533" w:rsidRDefault="00364AA6" w:rsidP="00B00533">
          <w:pPr>
            <w:pStyle w:val="Header"/>
            <w:rPr>
              <w:rStyle w:val="Strong"/>
              <w:sz w:val="28"/>
              <w:szCs w:val="28"/>
            </w:rPr>
          </w:pPr>
          <w:r>
            <w:rPr>
              <w:rStyle w:val="Strong"/>
              <w:sz w:val="28"/>
              <w:szCs w:val="24"/>
            </w:rPr>
            <w:t xml:space="preserve">EMPLOYEE CONTRACT </w:t>
          </w:r>
        </w:p>
      </w:tc>
      <w:tc>
        <w:tcPr>
          <w:tcW w:w="3401" w:type="dxa"/>
          <w:vAlign w:val="center"/>
        </w:tcPr>
        <w:p w14:paraId="06943610" w14:textId="77777777" w:rsidR="00B00533" w:rsidRDefault="00B00533" w:rsidP="00364AA6">
          <w:pPr>
            <w:pStyle w:val="Header"/>
            <w:jc w:val="right"/>
            <w:rPr>
              <w:rStyle w:val="Strong"/>
              <w:sz w:val="28"/>
              <w:szCs w:val="28"/>
            </w:rPr>
          </w:pPr>
          <w:r w:rsidRPr="008E3C39">
            <w:t>&lt;logo&gt;</w:t>
          </w:r>
        </w:p>
      </w:tc>
    </w:tr>
  </w:tbl>
  <w:p w14:paraId="0AF1414E" w14:textId="77777777" w:rsidR="00792BB4" w:rsidRDefault="00792B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80902"/>
    <w:multiLevelType w:val="hybridMultilevel"/>
    <w:tmpl w:val="AD563688"/>
    <w:lvl w:ilvl="0" w:tplc="89E464C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E5729F9"/>
    <w:multiLevelType w:val="hybridMultilevel"/>
    <w:tmpl w:val="E9F61B9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26647D52"/>
    <w:multiLevelType w:val="hybridMultilevel"/>
    <w:tmpl w:val="33326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D9C77FF"/>
    <w:multiLevelType w:val="hybridMultilevel"/>
    <w:tmpl w:val="931896A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2FE40B05"/>
    <w:multiLevelType w:val="hybridMultilevel"/>
    <w:tmpl w:val="BFB0434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645306E"/>
    <w:multiLevelType w:val="hybridMultilevel"/>
    <w:tmpl w:val="3346897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4313E40"/>
    <w:multiLevelType w:val="hybridMultilevel"/>
    <w:tmpl w:val="C728C8C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638C344D"/>
    <w:multiLevelType w:val="hybridMultilevel"/>
    <w:tmpl w:val="D13EBE6C"/>
    <w:lvl w:ilvl="0" w:tplc="B6824B5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5400D6A"/>
    <w:multiLevelType w:val="hybridMultilevel"/>
    <w:tmpl w:val="9614FEF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7B9672C0"/>
    <w:multiLevelType w:val="hybridMultilevel"/>
    <w:tmpl w:val="12524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7FF102A6"/>
    <w:multiLevelType w:val="hybridMultilevel"/>
    <w:tmpl w:val="97CA93D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7"/>
  </w:num>
  <w:num w:numId="3">
    <w:abstractNumId w:val="10"/>
  </w:num>
  <w:num w:numId="4">
    <w:abstractNumId w:val="9"/>
  </w:num>
  <w:num w:numId="5">
    <w:abstractNumId w:val="6"/>
  </w:num>
  <w:num w:numId="6">
    <w:abstractNumId w:val="8"/>
  </w:num>
  <w:num w:numId="7">
    <w:abstractNumId w:val="4"/>
  </w:num>
  <w:num w:numId="8">
    <w:abstractNumId w:val="5"/>
  </w:num>
  <w:num w:numId="9">
    <w:abstractNumId w:val="3"/>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97"/>
    <w:rsid w:val="0000125B"/>
    <w:rsid w:val="00037149"/>
    <w:rsid w:val="000D3844"/>
    <w:rsid w:val="000E6B97"/>
    <w:rsid w:val="001579C2"/>
    <w:rsid w:val="001619DA"/>
    <w:rsid w:val="001F0A0A"/>
    <w:rsid w:val="00276A67"/>
    <w:rsid w:val="002E725C"/>
    <w:rsid w:val="00304B45"/>
    <w:rsid w:val="00310126"/>
    <w:rsid w:val="00364AA6"/>
    <w:rsid w:val="003F68E3"/>
    <w:rsid w:val="003F7044"/>
    <w:rsid w:val="0046683E"/>
    <w:rsid w:val="004A3DD4"/>
    <w:rsid w:val="004D5EE8"/>
    <w:rsid w:val="005738AE"/>
    <w:rsid w:val="00593301"/>
    <w:rsid w:val="005D01D6"/>
    <w:rsid w:val="005F2474"/>
    <w:rsid w:val="006155FB"/>
    <w:rsid w:val="00630E1F"/>
    <w:rsid w:val="006E012A"/>
    <w:rsid w:val="007855A0"/>
    <w:rsid w:val="00792BB4"/>
    <w:rsid w:val="008256CB"/>
    <w:rsid w:val="008443A5"/>
    <w:rsid w:val="00846057"/>
    <w:rsid w:val="0088435B"/>
    <w:rsid w:val="00886D2E"/>
    <w:rsid w:val="00903E23"/>
    <w:rsid w:val="009500A7"/>
    <w:rsid w:val="009B642A"/>
    <w:rsid w:val="009E600C"/>
    <w:rsid w:val="00A6696D"/>
    <w:rsid w:val="00A71B35"/>
    <w:rsid w:val="00AC2A38"/>
    <w:rsid w:val="00AC6770"/>
    <w:rsid w:val="00B00533"/>
    <w:rsid w:val="00B56EB3"/>
    <w:rsid w:val="00B641E5"/>
    <w:rsid w:val="00B94B3E"/>
    <w:rsid w:val="00BE2E62"/>
    <w:rsid w:val="00C12890"/>
    <w:rsid w:val="00C87D23"/>
    <w:rsid w:val="00C9648E"/>
    <w:rsid w:val="00CB345F"/>
    <w:rsid w:val="00CB5C13"/>
    <w:rsid w:val="00CC3D92"/>
    <w:rsid w:val="00D50D5C"/>
    <w:rsid w:val="00D66869"/>
    <w:rsid w:val="00D8159A"/>
    <w:rsid w:val="00E35AE0"/>
    <w:rsid w:val="00E67E6D"/>
    <w:rsid w:val="00E92BF0"/>
    <w:rsid w:val="00F7177E"/>
    <w:rsid w:val="00F75E69"/>
    <w:rsid w:val="00F777FF"/>
    <w:rsid w:val="00FB3FC1"/>
    <w:rsid w:val="00FE03ED"/>
  </w:rsids>
  <m:mathPr>
    <m:mathFont m:val="Cambria Math"/>
    <m:brkBin m:val="before"/>
    <m:brkBinSub m:val="--"/>
    <m:smallFrac m:val="0"/>
    <m:dispDef/>
    <m:lMargin m:val="0"/>
    <m:rMargin m:val="0"/>
    <m:defJc m:val="centerGroup"/>
    <m:wrapIndent m:val="1440"/>
    <m:intLim m:val="subSup"/>
    <m:naryLim m:val="undOvr"/>
  </m:mathPr>
  <w:themeFontLang w:val="en-AU"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52687"/>
  <w15:chartTrackingRefBased/>
  <w15:docId w15:val="{7CFD4C42-EA58-42B4-97C6-090243D2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00C"/>
    <w:pPr>
      <w:spacing w:before="120" w:after="120" w:line="240" w:lineRule="auto"/>
      <w:jc w:val="both"/>
    </w:pPr>
    <w:rPr>
      <w:sz w:val="20"/>
    </w:rPr>
  </w:style>
  <w:style w:type="paragraph" w:styleId="Heading1">
    <w:name w:val="heading 1"/>
    <w:basedOn w:val="Normal"/>
    <w:next w:val="Normal"/>
    <w:link w:val="Heading1Char"/>
    <w:uiPriority w:val="9"/>
    <w:qFormat/>
    <w:rsid w:val="00CB5C13"/>
    <w:pPr>
      <w:keepNext/>
      <w:keepLines/>
      <w:spacing w:before="0" w:after="480"/>
      <w:outlineLvl w:val="0"/>
    </w:pPr>
    <w:rPr>
      <w:rFonts w:asciiTheme="majorHAnsi" w:eastAsiaTheme="majorEastAsia" w:hAnsiTheme="majorHAnsi" w:cstheme="majorBidi"/>
      <w:b/>
      <w:bCs/>
      <w:caps/>
      <w:color w:val="242852" w:themeColor="text2"/>
      <w:sz w:val="34"/>
      <w:szCs w:val="34"/>
    </w:rPr>
  </w:style>
  <w:style w:type="paragraph" w:styleId="Heading2">
    <w:name w:val="heading 2"/>
    <w:basedOn w:val="Normal"/>
    <w:next w:val="Normal"/>
    <w:link w:val="Heading2Char"/>
    <w:uiPriority w:val="9"/>
    <w:unhideWhenUsed/>
    <w:qFormat/>
    <w:rsid w:val="00364AA6"/>
    <w:pPr>
      <w:keepNext/>
      <w:keepLines/>
      <w:spacing w:before="160"/>
      <w:outlineLvl w:val="1"/>
    </w:pPr>
    <w:rPr>
      <w:rFonts w:asciiTheme="majorHAnsi" w:eastAsiaTheme="majorEastAsia" w:hAnsiTheme="majorHAnsi" w:cstheme="majorBidi"/>
      <w:color w:val="4A66AC" w:themeColor="accent1"/>
      <w:sz w:val="32"/>
      <w:szCs w:val="32"/>
    </w:rPr>
  </w:style>
  <w:style w:type="paragraph" w:styleId="Heading3">
    <w:name w:val="heading 3"/>
    <w:basedOn w:val="Normal"/>
    <w:next w:val="Normal"/>
    <w:link w:val="Heading3Char"/>
    <w:uiPriority w:val="9"/>
    <w:unhideWhenUsed/>
    <w:qFormat/>
    <w:rsid w:val="00D50D5C"/>
    <w:pPr>
      <w:keepNext/>
      <w:keepLines/>
      <w:outlineLvl w:val="2"/>
    </w:pPr>
    <w:rPr>
      <w:rFonts w:asciiTheme="majorHAnsi" w:eastAsiaTheme="majorEastAsia" w:hAnsiTheme="majorHAnsi" w:cstheme="majorBidi"/>
      <w:noProof/>
      <w:color w:val="243255" w:themeColor="accent1" w:themeShade="7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ilagenKopie">
    <w:name w:val="Beilagen/Kopie"/>
    <w:basedOn w:val="Normal"/>
    <w:rsid w:val="008256CB"/>
    <w:pPr>
      <w:spacing w:after="100" w:line="200" w:lineRule="atLeast"/>
    </w:pPr>
    <w:rPr>
      <w:rFonts w:ascii="Arial" w:hAnsi="Arial"/>
      <w:lang w:val="de-CH"/>
    </w:rPr>
  </w:style>
  <w:style w:type="paragraph" w:styleId="Header">
    <w:name w:val="header"/>
    <w:basedOn w:val="Normal"/>
    <w:link w:val="HeaderChar"/>
    <w:uiPriority w:val="99"/>
    <w:unhideWhenUsed/>
    <w:rsid w:val="00886D2E"/>
    <w:pPr>
      <w:tabs>
        <w:tab w:val="center" w:pos="4680"/>
        <w:tab w:val="right" w:pos="9360"/>
      </w:tabs>
      <w:spacing w:before="0" w:after="0"/>
    </w:pPr>
  </w:style>
  <w:style w:type="character" w:customStyle="1" w:styleId="HeaderChar">
    <w:name w:val="Header Char"/>
    <w:basedOn w:val="DefaultParagraphFont"/>
    <w:link w:val="Header"/>
    <w:uiPriority w:val="99"/>
    <w:rsid w:val="00886D2E"/>
    <w:rPr>
      <w:sz w:val="24"/>
    </w:rPr>
  </w:style>
  <w:style w:type="paragraph" w:styleId="Footer">
    <w:name w:val="footer"/>
    <w:basedOn w:val="Normal"/>
    <w:link w:val="FooterChar"/>
    <w:uiPriority w:val="99"/>
    <w:unhideWhenUsed/>
    <w:rsid w:val="00886D2E"/>
    <w:pPr>
      <w:tabs>
        <w:tab w:val="center" w:pos="4680"/>
        <w:tab w:val="right" w:pos="9360"/>
      </w:tabs>
      <w:spacing w:before="0" w:after="0"/>
    </w:pPr>
  </w:style>
  <w:style w:type="character" w:customStyle="1" w:styleId="FooterChar">
    <w:name w:val="Footer Char"/>
    <w:basedOn w:val="DefaultParagraphFont"/>
    <w:link w:val="Footer"/>
    <w:uiPriority w:val="99"/>
    <w:rsid w:val="00886D2E"/>
    <w:rPr>
      <w:sz w:val="24"/>
    </w:rPr>
  </w:style>
  <w:style w:type="paragraph" w:styleId="Title">
    <w:name w:val="Title"/>
    <w:basedOn w:val="Normal"/>
    <w:next w:val="Normal"/>
    <w:link w:val="TitleChar"/>
    <w:uiPriority w:val="10"/>
    <w:qFormat/>
    <w:rsid w:val="00E35AE0"/>
    <w:pPr>
      <w:spacing w:before="720" w:after="200"/>
    </w:pPr>
    <w:rPr>
      <w:rFonts w:eastAsiaTheme="minorEastAsia"/>
      <w:caps/>
      <w:color w:val="4A66AC" w:themeColor="accent1"/>
      <w:spacing w:val="10"/>
      <w:kern w:val="28"/>
      <w:sz w:val="52"/>
      <w:szCs w:val="52"/>
      <w:lang w:val="en-AU"/>
    </w:rPr>
  </w:style>
  <w:style w:type="character" w:customStyle="1" w:styleId="TitleChar">
    <w:name w:val="Title Char"/>
    <w:basedOn w:val="DefaultParagraphFont"/>
    <w:link w:val="Title"/>
    <w:uiPriority w:val="10"/>
    <w:rsid w:val="00E35AE0"/>
    <w:rPr>
      <w:rFonts w:eastAsiaTheme="minorEastAsia"/>
      <w:caps/>
      <w:color w:val="4A66AC" w:themeColor="accent1"/>
      <w:spacing w:val="10"/>
      <w:kern w:val="28"/>
      <w:sz w:val="52"/>
      <w:szCs w:val="52"/>
      <w:lang w:val="en-AU"/>
    </w:rPr>
  </w:style>
  <w:style w:type="table" w:styleId="TableGrid">
    <w:name w:val="Table Grid"/>
    <w:basedOn w:val="TableNormal"/>
    <w:uiPriority w:val="39"/>
    <w:rsid w:val="00AC2A38"/>
    <w:pPr>
      <w:spacing w:before="200" w:after="200" w:line="276" w:lineRule="auto"/>
    </w:pPr>
    <w:rPr>
      <w:rFonts w:eastAsiaTheme="minorEastAsia"/>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00533"/>
    <w:rPr>
      <w:b/>
      <w:bCs/>
    </w:rPr>
  </w:style>
  <w:style w:type="character" w:customStyle="1" w:styleId="Heading1Char">
    <w:name w:val="Heading 1 Char"/>
    <w:basedOn w:val="DefaultParagraphFont"/>
    <w:link w:val="Heading1"/>
    <w:uiPriority w:val="9"/>
    <w:rsid w:val="00CB5C13"/>
    <w:rPr>
      <w:rFonts w:asciiTheme="majorHAnsi" w:eastAsiaTheme="majorEastAsia" w:hAnsiTheme="majorHAnsi" w:cstheme="majorBidi"/>
      <w:b/>
      <w:bCs/>
      <w:caps/>
      <w:color w:val="242852" w:themeColor="text2"/>
      <w:sz w:val="34"/>
      <w:szCs w:val="34"/>
    </w:rPr>
  </w:style>
  <w:style w:type="character" w:customStyle="1" w:styleId="Heading2Char">
    <w:name w:val="Heading 2 Char"/>
    <w:basedOn w:val="DefaultParagraphFont"/>
    <w:link w:val="Heading2"/>
    <w:uiPriority w:val="9"/>
    <w:rsid w:val="00364AA6"/>
    <w:rPr>
      <w:rFonts w:asciiTheme="majorHAnsi" w:eastAsiaTheme="majorEastAsia" w:hAnsiTheme="majorHAnsi" w:cstheme="majorBidi"/>
      <w:color w:val="4A66AC" w:themeColor="accent1"/>
      <w:sz w:val="32"/>
      <w:szCs w:val="32"/>
    </w:rPr>
  </w:style>
  <w:style w:type="character" w:customStyle="1" w:styleId="Heading3Char">
    <w:name w:val="Heading 3 Char"/>
    <w:basedOn w:val="DefaultParagraphFont"/>
    <w:link w:val="Heading3"/>
    <w:uiPriority w:val="9"/>
    <w:rsid w:val="00D50D5C"/>
    <w:rPr>
      <w:rFonts w:asciiTheme="majorHAnsi" w:eastAsiaTheme="majorEastAsia" w:hAnsiTheme="majorHAnsi" w:cstheme="majorBidi"/>
      <w:noProof/>
      <w:color w:val="243255" w:themeColor="accent1" w:themeShade="7F"/>
      <w:sz w:val="24"/>
      <w:szCs w:val="24"/>
      <w:u w:val="single"/>
    </w:rPr>
  </w:style>
  <w:style w:type="paragraph" w:styleId="TOCHeading">
    <w:name w:val="TOC Heading"/>
    <w:basedOn w:val="Heading1"/>
    <w:next w:val="Normal"/>
    <w:uiPriority w:val="39"/>
    <w:unhideWhenUsed/>
    <w:qFormat/>
    <w:rsid w:val="00D50D5C"/>
    <w:pPr>
      <w:spacing w:before="240" w:after="0" w:line="259" w:lineRule="auto"/>
      <w:outlineLvl w:val="9"/>
    </w:pPr>
    <w:rPr>
      <w:b w:val="0"/>
      <w:bCs w:val="0"/>
      <w:caps w:val="0"/>
      <w:sz w:val="32"/>
      <w:szCs w:val="32"/>
    </w:rPr>
  </w:style>
  <w:style w:type="paragraph" w:styleId="TOC1">
    <w:name w:val="toc 1"/>
    <w:basedOn w:val="Normal"/>
    <w:next w:val="Normal"/>
    <w:autoRedefine/>
    <w:uiPriority w:val="39"/>
    <w:unhideWhenUsed/>
    <w:rsid w:val="00D50D5C"/>
    <w:pPr>
      <w:spacing w:after="100"/>
    </w:pPr>
  </w:style>
  <w:style w:type="paragraph" w:styleId="TOC2">
    <w:name w:val="toc 2"/>
    <w:basedOn w:val="Normal"/>
    <w:next w:val="Normal"/>
    <w:autoRedefine/>
    <w:uiPriority w:val="39"/>
    <w:unhideWhenUsed/>
    <w:rsid w:val="00D50D5C"/>
    <w:pPr>
      <w:spacing w:after="100"/>
      <w:ind w:left="240"/>
    </w:pPr>
  </w:style>
  <w:style w:type="paragraph" w:styleId="TOC3">
    <w:name w:val="toc 3"/>
    <w:basedOn w:val="Normal"/>
    <w:next w:val="Normal"/>
    <w:autoRedefine/>
    <w:uiPriority w:val="39"/>
    <w:unhideWhenUsed/>
    <w:rsid w:val="00D50D5C"/>
    <w:pPr>
      <w:spacing w:after="100"/>
      <w:ind w:left="480"/>
    </w:pPr>
  </w:style>
  <w:style w:type="character" w:styleId="Hyperlink">
    <w:name w:val="Hyperlink"/>
    <w:basedOn w:val="DefaultParagraphFont"/>
    <w:uiPriority w:val="99"/>
    <w:unhideWhenUsed/>
    <w:rsid w:val="00D50D5C"/>
    <w:rPr>
      <w:color w:val="9454C3" w:themeColor="hyperlink"/>
      <w:u w:val="single"/>
    </w:rPr>
  </w:style>
  <w:style w:type="table" w:customStyle="1" w:styleId="Fazmantable">
    <w:name w:val="Fazman table"/>
    <w:basedOn w:val="TableGridLight"/>
    <w:uiPriority w:val="99"/>
    <w:rsid w:val="00276A67"/>
    <w:rPr>
      <w:color w:val="000000" w:themeColor="text1"/>
      <w:sz w:val="20"/>
      <w:szCs w:val="20"/>
      <w:lang w:val="en-AU" w:eastAsia="en-GB"/>
    </w:rPr>
    <w:tblPr>
      <w:tblStyleRowBandSize w:val="1"/>
      <w:tblBorders>
        <w:top w:val="single" w:sz="4" w:space="0" w:color="C0D7EC" w:themeColor="accent2" w:themeTint="66"/>
        <w:left w:val="single" w:sz="4" w:space="0" w:color="C0D7EC" w:themeColor="accent2" w:themeTint="66"/>
        <w:bottom w:val="single" w:sz="4" w:space="0" w:color="C0D7EC" w:themeColor="accent2" w:themeTint="66"/>
        <w:right w:val="single" w:sz="4" w:space="0" w:color="C0D7EC" w:themeColor="accent2" w:themeTint="66"/>
        <w:insideH w:val="single" w:sz="4" w:space="0" w:color="C0D7EC" w:themeColor="accent2" w:themeTint="66"/>
        <w:insideV w:val="single" w:sz="4" w:space="0" w:color="C0D7EC" w:themeColor="accent2" w:themeTint="66"/>
      </w:tblBorders>
    </w:tblPr>
    <w:tblStylePr w:type="firstRow">
      <w:pPr>
        <w:jc w:val="center"/>
      </w:pPr>
      <w:rPr>
        <w:rFonts w:asciiTheme="minorHAnsi" w:hAnsiTheme="minorHAnsi"/>
        <w:b w:val="0"/>
        <w:bCs/>
        <w:color w:val="FFFFFF" w:themeColor="background1"/>
        <w:sz w:val="20"/>
      </w:rPr>
      <w:tblPr/>
      <w:tcPr>
        <w:tcBorders>
          <w:bottom w:val="single" w:sz="12" w:space="0" w:color="90A1CF" w:themeColor="accent1" w:themeTint="99"/>
        </w:tcBorders>
        <w:shd w:val="clear" w:color="auto" w:fill="242852" w:themeFill="text2"/>
        <w:vAlign w:val="center"/>
      </w:tcPr>
    </w:tblStylePr>
    <w:tblStylePr w:type="lastRow">
      <w:rPr>
        <w:b/>
        <w:bCs/>
        <w:color w:val="000000" w:themeColor="text1"/>
      </w:rPr>
      <w:tblPr/>
      <w:tcPr>
        <w:tcBorders>
          <w:top w:val="double" w:sz="2" w:space="0" w:color="90A1CF" w:themeColor="accent1" w:themeTint="99"/>
          <w:tl2br w:val="none" w:sz="0" w:space="0" w:color="auto"/>
          <w:tr2bl w:val="none" w:sz="0" w:space="0" w:color="auto"/>
        </w:tcBorders>
      </w:tcPr>
    </w:tblStylePr>
    <w:tblStylePr w:type="firstCol">
      <w:rPr>
        <w:b w:val="0"/>
        <w:bCs/>
      </w:rPr>
    </w:tblStylePr>
    <w:tblStylePr w:type="lastCol">
      <w:rPr>
        <w:b/>
        <w:bCs/>
      </w:rPr>
      <w:tblPr/>
      <w:tcPr>
        <w:tcBorders>
          <w:tl2br w:val="none" w:sz="0" w:space="0" w:color="auto"/>
          <w:tr2bl w:val="none" w:sz="0" w:space="0" w:color="auto"/>
        </w:tcBorders>
      </w:tcPr>
    </w:tblStylePr>
    <w:tblStylePr w:type="band1Horz">
      <w:rPr>
        <w:color w:val="auto"/>
      </w:rPr>
      <w:tblPr/>
      <w:tcPr>
        <w:shd w:val="clear" w:color="auto" w:fill="FFFFFF" w:themeFill="background1"/>
      </w:tcPr>
    </w:tblStylePr>
    <w:tblStylePr w:type="band2Horz">
      <w:pPr>
        <w:jc w:val="left"/>
      </w:pPr>
      <w:rPr>
        <w:rFonts w:asciiTheme="minorHAnsi" w:hAnsiTheme="minorHAnsi"/>
        <w:b w:val="0"/>
        <w:color w:val="000000" w:themeColor="text1"/>
        <w:sz w:val="20"/>
      </w:rPr>
      <w:tblPr/>
      <w:tcPr>
        <w:shd w:val="clear" w:color="auto" w:fill="C8CAE7" w:themeFill="text2" w:themeFillTint="33"/>
      </w:tcPr>
    </w:tblStylePr>
  </w:style>
  <w:style w:type="table" w:styleId="GridTable4-Accent2">
    <w:name w:val="Grid Table 4 Accent 2"/>
    <w:basedOn w:val="TableNormal"/>
    <w:uiPriority w:val="49"/>
    <w:rsid w:val="00593301"/>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color w:val="FFFFFF" w:themeColor="background1"/>
      </w:rPr>
      <w:tblPr/>
      <w:tcPr>
        <w:tcBorders>
          <w:top w:val="single" w:sz="4" w:space="0" w:color="629DD1" w:themeColor="accent2"/>
          <w:left w:val="single" w:sz="4" w:space="0" w:color="629DD1" w:themeColor="accent2"/>
          <w:bottom w:val="single" w:sz="4" w:space="0" w:color="629DD1" w:themeColor="accent2"/>
          <w:right w:val="single" w:sz="4" w:space="0" w:color="629DD1" w:themeColor="accent2"/>
          <w:insideH w:val="nil"/>
          <w:insideV w:val="nil"/>
        </w:tcBorders>
        <w:shd w:val="clear" w:color="auto" w:fill="629DD1" w:themeFill="accent2"/>
      </w:tcPr>
    </w:tblStylePr>
    <w:tblStylePr w:type="lastRow">
      <w:rPr>
        <w:b/>
        <w:bCs/>
      </w:rPr>
      <w:tblPr/>
      <w:tcPr>
        <w:tcBorders>
          <w:top w:val="double" w:sz="4" w:space="0" w:color="629DD1" w:themeColor="accent2"/>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table" w:styleId="TableGrid3">
    <w:name w:val="Table Grid 3"/>
    <w:basedOn w:val="TableNormal"/>
    <w:uiPriority w:val="99"/>
    <w:semiHidden/>
    <w:unhideWhenUsed/>
    <w:rsid w:val="000D3844"/>
    <w:pPr>
      <w:spacing w:before="120" w:after="12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unhideWhenUsed/>
    <w:rsid w:val="00593301"/>
    <w:pPr>
      <w:spacing w:before="120" w:after="12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Light">
    <w:name w:val="Grid Table Light"/>
    <w:basedOn w:val="TableNormal"/>
    <w:uiPriority w:val="40"/>
    <w:rsid w:val="005933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basedOn w:val="Normal"/>
    <w:link w:val="NoSpacingChar"/>
    <w:uiPriority w:val="1"/>
    <w:qFormat/>
    <w:rsid w:val="009E600C"/>
    <w:pPr>
      <w:spacing w:before="0" w:after="0"/>
      <w:jc w:val="left"/>
    </w:pPr>
    <w:rPr>
      <w:rFonts w:eastAsiaTheme="minorEastAsia"/>
      <w:szCs w:val="20"/>
      <w:lang w:val="en-AU"/>
    </w:rPr>
  </w:style>
  <w:style w:type="character" w:customStyle="1" w:styleId="NoSpacingChar">
    <w:name w:val="No Spacing Char"/>
    <w:basedOn w:val="DefaultParagraphFont"/>
    <w:link w:val="NoSpacing"/>
    <w:uiPriority w:val="1"/>
    <w:rsid w:val="009E600C"/>
    <w:rPr>
      <w:rFonts w:eastAsiaTheme="minorEastAsia"/>
      <w:sz w:val="20"/>
      <w:szCs w:val="20"/>
      <w:lang w:val="en-AU"/>
    </w:rPr>
  </w:style>
  <w:style w:type="paragraph" w:styleId="BodyText">
    <w:name w:val="Body Text"/>
    <w:basedOn w:val="Normal"/>
    <w:link w:val="BodyTextChar"/>
    <w:rsid w:val="00364AA6"/>
    <w:pPr>
      <w:spacing w:before="200" w:after="240" w:line="276" w:lineRule="auto"/>
    </w:pPr>
    <w:rPr>
      <w:rFonts w:eastAsia="Times New Roman"/>
      <w:spacing w:val="-5"/>
      <w:szCs w:val="20"/>
    </w:rPr>
  </w:style>
  <w:style w:type="character" w:customStyle="1" w:styleId="BodyTextChar">
    <w:name w:val="Body Text Char"/>
    <w:basedOn w:val="DefaultParagraphFont"/>
    <w:link w:val="BodyText"/>
    <w:rsid w:val="00364AA6"/>
    <w:rPr>
      <w:rFonts w:eastAsia="Times New Roman"/>
      <w:spacing w:val="-5"/>
      <w:sz w:val="20"/>
      <w:szCs w:val="20"/>
    </w:rPr>
  </w:style>
  <w:style w:type="paragraph" w:styleId="ListParagraph">
    <w:name w:val="List Paragraph"/>
    <w:aliases w:val="List Paragraph1,List Paragraph11"/>
    <w:basedOn w:val="Normal"/>
    <w:link w:val="ListParagraphChar"/>
    <w:uiPriority w:val="1"/>
    <w:qFormat/>
    <w:rsid w:val="00364AA6"/>
    <w:pPr>
      <w:spacing w:before="200" w:after="200" w:line="276" w:lineRule="auto"/>
      <w:ind w:left="720"/>
      <w:contextualSpacing/>
      <w:jc w:val="left"/>
    </w:pPr>
    <w:rPr>
      <w:rFonts w:eastAsiaTheme="minorEastAsia"/>
      <w:szCs w:val="20"/>
      <w:lang w:val="en-AU"/>
    </w:rPr>
  </w:style>
  <w:style w:type="character" w:customStyle="1" w:styleId="ListParagraphChar">
    <w:name w:val="List Paragraph Char"/>
    <w:aliases w:val="List Paragraph1 Char,List Paragraph11 Char"/>
    <w:link w:val="ListParagraph"/>
    <w:uiPriority w:val="1"/>
    <w:rsid w:val="00364AA6"/>
    <w:rPr>
      <w:rFonts w:eastAsiaTheme="minorEastAsia"/>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an\Desktop\Fazzman%20order-1.dotx" TargetMode="Externa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Fazmann">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5B369-89D2-44F7-BAF1-28AACAFB7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Fazzman order-1</Template>
  <TotalTime>13</TotalTime>
  <Pages>8</Pages>
  <Words>3036</Words>
  <Characters>17310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Health Provider Assist</cp:lastModifiedBy>
  <cp:revision>8</cp:revision>
  <cp:lastPrinted>2021-05-26T11:30:00Z</cp:lastPrinted>
  <dcterms:created xsi:type="dcterms:W3CDTF">2021-06-26T12:51:00Z</dcterms:created>
  <dcterms:modified xsi:type="dcterms:W3CDTF">2022-03-02T04:28:00Z</dcterms:modified>
</cp:coreProperties>
</file>