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2953" w14:textId="77777777" w:rsidR="004621D8" w:rsidRPr="00FC4628" w:rsidRDefault="004621D8" w:rsidP="004621D8">
      <w:r w:rsidRPr="00FC4628">
        <w:t>Referral Date: ________________</w:t>
      </w:r>
      <w:r w:rsidRPr="00FC4628">
        <w:tab/>
      </w:r>
      <w:r w:rsidRPr="00FC4628">
        <w:tab/>
      </w:r>
      <w:r w:rsidRPr="00FC4628">
        <w:tab/>
      </w:r>
      <w:r w:rsidRPr="00FC4628">
        <w:tab/>
        <w:t>Referral Managed By: ________________</w:t>
      </w:r>
    </w:p>
    <w:p w14:paraId="5326143E" w14:textId="77777777" w:rsidR="004621D8" w:rsidRDefault="004621D8" w:rsidP="004621D8"/>
    <w:tbl>
      <w:tblPr>
        <w:tblStyle w:val="Fazmantable"/>
        <w:tblW w:w="5000" w:type="pct"/>
        <w:tblLook w:val="0000" w:firstRow="0" w:lastRow="0" w:firstColumn="0" w:lastColumn="0" w:noHBand="0" w:noVBand="0"/>
      </w:tblPr>
      <w:tblGrid>
        <w:gridCol w:w="2131"/>
        <w:gridCol w:w="3065"/>
        <w:gridCol w:w="2433"/>
        <w:gridCol w:w="2441"/>
      </w:tblGrid>
      <w:tr w:rsidR="004621D8" w:rsidRPr="00FC4628" w14:paraId="0CD14D57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76E3661D" w14:textId="77777777" w:rsidR="004621D8" w:rsidRPr="00FC4628" w:rsidRDefault="004621D8" w:rsidP="00C95E7B">
            <w:pPr>
              <w:pStyle w:val="NoSpacing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FC4628">
              <w:rPr>
                <w:b/>
                <w:sz w:val="18"/>
                <w:szCs w:val="18"/>
              </w:rPr>
              <w:t>Client Details</w:t>
            </w:r>
          </w:p>
        </w:tc>
      </w:tr>
      <w:tr w:rsidR="004621D8" w:rsidRPr="00FC4628" w14:paraId="5A40B08D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5490BE2C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Surname</w:t>
            </w:r>
          </w:p>
        </w:tc>
        <w:tc>
          <w:tcPr>
            <w:tcW w:w="3942" w:type="pct"/>
            <w:gridSpan w:val="3"/>
          </w:tcPr>
          <w:p w14:paraId="4FDC8755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0F762C6B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7EC207E8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3942" w:type="pct"/>
            <w:gridSpan w:val="3"/>
          </w:tcPr>
          <w:p w14:paraId="74B644B1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4621D8" w:rsidRPr="00FC4628" w14:paraId="7265D59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</w:tcPr>
          <w:p w14:paraId="4392D0EC" w14:textId="77777777" w:rsidR="004621D8" w:rsidRPr="00FC4628" w:rsidRDefault="004621D8" w:rsidP="00C95E7B">
            <w:pPr>
              <w:pStyle w:val="NoSpacing"/>
              <w:jc w:val="center"/>
              <w:rPr>
                <w:rFonts w:eastAsiaTheme="minorHAnsi"/>
                <w:b/>
                <w:color w:val="auto"/>
                <w:sz w:val="18"/>
                <w:szCs w:val="18"/>
              </w:rPr>
            </w:pPr>
            <w:r w:rsidRPr="00FC4628">
              <w:rPr>
                <w:b/>
                <w:color w:val="auto"/>
                <w:sz w:val="18"/>
                <w:szCs w:val="18"/>
              </w:rPr>
              <w:t>Guardian Details (If Applicable)</w:t>
            </w:r>
          </w:p>
        </w:tc>
      </w:tr>
      <w:tr w:rsidR="004621D8" w:rsidRPr="00FC4628" w14:paraId="60FF6F42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47BFABE4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3942" w:type="pct"/>
            <w:gridSpan w:val="3"/>
          </w:tcPr>
          <w:p w14:paraId="1F321FEC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4621D8" w:rsidRPr="00FC4628" w14:paraId="4C1329DA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425C1E9A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First Name</w:t>
            </w:r>
          </w:p>
        </w:tc>
        <w:tc>
          <w:tcPr>
            <w:tcW w:w="3942" w:type="pct"/>
            <w:gridSpan w:val="3"/>
          </w:tcPr>
          <w:p w14:paraId="630EDBCD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367CEC3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16397CFE" w14:textId="77777777" w:rsidR="004621D8" w:rsidRPr="00FC4628" w:rsidRDefault="004621D8" w:rsidP="00C95E7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Contact Detail</w:t>
            </w:r>
          </w:p>
        </w:tc>
      </w:tr>
      <w:tr w:rsidR="004621D8" w:rsidRPr="00FC4628" w14:paraId="520B0418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717F1946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Home Phone</w:t>
            </w:r>
          </w:p>
        </w:tc>
        <w:tc>
          <w:tcPr>
            <w:tcW w:w="1522" w:type="pct"/>
          </w:tcPr>
          <w:p w14:paraId="33F99914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08" w:type="pct"/>
          </w:tcPr>
          <w:p w14:paraId="0972577B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Mobile Phone</w:t>
            </w:r>
          </w:p>
        </w:tc>
        <w:tc>
          <w:tcPr>
            <w:tcW w:w="1212" w:type="pct"/>
          </w:tcPr>
          <w:p w14:paraId="0292BA8A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38D3BA3E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0BA8DCE6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Work Phone</w:t>
            </w:r>
          </w:p>
        </w:tc>
        <w:tc>
          <w:tcPr>
            <w:tcW w:w="1522" w:type="pct"/>
          </w:tcPr>
          <w:p w14:paraId="682F154E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pct"/>
          </w:tcPr>
          <w:p w14:paraId="7151428D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Email Address</w:t>
            </w:r>
          </w:p>
        </w:tc>
        <w:tc>
          <w:tcPr>
            <w:tcW w:w="1212" w:type="pct"/>
          </w:tcPr>
          <w:p w14:paraId="557306AB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4621D8" w:rsidRPr="00FC4628" w14:paraId="6A0624E1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tcW w:w="1058" w:type="pct"/>
          </w:tcPr>
          <w:p w14:paraId="2D9CBA7C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3942" w:type="pct"/>
            <w:gridSpan w:val="3"/>
          </w:tcPr>
          <w:p w14:paraId="70AAF857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0952E0EC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08C1AE93" w14:textId="77777777" w:rsidR="004621D8" w:rsidRPr="00FC4628" w:rsidRDefault="004621D8" w:rsidP="00C95E7B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Referrer Details</w:t>
            </w:r>
          </w:p>
        </w:tc>
      </w:tr>
      <w:tr w:rsidR="004621D8" w:rsidRPr="00FC4628" w14:paraId="04E2863D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4B8B74F5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Name</w:t>
            </w:r>
          </w:p>
        </w:tc>
        <w:tc>
          <w:tcPr>
            <w:tcW w:w="1522" w:type="pct"/>
          </w:tcPr>
          <w:p w14:paraId="4012AFD3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08" w:type="pct"/>
          </w:tcPr>
          <w:p w14:paraId="27EFFCCF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Position</w:t>
            </w:r>
          </w:p>
        </w:tc>
        <w:tc>
          <w:tcPr>
            <w:tcW w:w="1212" w:type="pct"/>
          </w:tcPr>
          <w:p w14:paraId="3CC24BCB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2AE4682E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58" w:type="pct"/>
          </w:tcPr>
          <w:p w14:paraId="01447D53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Organisation</w:t>
            </w:r>
          </w:p>
        </w:tc>
        <w:tc>
          <w:tcPr>
            <w:tcW w:w="1522" w:type="pct"/>
          </w:tcPr>
          <w:p w14:paraId="3B887E3E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pct"/>
          </w:tcPr>
          <w:p w14:paraId="7E5FE6FD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sz w:val="18"/>
                <w:szCs w:val="18"/>
              </w:rPr>
              <w:t>Contact Details</w:t>
            </w:r>
          </w:p>
        </w:tc>
        <w:tc>
          <w:tcPr>
            <w:tcW w:w="1212" w:type="pct"/>
          </w:tcPr>
          <w:p w14:paraId="402D74BE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4621D8" w:rsidRPr="00FC4628" w14:paraId="53131204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tcW w:w="1058" w:type="pct"/>
          </w:tcPr>
          <w:p w14:paraId="177D674F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  <w:t>Referrer Reason</w:t>
            </w:r>
          </w:p>
        </w:tc>
        <w:tc>
          <w:tcPr>
            <w:tcW w:w="3942" w:type="pct"/>
            <w:gridSpan w:val="3"/>
          </w:tcPr>
          <w:p w14:paraId="40F0F6D3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  <w:p w14:paraId="7739CE2C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  <w:p w14:paraId="7FA75FCC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2925055F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1DA6F581" w14:textId="77777777" w:rsidR="004621D8" w:rsidRPr="00FC4628" w:rsidRDefault="004621D8" w:rsidP="00C95E7B">
            <w:pPr>
              <w:pStyle w:val="NoSpacing"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FC4628">
              <w:rPr>
                <w:b/>
                <w:sz w:val="18"/>
                <w:szCs w:val="18"/>
              </w:rPr>
              <w:t>Further Client Details</w:t>
            </w:r>
          </w:p>
        </w:tc>
      </w:tr>
      <w:tr w:rsidR="004621D8" w:rsidRPr="00FC4628" w14:paraId="1A77A482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1058" w:type="pct"/>
          </w:tcPr>
          <w:p w14:paraId="0C4BC723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>Country of Birth</w:t>
            </w:r>
          </w:p>
        </w:tc>
        <w:tc>
          <w:tcPr>
            <w:tcW w:w="1522" w:type="pct"/>
          </w:tcPr>
          <w:p w14:paraId="522330FA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08" w:type="pct"/>
          </w:tcPr>
          <w:p w14:paraId="2B1AC78E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>Preferred Language</w:t>
            </w:r>
          </w:p>
        </w:tc>
        <w:tc>
          <w:tcPr>
            <w:tcW w:w="1212" w:type="pct"/>
          </w:tcPr>
          <w:p w14:paraId="3D66592B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4B3A78EE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80" w:type="pct"/>
            <w:gridSpan w:val="2"/>
          </w:tcPr>
          <w:p w14:paraId="7AEED98D" w14:textId="77777777" w:rsidR="004621D8" w:rsidRPr="00FC4628" w:rsidRDefault="004621D8" w:rsidP="00C95E7B">
            <w:pPr>
              <w:rPr>
                <w:rFonts w:eastAsia="Times New Roman" w:cs="Arial"/>
                <w:sz w:val="18"/>
                <w:szCs w:val="18"/>
              </w:rPr>
            </w:pPr>
            <w:r w:rsidRPr="00FC4628">
              <w:rPr>
                <w:rFonts w:eastAsia="Times New Roman" w:cs="Arial"/>
                <w:sz w:val="18"/>
                <w:szCs w:val="18"/>
              </w:rPr>
              <w:t>Aboriginal or Torres Strait Islander?</w:t>
            </w:r>
          </w:p>
        </w:tc>
        <w:tc>
          <w:tcPr>
            <w:tcW w:w="2420" w:type="pct"/>
            <w:gridSpan w:val="2"/>
          </w:tcPr>
          <w:p w14:paraId="381CFD9E" w14:textId="77777777" w:rsidR="004621D8" w:rsidRPr="00FC4628" w:rsidRDefault="004621D8" w:rsidP="00C95E7B">
            <w:pPr>
              <w:rPr>
                <w:rFonts w:eastAsia="Times New Roman" w:cs="Arial"/>
                <w:sz w:val="18"/>
                <w:szCs w:val="18"/>
              </w:rPr>
            </w:pPr>
            <w:r w:rsidRPr="00FC4628">
              <w:rPr>
                <w:rFonts w:eastAsia="Times New Roman" w:cs="Arial"/>
                <w:sz w:val="18"/>
                <w:szCs w:val="18"/>
              </w:rPr>
              <w:t xml:space="preserve">Yes </w:t>
            </w:r>
            <w:r w:rsidRPr="00FC4628">
              <w:rPr>
                <w:rFonts w:eastAsia="Times New Roman" w:cs="Arial"/>
                <w:sz w:val="18"/>
                <w:szCs w:val="18"/>
              </w:rPr>
              <w:t xml:space="preserve"> No </w:t>
            </w:r>
            <w:r w:rsidRPr="00FC4628">
              <w:rPr>
                <w:rFonts w:eastAsia="Times New Roman" w:cs="Arial"/>
                <w:sz w:val="18"/>
                <w:szCs w:val="18"/>
              </w:rPr>
              <w:t></w:t>
            </w:r>
          </w:p>
        </w:tc>
      </w:tr>
      <w:tr w:rsidR="004621D8" w:rsidRPr="00FC4628" w14:paraId="52DC6C50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2580" w:type="pct"/>
            <w:gridSpan w:val="2"/>
          </w:tcPr>
          <w:p w14:paraId="1D3E16D5" w14:textId="77777777" w:rsidR="004621D8" w:rsidRPr="00FC4628" w:rsidRDefault="004621D8" w:rsidP="00C95E7B">
            <w:pPr>
              <w:rPr>
                <w:rFonts w:eastAsia="Times New Roman" w:cs="Arial"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>Interpreter Required?</w:t>
            </w:r>
          </w:p>
        </w:tc>
        <w:tc>
          <w:tcPr>
            <w:tcW w:w="2420" w:type="pct"/>
            <w:gridSpan w:val="2"/>
          </w:tcPr>
          <w:p w14:paraId="71FEB115" w14:textId="77777777" w:rsidR="004621D8" w:rsidRPr="00FC4628" w:rsidRDefault="004621D8" w:rsidP="00C95E7B">
            <w:pPr>
              <w:ind w:left="12"/>
              <w:rPr>
                <w:rFonts w:eastAsia="Times New Roman" w:cs="Arial"/>
                <w:color w:val="auto"/>
                <w:sz w:val="18"/>
                <w:szCs w:val="18"/>
              </w:rPr>
            </w:pP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 xml:space="preserve">Yes </w:t>
            </w: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 xml:space="preserve"> No </w:t>
            </w:r>
            <w:r w:rsidRPr="00FC4628">
              <w:rPr>
                <w:rFonts w:eastAsia="Times New Roman" w:cs="Arial"/>
                <w:color w:val="auto"/>
                <w:sz w:val="18"/>
                <w:szCs w:val="18"/>
              </w:rPr>
              <w:t></w:t>
            </w:r>
          </w:p>
        </w:tc>
      </w:tr>
      <w:tr w:rsidR="004621D8" w:rsidRPr="00FC4628" w14:paraId="7B4E1A4F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580" w:type="pct"/>
            <w:gridSpan w:val="2"/>
          </w:tcPr>
          <w:p w14:paraId="6D34124D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C4628">
              <w:rPr>
                <w:rFonts w:eastAsia="Times New Roman" w:cs="Arial"/>
                <w:sz w:val="18"/>
                <w:szCs w:val="18"/>
              </w:rPr>
              <w:t>Other Support Required</w:t>
            </w:r>
          </w:p>
        </w:tc>
        <w:tc>
          <w:tcPr>
            <w:tcW w:w="2420" w:type="pct"/>
            <w:gridSpan w:val="2"/>
          </w:tcPr>
          <w:p w14:paraId="01AEFAA1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14:paraId="30D1A045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14:paraId="74FE503B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14:paraId="5B58DE1E" w14:textId="77777777" w:rsidR="004621D8" w:rsidRPr="00FC4628" w:rsidRDefault="004621D8" w:rsidP="00C95E7B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</w:tbl>
    <w:p w14:paraId="7E543ABD" w14:textId="77777777" w:rsidR="004621D8" w:rsidRPr="000A4F30" w:rsidRDefault="004621D8" w:rsidP="004621D8">
      <w:pPr>
        <w:spacing w:line="276" w:lineRule="auto"/>
        <w:rPr>
          <w:szCs w:val="20"/>
        </w:rPr>
      </w:pPr>
    </w:p>
    <w:p w14:paraId="005E5030" w14:textId="77777777" w:rsidR="004621D8" w:rsidRPr="000A4F30" w:rsidRDefault="004621D8" w:rsidP="004621D8">
      <w:pPr>
        <w:spacing w:line="276" w:lineRule="auto"/>
        <w:rPr>
          <w:szCs w:val="20"/>
        </w:rPr>
      </w:pPr>
    </w:p>
    <w:tbl>
      <w:tblPr>
        <w:tblStyle w:val="Fazmantable"/>
        <w:tblW w:w="9950" w:type="dxa"/>
        <w:tblLook w:val="0000" w:firstRow="0" w:lastRow="0" w:firstColumn="0" w:lastColumn="0" w:noHBand="0" w:noVBand="0"/>
      </w:tblPr>
      <w:tblGrid>
        <w:gridCol w:w="1809"/>
        <w:gridCol w:w="3544"/>
        <w:gridCol w:w="840"/>
        <w:gridCol w:w="3757"/>
      </w:tblGrid>
      <w:tr w:rsidR="004621D8" w:rsidRPr="00FC4628" w14:paraId="7E649D70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3D36E7BA" w14:textId="77777777" w:rsidR="004621D8" w:rsidRPr="00FC4628" w:rsidRDefault="004621D8" w:rsidP="00C95E7B">
            <w:pPr>
              <w:pStyle w:val="NoSpacing"/>
              <w:contextualSpacing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FC4628">
              <w:rPr>
                <w:b/>
                <w:sz w:val="18"/>
                <w:szCs w:val="18"/>
              </w:rPr>
              <w:lastRenderedPageBreak/>
              <w:t>Action Taken / Follow Up</w:t>
            </w:r>
          </w:p>
        </w:tc>
      </w:tr>
      <w:tr w:rsidR="004621D8" w:rsidRPr="00FC4628" w14:paraId="62376738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</w:tcPr>
          <w:p w14:paraId="74F8DC3A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0A2597BB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5F3AA1BF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675BFACB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4EB138DA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7FDEEDBD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2653771B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6B0CFBA1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  <w:p w14:paraId="6C1E51DC" w14:textId="77777777" w:rsidR="004621D8" w:rsidRPr="00FC4628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621D8" w:rsidRPr="00FC4628" w14:paraId="7B9207CE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5000" w:type="pct"/>
            <w:gridSpan w:val="4"/>
            <w:shd w:val="clear" w:color="auto" w:fill="C8CAE7" w:themeFill="text2" w:themeFillTint="33"/>
          </w:tcPr>
          <w:p w14:paraId="027FCAC1" w14:textId="77777777" w:rsidR="004621D8" w:rsidRPr="00FC4628" w:rsidRDefault="004621D8" w:rsidP="00C95E7B">
            <w:pPr>
              <w:contextualSpacing/>
              <w:jc w:val="center"/>
              <w:outlineLvl w:val="0"/>
              <w:rPr>
                <w:rFonts w:cs="Arial"/>
                <w:b/>
                <w:sz w:val="18"/>
                <w:szCs w:val="18"/>
              </w:rPr>
            </w:pPr>
            <w:r w:rsidRPr="00FC4628">
              <w:rPr>
                <w:rFonts w:cs="Arial"/>
                <w:b/>
                <w:sz w:val="18"/>
                <w:szCs w:val="18"/>
              </w:rPr>
              <w:t>Client/Guardian Declaration</w:t>
            </w:r>
          </w:p>
        </w:tc>
      </w:tr>
      <w:tr w:rsidR="004621D8" w:rsidRPr="00FC4628" w14:paraId="0A21B35D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4"/>
          </w:tcPr>
          <w:p w14:paraId="2C4264CC" w14:textId="59BADCC1" w:rsidR="004621D8" w:rsidRPr="00FC4628" w:rsidRDefault="004621D8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FC4628">
              <w:rPr>
                <w:color w:val="auto"/>
                <w:sz w:val="18"/>
                <w:szCs w:val="18"/>
              </w:rPr>
              <w:t xml:space="preserve">I consent to my information being provided </w:t>
            </w:r>
            <w:r w:rsidR="00F97966">
              <w:rPr>
                <w:color w:val="auto"/>
                <w:sz w:val="18"/>
                <w:szCs w:val="18"/>
              </w:rPr>
              <w:t>&lt;company name&gt;</w:t>
            </w:r>
            <w:r w:rsidRPr="00FC4628">
              <w:rPr>
                <w:color w:val="auto"/>
                <w:sz w:val="18"/>
                <w:szCs w:val="18"/>
              </w:rPr>
              <w:t xml:space="preserve"> to for the purposes of referral, service delivery and inclusion in de-identified data reporting.</w:t>
            </w:r>
          </w:p>
        </w:tc>
      </w:tr>
      <w:tr w:rsidR="004621D8" w:rsidRPr="00FC4628" w14:paraId="2CB51D07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909" w:type="pct"/>
          </w:tcPr>
          <w:p w14:paraId="49EAB4AD" w14:textId="77777777" w:rsidR="004621D8" w:rsidRPr="00FC4628" w:rsidRDefault="004621D8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FC4628">
              <w:rPr>
                <w:sz w:val="18"/>
                <w:szCs w:val="18"/>
              </w:rPr>
              <w:t>Full Name</w:t>
            </w:r>
          </w:p>
        </w:tc>
        <w:tc>
          <w:tcPr>
            <w:tcW w:w="1781" w:type="pct"/>
          </w:tcPr>
          <w:p w14:paraId="4C222C09" w14:textId="77777777" w:rsidR="004621D8" w:rsidRPr="00FC4628" w:rsidRDefault="004621D8" w:rsidP="00C95E7B">
            <w:pPr>
              <w:pStyle w:val="NoSpacing"/>
              <w:contextualSpacing/>
              <w:rPr>
                <w:sz w:val="18"/>
                <w:szCs w:val="18"/>
              </w:rPr>
            </w:pPr>
          </w:p>
          <w:p w14:paraId="56003148" w14:textId="77777777" w:rsidR="004621D8" w:rsidRPr="00FC4628" w:rsidRDefault="004621D8" w:rsidP="00C95E7B">
            <w:pPr>
              <w:pStyle w:val="NoSpacing"/>
              <w:contextualSpacing/>
              <w:rPr>
                <w:sz w:val="18"/>
                <w:szCs w:val="18"/>
              </w:rPr>
            </w:pPr>
          </w:p>
        </w:tc>
        <w:tc>
          <w:tcPr>
            <w:tcW w:w="422" w:type="pct"/>
          </w:tcPr>
          <w:p w14:paraId="606F7317" w14:textId="77777777" w:rsidR="004621D8" w:rsidRPr="00FC4628" w:rsidRDefault="004621D8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FC4628">
              <w:rPr>
                <w:sz w:val="18"/>
                <w:szCs w:val="18"/>
              </w:rPr>
              <w:t>Date</w:t>
            </w:r>
          </w:p>
        </w:tc>
        <w:tc>
          <w:tcPr>
            <w:tcW w:w="1888" w:type="pct"/>
          </w:tcPr>
          <w:p w14:paraId="2E9F34B0" w14:textId="77777777" w:rsidR="004621D8" w:rsidRPr="00FC4628" w:rsidRDefault="004621D8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</w:p>
        </w:tc>
      </w:tr>
      <w:tr w:rsidR="004621D8" w:rsidRPr="00FC4628" w14:paraId="481A556C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909" w:type="pct"/>
          </w:tcPr>
          <w:p w14:paraId="3B276E42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FC4628">
              <w:rPr>
                <w:rFonts w:eastAsia="Times New Roman"/>
                <w:color w:val="auto"/>
                <w:sz w:val="18"/>
                <w:szCs w:val="18"/>
              </w:rPr>
              <w:t>Signature of Client/Guardian</w:t>
            </w:r>
          </w:p>
        </w:tc>
        <w:tc>
          <w:tcPr>
            <w:tcW w:w="4091" w:type="pct"/>
            <w:gridSpan w:val="3"/>
          </w:tcPr>
          <w:p w14:paraId="72BDB636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73042675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014445A0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332FCCFD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4BD7D2CA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31BE5C4C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  <w:p w14:paraId="6EE7A7B9" w14:textId="77777777" w:rsidR="004621D8" w:rsidRPr="00FC4628" w:rsidRDefault="004621D8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354BFBC2" w14:textId="77777777" w:rsidR="004621D8" w:rsidRPr="00181BD4" w:rsidRDefault="004621D8" w:rsidP="004621D8"/>
    <w:p w14:paraId="3F060E0E" w14:textId="77777777" w:rsidR="004621D8" w:rsidRDefault="004621D8" w:rsidP="004621D8">
      <w:pPr>
        <w:jc w:val="left"/>
      </w:pPr>
    </w:p>
    <w:p w14:paraId="6655FAFC" w14:textId="77777777" w:rsidR="004621D8" w:rsidRDefault="004621D8" w:rsidP="004621D8">
      <w:pPr>
        <w:jc w:val="left"/>
      </w:pPr>
    </w:p>
    <w:p w14:paraId="0B8A95D4" w14:textId="77777777" w:rsidR="004621D8" w:rsidRDefault="004621D8" w:rsidP="004621D8">
      <w:pPr>
        <w:jc w:val="left"/>
      </w:pPr>
    </w:p>
    <w:p w14:paraId="5EA2984A" w14:textId="77777777" w:rsidR="004621D8" w:rsidRDefault="004621D8" w:rsidP="004621D8">
      <w:pPr>
        <w:jc w:val="left"/>
      </w:pPr>
    </w:p>
    <w:p w14:paraId="1EB94A84" w14:textId="77777777" w:rsidR="004621D8" w:rsidRDefault="004621D8" w:rsidP="004621D8">
      <w:pPr>
        <w:jc w:val="left"/>
      </w:pPr>
    </w:p>
    <w:p w14:paraId="456C788E" w14:textId="77777777" w:rsidR="004621D8" w:rsidRDefault="004621D8" w:rsidP="004621D8">
      <w:pPr>
        <w:jc w:val="left"/>
      </w:pPr>
    </w:p>
    <w:p w14:paraId="6D59A7D0" w14:textId="77777777" w:rsidR="004621D8" w:rsidRDefault="004621D8" w:rsidP="004621D8"/>
    <w:p w14:paraId="2387DAAA" w14:textId="77777777" w:rsidR="004621D8" w:rsidRPr="0000125B" w:rsidRDefault="004621D8" w:rsidP="004621D8">
      <w:pPr>
        <w:rPr>
          <w:lang w:val="en-AU"/>
        </w:rPr>
      </w:pPr>
    </w:p>
    <w:p w14:paraId="2DDC683A" w14:textId="77777777" w:rsidR="004621D8" w:rsidRPr="0000125B" w:rsidRDefault="004621D8" w:rsidP="004621D8">
      <w:pPr>
        <w:rPr>
          <w:lang w:val="en-AU"/>
        </w:rPr>
      </w:pPr>
    </w:p>
    <w:p w14:paraId="7B9742F2" w14:textId="77777777" w:rsidR="004621D8" w:rsidRDefault="004621D8" w:rsidP="004621D8"/>
    <w:p w14:paraId="74F041DC" w14:textId="77777777" w:rsidR="004621D8" w:rsidRDefault="004621D8" w:rsidP="004621D8"/>
    <w:p w14:paraId="401B902E" w14:textId="77777777" w:rsidR="004621D8" w:rsidRDefault="004621D8" w:rsidP="004621D8"/>
    <w:p w14:paraId="7C7706E7" w14:textId="77777777" w:rsidR="004621D8" w:rsidRDefault="004621D8" w:rsidP="004621D8"/>
    <w:p w14:paraId="7D50D615" w14:textId="77777777" w:rsidR="004621D8" w:rsidRDefault="004621D8" w:rsidP="004621D8"/>
    <w:p w14:paraId="2131E1BC" w14:textId="77777777" w:rsidR="004621D8" w:rsidRDefault="004621D8" w:rsidP="004621D8"/>
    <w:p w14:paraId="11ADB7C0" w14:textId="77777777" w:rsidR="004621D8" w:rsidRDefault="004621D8" w:rsidP="004621D8"/>
    <w:p w14:paraId="506EFB0B" w14:textId="77777777" w:rsidR="004621D8" w:rsidRPr="004621D8" w:rsidRDefault="004621D8" w:rsidP="004621D8"/>
    <w:p w14:paraId="4CA1BAF9" w14:textId="77777777" w:rsidR="004621D8" w:rsidRPr="004621D8" w:rsidRDefault="004621D8" w:rsidP="004621D8"/>
    <w:p w14:paraId="738EC476" w14:textId="77777777" w:rsidR="0046683E" w:rsidRPr="004621D8" w:rsidRDefault="004621D8" w:rsidP="004621D8">
      <w:pPr>
        <w:tabs>
          <w:tab w:val="left" w:pos="1260"/>
        </w:tabs>
      </w:pPr>
      <w:r>
        <w:tab/>
      </w:r>
    </w:p>
    <w:sectPr w:rsidR="0046683E" w:rsidRPr="004621D8" w:rsidSect="00F43922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600A" w14:textId="77777777" w:rsidR="007F1711" w:rsidRDefault="007F1711" w:rsidP="00886D2E">
      <w:pPr>
        <w:spacing w:before="0" w:after="0"/>
      </w:pPr>
      <w:r>
        <w:separator/>
      </w:r>
    </w:p>
  </w:endnote>
  <w:endnote w:type="continuationSeparator" w:id="0">
    <w:p w14:paraId="42274735" w14:textId="77777777" w:rsidR="007F1711" w:rsidRDefault="007F1711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3855B20" w14:textId="77777777" w:rsidTr="00C0764B">
      <w:tc>
        <w:tcPr>
          <w:tcW w:w="3116" w:type="dxa"/>
        </w:tcPr>
        <w:p w14:paraId="66C00E95" w14:textId="77777777" w:rsidR="00792BB4" w:rsidRPr="00AC2A38" w:rsidRDefault="004621D8" w:rsidP="0016601C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4621D8">
            <w:rPr>
              <w:color w:val="4A66AC" w:themeColor="accent1"/>
              <w:szCs w:val="18"/>
            </w:rPr>
            <w:t>Referral Form</w:t>
          </w:r>
        </w:p>
      </w:tc>
      <w:tc>
        <w:tcPr>
          <w:tcW w:w="3117" w:type="dxa"/>
        </w:tcPr>
        <w:p w14:paraId="70FC5426" w14:textId="38403501" w:rsidR="00792BB4" w:rsidRPr="00AC2A38" w:rsidRDefault="00F97966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B3536D5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21D8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21D8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24AFB92" w14:textId="77777777" w:rsidTr="00C0764B">
      <w:tc>
        <w:tcPr>
          <w:tcW w:w="3116" w:type="dxa"/>
        </w:tcPr>
        <w:p w14:paraId="0E05BAFC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CE31FA8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04215CD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1A1B5F5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2DEA333" wp14:editId="32278B55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8AF89A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598076E" w14:textId="77777777" w:rsidTr="00AC2A38">
      <w:tc>
        <w:tcPr>
          <w:tcW w:w="3116" w:type="dxa"/>
        </w:tcPr>
        <w:p w14:paraId="621211AE" w14:textId="77777777" w:rsidR="00792BB4" w:rsidRPr="00AC2A38" w:rsidRDefault="004621D8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4621D8">
            <w:rPr>
              <w:color w:val="4A66AC" w:themeColor="accent1"/>
              <w:szCs w:val="18"/>
            </w:rPr>
            <w:t>Referral Form</w:t>
          </w:r>
        </w:p>
      </w:tc>
      <w:tc>
        <w:tcPr>
          <w:tcW w:w="3117" w:type="dxa"/>
        </w:tcPr>
        <w:p w14:paraId="6A3D2417" w14:textId="77BA4C2F" w:rsidR="00792BB4" w:rsidRPr="00AC2A38" w:rsidRDefault="00F97966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69E6511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21D8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4621D8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2959816" w14:textId="77777777" w:rsidTr="00AC2A38">
      <w:tc>
        <w:tcPr>
          <w:tcW w:w="3116" w:type="dxa"/>
        </w:tcPr>
        <w:p w14:paraId="7461E10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6A0289C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E6BA49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FF8410F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2191160" wp14:editId="06BC6406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D74E3A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FCDA" w14:textId="77777777" w:rsidR="007F1711" w:rsidRDefault="007F1711" w:rsidP="00886D2E">
      <w:pPr>
        <w:spacing w:before="0" w:after="0"/>
      </w:pPr>
      <w:r>
        <w:separator/>
      </w:r>
    </w:p>
  </w:footnote>
  <w:footnote w:type="continuationSeparator" w:id="0">
    <w:p w14:paraId="758A5095" w14:textId="77777777" w:rsidR="007F1711" w:rsidRDefault="007F1711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30A20449" w14:textId="77777777" w:rsidTr="004A3DD4">
      <w:tc>
        <w:tcPr>
          <w:tcW w:w="5949" w:type="dxa"/>
          <w:vAlign w:val="center"/>
        </w:tcPr>
        <w:p w14:paraId="2687229B" w14:textId="77777777" w:rsidR="00A6696D" w:rsidRDefault="004621D8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4621D8">
            <w:rPr>
              <w:rStyle w:val="Strong"/>
              <w:sz w:val="28"/>
              <w:szCs w:val="24"/>
            </w:rPr>
            <w:t>REFERRAL FORM</w:t>
          </w:r>
        </w:p>
      </w:tc>
      <w:tc>
        <w:tcPr>
          <w:tcW w:w="3401" w:type="dxa"/>
        </w:tcPr>
        <w:p w14:paraId="29475559" w14:textId="1FF9E808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528B2CE6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76013161" w14:textId="77777777" w:rsidTr="004A3DD4">
      <w:tc>
        <w:tcPr>
          <w:tcW w:w="5949" w:type="dxa"/>
          <w:vAlign w:val="center"/>
        </w:tcPr>
        <w:p w14:paraId="190A1980" w14:textId="77777777" w:rsidR="00B00533" w:rsidRDefault="004621D8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4621D8">
            <w:rPr>
              <w:rStyle w:val="Strong"/>
              <w:sz w:val="28"/>
              <w:szCs w:val="24"/>
            </w:rPr>
            <w:t>REFERRAL FORM</w:t>
          </w:r>
        </w:p>
      </w:tc>
      <w:tc>
        <w:tcPr>
          <w:tcW w:w="3401" w:type="dxa"/>
        </w:tcPr>
        <w:p w14:paraId="3380F9F0" w14:textId="034C19A5" w:rsidR="00B00533" w:rsidRDefault="00F97966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E2461B">
            <w:rPr>
              <w:rStyle w:val="Strong"/>
              <w:b w:val="0"/>
              <w:bCs w:val="0"/>
              <w:noProof/>
              <w:sz w:val="18"/>
              <w:szCs w:val="18"/>
            </w:rPr>
            <w:t>&lt;logo&gt;</w:t>
          </w:r>
        </w:p>
      </w:tc>
    </w:tr>
  </w:tbl>
  <w:p w14:paraId="26D05FD9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38"/>
    <w:rsid w:val="0000125B"/>
    <w:rsid w:val="0000594E"/>
    <w:rsid w:val="000D3844"/>
    <w:rsid w:val="001579C2"/>
    <w:rsid w:val="001619DA"/>
    <w:rsid w:val="0016601C"/>
    <w:rsid w:val="001F0A0A"/>
    <w:rsid w:val="00276A67"/>
    <w:rsid w:val="002D7947"/>
    <w:rsid w:val="002E725C"/>
    <w:rsid w:val="003F68E3"/>
    <w:rsid w:val="003F7044"/>
    <w:rsid w:val="004621D8"/>
    <w:rsid w:val="0046683E"/>
    <w:rsid w:val="004A3DD4"/>
    <w:rsid w:val="004D5EE8"/>
    <w:rsid w:val="005738AE"/>
    <w:rsid w:val="005929F6"/>
    <w:rsid w:val="00593301"/>
    <w:rsid w:val="005D01D6"/>
    <w:rsid w:val="005F2474"/>
    <w:rsid w:val="006155FB"/>
    <w:rsid w:val="00630E1F"/>
    <w:rsid w:val="00792BB4"/>
    <w:rsid w:val="007F1711"/>
    <w:rsid w:val="008256CB"/>
    <w:rsid w:val="008443A5"/>
    <w:rsid w:val="0088435B"/>
    <w:rsid w:val="00886D2E"/>
    <w:rsid w:val="008A33CE"/>
    <w:rsid w:val="00903E23"/>
    <w:rsid w:val="009500A7"/>
    <w:rsid w:val="009A4B38"/>
    <w:rsid w:val="009B642A"/>
    <w:rsid w:val="00A6696D"/>
    <w:rsid w:val="00A71B35"/>
    <w:rsid w:val="00AC2A38"/>
    <w:rsid w:val="00B00533"/>
    <w:rsid w:val="00B56EB3"/>
    <w:rsid w:val="00B94B3E"/>
    <w:rsid w:val="00C87D23"/>
    <w:rsid w:val="00C9648E"/>
    <w:rsid w:val="00CB5C13"/>
    <w:rsid w:val="00CC3D92"/>
    <w:rsid w:val="00D50D5C"/>
    <w:rsid w:val="00D66869"/>
    <w:rsid w:val="00D8159A"/>
    <w:rsid w:val="00E17007"/>
    <w:rsid w:val="00E35AE0"/>
    <w:rsid w:val="00E67E6D"/>
    <w:rsid w:val="00F43922"/>
    <w:rsid w:val="00F7177E"/>
    <w:rsid w:val="00F75E69"/>
    <w:rsid w:val="00F777FF"/>
    <w:rsid w:val="00F969F9"/>
    <w:rsid w:val="00F97966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138DD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1D8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  <w:lang w:val="en-AU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  <w:lang w:val="en-AU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F21B6-BE34-496B-A4EB-ABC561C2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6</cp:revision>
  <cp:lastPrinted>2021-05-26T11:30:00Z</cp:lastPrinted>
  <dcterms:created xsi:type="dcterms:W3CDTF">2021-06-26T11:46:00Z</dcterms:created>
  <dcterms:modified xsi:type="dcterms:W3CDTF">2022-03-02T04:26:00Z</dcterms:modified>
</cp:coreProperties>
</file>