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353"/>
        <w:gridCol w:w="3305"/>
        <w:gridCol w:w="969"/>
        <w:gridCol w:w="2443"/>
      </w:tblGrid>
      <w:tr w:rsidR="00611023" w:rsidRPr="00280FE1" w14:paraId="636AC1AD" w14:textId="77777777" w:rsidTr="00611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gridSpan w:val="2"/>
          </w:tcPr>
          <w:p w14:paraId="1D88DA90" w14:textId="77777777" w:rsidR="00611023" w:rsidRPr="00611023" w:rsidRDefault="00611023" w:rsidP="004A63BA">
            <w:pPr>
              <w:pStyle w:val="NoSpacing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11023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People present at review  </w:t>
            </w:r>
          </w:p>
        </w:tc>
        <w:tc>
          <w:tcPr>
            <w:tcW w:w="481" w:type="pct"/>
          </w:tcPr>
          <w:p w14:paraId="263578F7" w14:textId="77777777" w:rsidR="00611023" w:rsidRPr="00611023" w:rsidRDefault="00611023" w:rsidP="004A63B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11023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1212" w:type="pct"/>
            <w:shd w:val="clear" w:color="auto" w:fill="D9D9D9" w:themeFill="background1" w:themeFillShade="D9"/>
          </w:tcPr>
          <w:p w14:paraId="6C6E6D7A" w14:textId="77777777" w:rsidR="00611023" w:rsidRPr="00611023" w:rsidRDefault="00611023" w:rsidP="004A63B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</w:p>
        </w:tc>
      </w:tr>
      <w:tr w:rsidR="00611023" w:rsidRPr="00280FE1" w14:paraId="53C200D2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1194FA78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Client name</w:t>
            </w:r>
          </w:p>
        </w:tc>
        <w:tc>
          <w:tcPr>
            <w:tcW w:w="3335" w:type="pct"/>
            <w:gridSpan w:val="3"/>
          </w:tcPr>
          <w:p w14:paraId="1B59814C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66777280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54A66BAD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Staff member name</w:t>
            </w:r>
          </w:p>
        </w:tc>
        <w:tc>
          <w:tcPr>
            <w:tcW w:w="3335" w:type="pct"/>
            <w:gridSpan w:val="3"/>
          </w:tcPr>
          <w:p w14:paraId="0F7DC190" w14:textId="77777777" w:rsidR="00611023" w:rsidRPr="00280FE1" w:rsidRDefault="00611023" w:rsidP="004A63BA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034B58A8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0F707364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Also present</w:t>
            </w:r>
          </w:p>
        </w:tc>
        <w:tc>
          <w:tcPr>
            <w:tcW w:w="3335" w:type="pct"/>
            <w:gridSpan w:val="3"/>
          </w:tcPr>
          <w:p w14:paraId="68078377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C94D222" w14:textId="77777777" w:rsidR="00611023" w:rsidRDefault="00611023" w:rsidP="00611023">
      <w:pPr>
        <w:rPr>
          <w:rFonts w:asciiTheme="minorHAnsi" w:hAnsiTheme="minorHAnsi"/>
          <w:sz w:val="18"/>
          <w:szCs w:val="18"/>
        </w:rPr>
      </w:pPr>
    </w:p>
    <w:p w14:paraId="744E6FE4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357"/>
        <w:gridCol w:w="6713"/>
      </w:tblGrid>
      <w:tr w:rsidR="00611023" w:rsidRPr="00280FE1" w14:paraId="047CDD48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27733F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611023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Review of Support Plan</w:t>
            </w:r>
          </w:p>
        </w:tc>
      </w:tr>
      <w:tr w:rsidR="00611023" w:rsidRPr="00280FE1" w14:paraId="7441F385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541B8C6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Goals achieved</w:t>
            </w:r>
          </w:p>
        </w:tc>
        <w:tc>
          <w:tcPr>
            <w:tcW w:w="3333" w:type="pct"/>
          </w:tcPr>
          <w:p w14:paraId="055A4CD3" w14:textId="77777777" w:rsidR="00611023" w:rsidRPr="00280FE1" w:rsidRDefault="00611023" w:rsidP="004A63BA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5C2FF895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2128305A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Actions that helped me</w:t>
            </w:r>
          </w:p>
        </w:tc>
        <w:tc>
          <w:tcPr>
            <w:tcW w:w="3333" w:type="pct"/>
          </w:tcPr>
          <w:p w14:paraId="1DD3AA10" w14:textId="77777777" w:rsidR="00611023" w:rsidRPr="00280FE1" w:rsidRDefault="00611023" w:rsidP="004A63BA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45FAD354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376064FD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Actions that didn’t help</w:t>
            </w:r>
          </w:p>
        </w:tc>
        <w:tc>
          <w:tcPr>
            <w:tcW w:w="3333" w:type="pct"/>
          </w:tcPr>
          <w:p w14:paraId="080F173A" w14:textId="77777777" w:rsidR="00611023" w:rsidRPr="00280FE1" w:rsidRDefault="00611023" w:rsidP="004A63BA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70CF0EDD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28A0D64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Goals not achieved</w:t>
            </w:r>
          </w:p>
        </w:tc>
        <w:tc>
          <w:tcPr>
            <w:tcW w:w="3333" w:type="pct"/>
          </w:tcPr>
          <w:p w14:paraId="453080EE" w14:textId="77777777" w:rsidR="00611023" w:rsidRPr="00280FE1" w:rsidRDefault="00611023" w:rsidP="004A63BA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3E168591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27A1D69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Actions that helped</w:t>
            </w:r>
          </w:p>
        </w:tc>
        <w:tc>
          <w:tcPr>
            <w:tcW w:w="3333" w:type="pct"/>
          </w:tcPr>
          <w:p w14:paraId="31C718FE" w14:textId="77777777" w:rsidR="00611023" w:rsidRPr="00280FE1" w:rsidRDefault="00611023" w:rsidP="004A63BA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4C98B0EA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10ED57C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Actions that didn’t help</w:t>
            </w:r>
          </w:p>
        </w:tc>
        <w:tc>
          <w:tcPr>
            <w:tcW w:w="3333" w:type="pct"/>
          </w:tcPr>
          <w:p w14:paraId="3120A64D" w14:textId="77777777" w:rsidR="00611023" w:rsidRPr="00280FE1" w:rsidRDefault="00611023" w:rsidP="004A63BA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459AFE9C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8CAE7" w:themeFill="text2" w:themeFillTint="33"/>
          </w:tcPr>
          <w:p w14:paraId="18C7D74A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Next Support Plan</w:t>
            </w:r>
          </w:p>
        </w:tc>
      </w:tr>
      <w:tr w:rsidR="00611023" w:rsidRPr="00280FE1" w14:paraId="67AD2ABA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6268082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Repeat these goals and actions</w:t>
            </w:r>
          </w:p>
        </w:tc>
        <w:tc>
          <w:tcPr>
            <w:tcW w:w="3333" w:type="pct"/>
          </w:tcPr>
          <w:p w14:paraId="6E1CF342" w14:textId="77777777" w:rsidR="00611023" w:rsidRPr="00280FE1" w:rsidRDefault="00611023" w:rsidP="004A63BA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3FB18C2C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94D163B" w14:textId="77777777" w:rsidR="00611023" w:rsidRPr="00280FE1" w:rsidRDefault="00611023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Try these new goals and actions  </w:t>
            </w:r>
          </w:p>
        </w:tc>
        <w:tc>
          <w:tcPr>
            <w:tcW w:w="3333" w:type="pct"/>
          </w:tcPr>
          <w:p w14:paraId="1D5ACE85" w14:textId="77777777" w:rsidR="00611023" w:rsidRPr="00280FE1" w:rsidRDefault="00611023" w:rsidP="004A63BA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95B553E" w14:textId="77777777" w:rsidR="00611023" w:rsidRDefault="00611023" w:rsidP="00611023">
      <w:pPr>
        <w:rPr>
          <w:rFonts w:asciiTheme="minorHAnsi" w:hAnsiTheme="minorHAnsi"/>
          <w:sz w:val="18"/>
          <w:szCs w:val="18"/>
        </w:rPr>
      </w:pPr>
    </w:p>
    <w:p w14:paraId="5FE1FC85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357"/>
        <w:gridCol w:w="6713"/>
      </w:tblGrid>
      <w:tr w:rsidR="00611023" w:rsidRPr="00280FE1" w14:paraId="792E9CCB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A161B7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Risks and Risk Treatments</w:t>
            </w:r>
          </w:p>
        </w:tc>
      </w:tr>
      <w:tr w:rsidR="00611023" w:rsidRPr="00280FE1" w14:paraId="6EE7AAE7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C420692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Incidents and accidents</w:t>
            </w:r>
          </w:p>
        </w:tc>
        <w:tc>
          <w:tcPr>
            <w:tcW w:w="3333" w:type="pct"/>
          </w:tcPr>
          <w:p w14:paraId="5C02B507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2443A9E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8944632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Risk treatments that worked</w:t>
            </w:r>
          </w:p>
        </w:tc>
        <w:tc>
          <w:tcPr>
            <w:tcW w:w="3333" w:type="pct"/>
          </w:tcPr>
          <w:p w14:paraId="7B55C3C0" w14:textId="77777777" w:rsidR="00611023" w:rsidRPr="00280FE1" w:rsidRDefault="00611023" w:rsidP="004A63BA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65CC1F71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2DA57F0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Risk treatments that didn’t work</w:t>
            </w:r>
          </w:p>
        </w:tc>
        <w:tc>
          <w:tcPr>
            <w:tcW w:w="3333" w:type="pct"/>
          </w:tcPr>
          <w:p w14:paraId="1D6C7B8A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4DBD76C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2DF28BC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Risk treatments to continue</w:t>
            </w:r>
          </w:p>
        </w:tc>
        <w:tc>
          <w:tcPr>
            <w:tcW w:w="3333" w:type="pct"/>
          </w:tcPr>
          <w:p w14:paraId="262AA9B6" w14:textId="77777777" w:rsidR="00611023" w:rsidRPr="00280FE1" w:rsidRDefault="00611023" w:rsidP="004A63BA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0D580611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883351D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Risk treatments to discontinue</w:t>
            </w:r>
          </w:p>
        </w:tc>
        <w:tc>
          <w:tcPr>
            <w:tcW w:w="3333" w:type="pct"/>
          </w:tcPr>
          <w:p w14:paraId="5C99A4E6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305336F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4ED6CFB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New risk treatments</w:t>
            </w:r>
          </w:p>
        </w:tc>
        <w:tc>
          <w:tcPr>
            <w:tcW w:w="3333" w:type="pct"/>
          </w:tcPr>
          <w:p w14:paraId="237A9281" w14:textId="77777777" w:rsidR="00611023" w:rsidRPr="00280FE1" w:rsidRDefault="00611023" w:rsidP="004A63BA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220172B8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8CAE7" w:themeFill="text2" w:themeFillTint="33"/>
          </w:tcPr>
          <w:p w14:paraId="0371060A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New Risks </w:t>
            </w:r>
          </w:p>
        </w:tc>
      </w:tr>
      <w:tr w:rsidR="00611023" w:rsidRPr="00280FE1" w14:paraId="7533A0CB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2C9AC274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New risks identified</w:t>
            </w:r>
          </w:p>
        </w:tc>
        <w:tc>
          <w:tcPr>
            <w:tcW w:w="3333" w:type="pct"/>
          </w:tcPr>
          <w:p w14:paraId="4822AC2A" w14:textId="77777777" w:rsidR="00611023" w:rsidRPr="00280FE1" w:rsidRDefault="00611023" w:rsidP="004A63BA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5C7A6804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8AC8E45" w14:textId="77777777" w:rsidR="00611023" w:rsidRPr="00280FE1" w:rsidRDefault="00611023" w:rsidP="004A63BA">
            <w:pPr>
              <w:pStyle w:val="NoSpacing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New treatment</w:t>
            </w:r>
          </w:p>
        </w:tc>
        <w:tc>
          <w:tcPr>
            <w:tcW w:w="3333" w:type="pct"/>
          </w:tcPr>
          <w:p w14:paraId="6EDAD716" w14:textId="77777777" w:rsidR="00611023" w:rsidRPr="00280FE1" w:rsidRDefault="00611023" w:rsidP="004A63B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0579C9AD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" w:type="pct"/>
            <w:gridSpan w:val="2"/>
          </w:tcPr>
          <w:p w14:paraId="5EF55990" w14:textId="77777777" w:rsidR="00611023" w:rsidRPr="00280FE1" w:rsidRDefault="00BB32CD" w:rsidP="004A63BA">
            <w:pPr>
              <w:pStyle w:val="NoSpacing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id w:val="116698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</w:t>
            </w:r>
            <w:r w:rsidR="00611023" w:rsidRPr="00280FE1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New risk/s and risk treatment/s added to Client Risk Assessment</w:t>
            </w:r>
          </w:p>
        </w:tc>
      </w:tr>
    </w:tbl>
    <w:p w14:paraId="2C3A9597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5E898DFB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5E18C500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774A83A3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357"/>
        <w:gridCol w:w="6713"/>
      </w:tblGrid>
      <w:tr w:rsidR="00611023" w:rsidRPr="00280FE1" w14:paraId="6E971490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A900FA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611023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Supporter Involvement</w:t>
            </w:r>
          </w:p>
        </w:tc>
      </w:tr>
      <w:tr w:rsidR="00611023" w:rsidRPr="00280FE1" w14:paraId="1F6A24E6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4FCDCCA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71921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am happy with my supporters’ current level of involvement in my supports</w:t>
            </w:r>
          </w:p>
          <w:p w14:paraId="63AEF5CA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2939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would like to increase my supporters’ level of involvement </w:t>
            </w:r>
          </w:p>
          <w:p w14:paraId="4A18405E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48947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would like to decrease my supporters’ level of involvement</w:t>
            </w:r>
          </w:p>
        </w:tc>
      </w:tr>
      <w:tr w:rsidR="00611023" w:rsidRPr="00280FE1" w14:paraId="6A267588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61661B9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How I want to change my supporters’ involvement</w:t>
            </w:r>
          </w:p>
        </w:tc>
        <w:tc>
          <w:tcPr>
            <w:tcW w:w="3333" w:type="pct"/>
          </w:tcPr>
          <w:p w14:paraId="63AFCBB3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66A13117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077C4A3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Who can help me achieve this?</w:t>
            </w:r>
          </w:p>
        </w:tc>
        <w:tc>
          <w:tcPr>
            <w:tcW w:w="3333" w:type="pct"/>
          </w:tcPr>
          <w:p w14:paraId="6DBF8012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27492EBE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0E5379D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Goals to add to Support Plan</w:t>
            </w:r>
          </w:p>
        </w:tc>
        <w:tc>
          <w:tcPr>
            <w:tcW w:w="3333" w:type="pct"/>
          </w:tcPr>
          <w:p w14:paraId="04937055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</w:tbl>
    <w:p w14:paraId="3D92FBE6" w14:textId="77777777" w:rsidR="00611023" w:rsidRDefault="00611023" w:rsidP="00611023">
      <w:pPr>
        <w:rPr>
          <w:rFonts w:asciiTheme="minorHAnsi" w:hAnsiTheme="minorHAnsi"/>
          <w:sz w:val="18"/>
          <w:szCs w:val="18"/>
        </w:rPr>
      </w:pPr>
    </w:p>
    <w:p w14:paraId="4AD68E54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357"/>
        <w:gridCol w:w="6713"/>
      </w:tblGrid>
      <w:tr w:rsidR="00611023" w:rsidRPr="00280FE1" w14:paraId="588DDCD6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41F1C50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611023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 xml:space="preserve">Access to my Chosen Community </w:t>
            </w:r>
          </w:p>
        </w:tc>
      </w:tr>
      <w:tr w:rsidR="00611023" w:rsidRPr="00280FE1" w14:paraId="60A43ED6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55DEB49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42715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am happy with my current level of involvement in my community</w:t>
            </w:r>
          </w:p>
          <w:p w14:paraId="0F183ECB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49690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would like to increase my level of involvement in my community</w:t>
            </w:r>
          </w:p>
          <w:p w14:paraId="302D9B1C" w14:textId="77777777" w:rsidR="00611023" w:rsidRPr="00280FE1" w:rsidRDefault="00BB32CD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8734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I would like to decrease my level of involvement in my community</w:t>
            </w:r>
          </w:p>
        </w:tc>
      </w:tr>
      <w:tr w:rsidR="00611023" w:rsidRPr="00280FE1" w14:paraId="6FE08E6A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80B8464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How I want to change my involvement in my community</w:t>
            </w:r>
          </w:p>
        </w:tc>
        <w:tc>
          <w:tcPr>
            <w:tcW w:w="3333" w:type="pct"/>
          </w:tcPr>
          <w:p w14:paraId="0CE2B258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0BEA0156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4C47E68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Who can help me achieve this?</w:t>
            </w:r>
          </w:p>
        </w:tc>
        <w:tc>
          <w:tcPr>
            <w:tcW w:w="3333" w:type="pct"/>
          </w:tcPr>
          <w:p w14:paraId="51322609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269611C2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2B420075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Goals to add to Support Plan</w:t>
            </w:r>
          </w:p>
        </w:tc>
        <w:tc>
          <w:tcPr>
            <w:tcW w:w="3333" w:type="pct"/>
          </w:tcPr>
          <w:p w14:paraId="1E185588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</w:tbl>
    <w:p w14:paraId="663400AA" w14:textId="77777777" w:rsidR="00611023" w:rsidRPr="00611023" w:rsidRDefault="00611023" w:rsidP="00611023">
      <w:pPr>
        <w:rPr>
          <w:rFonts w:asciiTheme="minorHAnsi" w:hAnsiTheme="minorHAnsi"/>
          <w:color w:val="FFFFFF" w:themeColor="background1"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611023" w:rsidRPr="00611023" w14:paraId="4B5E2471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40A54A5" w14:textId="77777777" w:rsidR="00611023" w:rsidRPr="00611023" w:rsidRDefault="00611023" w:rsidP="004A63BA">
            <w:pPr>
              <w:jc w:val="left"/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</w:pPr>
            <w:r w:rsidRPr="00611023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Client Feedback</w:t>
            </w:r>
          </w:p>
        </w:tc>
      </w:tr>
      <w:tr w:rsidR="00611023" w:rsidRPr="00280FE1" w14:paraId="6CF7C86D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A8EF78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00EB1E29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8D0E4EC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Supporter Feedback</w:t>
            </w:r>
          </w:p>
        </w:tc>
      </w:tr>
      <w:tr w:rsidR="00611023" w:rsidRPr="00280FE1" w14:paraId="6BD29F0C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6F0B813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</w:tbl>
    <w:p w14:paraId="0A2C751E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pPr w:leftFromText="180" w:rightFromText="180" w:vertAnchor="text" w:tblpY="-2"/>
        <w:tblW w:w="5000" w:type="pct"/>
        <w:tblLook w:val="04A0" w:firstRow="1" w:lastRow="0" w:firstColumn="1" w:lastColumn="0" w:noHBand="0" w:noVBand="1"/>
      </w:tblPr>
      <w:tblGrid>
        <w:gridCol w:w="2795"/>
        <w:gridCol w:w="560"/>
        <w:gridCol w:w="3355"/>
        <w:gridCol w:w="1678"/>
        <w:gridCol w:w="1682"/>
      </w:tblGrid>
      <w:tr w:rsidR="00611023" w:rsidRPr="00280FE1" w14:paraId="162C5147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695A6C9" w14:textId="77777777" w:rsidR="00611023" w:rsidRPr="00280FE1" w:rsidRDefault="00611023" w:rsidP="004A63BA">
            <w:pPr>
              <w:jc w:val="left"/>
              <w:rPr>
                <w:rFonts w:asciiTheme="minorHAnsi" w:hAnsiTheme="minorHAnsi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611023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lastRenderedPageBreak/>
              <w:t>Review</w:t>
            </w:r>
          </w:p>
        </w:tc>
      </w:tr>
      <w:tr w:rsidR="00611023" w:rsidRPr="00280FE1" w14:paraId="3D74528B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gridSpan w:val="2"/>
            <w:vMerge w:val="restart"/>
          </w:tcPr>
          <w:p w14:paraId="3D36C59E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Signature of staff member</w:t>
            </w:r>
          </w:p>
        </w:tc>
        <w:tc>
          <w:tcPr>
            <w:tcW w:w="1666" w:type="pct"/>
            <w:vMerge w:val="restart"/>
          </w:tcPr>
          <w:p w14:paraId="79481A68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vAlign w:val="center"/>
          </w:tcPr>
          <w:p w14:paraId="5E2A0A14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835" w:type="pct"/>
          </w:tcPr>
          <w:p w14:paraId="0DD19CAD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16A54315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gridSpan w:val="2"/>
            <w:vMerge/>
          </w:tcPr>
          <w:p w14:paraId="328F7317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6" w:type="pct"/>
            <w:vMerge/>
          </w:tcPr>
          <w:p w14:paraId="443F15F8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</w:tcPr>
          <w:p w14:paraId="433A920D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 of next review</w:t>
            </w:r>
          </w:p>
        </w:tc>
        <w:tc>
          <w:tcPr>
            <w:tcW w:w="835" w:type="pct"/>
          </w:tcPr>
          <w:p w14:paraId="3901D716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611023" w:rsidRPr="00280FE1" w14:paraId="5E4D2CA9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gridSpan w:val="2"/>
            <w:shd w:val="clear" w:color="auto" w:fill="C8CAE7" w:themeFill="text2" w:themeFillTint="33"/>
          </w:tcPr>
          <w:p w14:paraId="5D0B392B" w14:textId="77777777" w:rsidR="00611023" w:rsidRPr="00280FE1" w:rsidRDefault="00611023" w:rsidP="004A63BA">
            <w:pPr>
              <w:rPr>
                <w:rFonts w:asciiTheme="minorHAnsi" w:hAnsiTheme="minorHAnsi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Review Provided to</w:t>
            </w:r>
          </w:p>
        </w:tc>
        <w:tc>
          <w:tcPr>
            <w:tcW w:w="2499" w:type="pct"/>
            <w:gridSpan w:val="2"/>
            <w:shd w:val="clear" w:color="auto" w:fill="C8CAE7" w:themeFill="text2" w:themeFillTint="33"/>
          </w:tcPr>
          <w:p w14:paraId="129D1DD6" w14:textId="77777777" w:rsidR="00611023" w:rsidRPr="00280FE1" w:rsidRDefault="00611023" w:rsidP="004A63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  <w:t>Name/s</w:t>
            </w:r>
          </w:p>
        </w:tc>
        <w:tc>
          <w:tcPr>
            <w:tcW w:w="835" w:type="pct"/>
            <w:shd w:val="clear" w:color="auto" w:fill="C8CAE7" w:themeFill="text2" w:themeFillTint="33"/>
          </w:tcPr>
          <w:p w14:paraId="308E4DD8" w14:textId="77777777" w:rsidR="00611023" w:rsidRPr="00280FE1" w:rsidRDefault="00611023" w:rsidP="004A63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  <w:t>Consent Obtained</w:t>
            </w:r>
          </w:p>
        </w:tc>
      </w:tr>
      <w:tr w:rsidR="00611023" w:rsidRPr="00280FE1" w14:paraId="64FC2AAE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</w:tcPr>
          <w:p w14:paraId="51B73D63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Client</w:t>
            </w:r>
          </w:p>
        </w:tc>
        <w:tc>
          <w:tcPr>
            <w:tcW w:w="278" w:type="pct"/>
          </w:tcPr>
          <w:p w14:paraId="7DBAF1AD" w14:textId="77777777" w:rsidR="00611023" w:rsidRPr="00280FE1" w:rsidRDefault="00BB32CD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08730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99" w:type="pct"/>
            <w:gridSpan w:val="2"/>
          </w:tcPr>
          <w:p w14:paraId="07D67D93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pct"/>
          </w:tcPr>
          <w:p w14:paraId="4A9C3077" w14:textId="77777777" w:rsidR="00611023" w:rsidRPr="00280FE1" w:rsidRDefault="00BB32CD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46763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Yes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36753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N/A</w:t>
            </w:r>
          </w:p>
        </w:tc>
      </w:tr>
      <w:tr w:rsidR="00611023" w:rsidRPr="00280FE1" w14:paraId="07BC732C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</w:tcPr>
          <w:p w14:paraId="38FE532B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Family / Carer</w:t>
            </w:r>
          </w:p>
        </w:tc>
        <w:tc>
          <w:tcPr>
            <w:tcW w:w="278" w:type="pct"/>
          </w:tcPr>
          <w:p w14:paraId="0FC95910" w14:textId="77777777" w:rsidR="00611023" w:rsidRPr="00280FE1" w:rsidRDefault="00BB32CD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25571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99" w:type="pct"/>
            <w:gridSpan w:val="2"/>
          </w:tcPr>
          <w:p w14:paraId="3A6A7662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pct"/>
          </w:tcPr>
          <w:p w14:paraId="214C5097" w14:textId="77777777" w:rsidR="00611023" w:rsidRPr="00280FE1" w:rsidRDefault="00BB32CD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30600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Yes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81282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N/a</w:t>
            </w:r>
          </w:p>
        </w:tc>
      </w:tr>
      <w:tr w:rsidR="00611023" w:rsidRPr="00280FE1" w14:paraId="2651032C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</w:tcPr>
          <w:p w14:paraId="639B08F1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Other Staff</w:t>
            </w:r>
          </w:p>
        </w:tc>
        <w:tc>
          <w:tcPr>
            <w:tcW w:w="278" w:type="pct"/>
          </w:tcPr>
          <w:p w14:paraId="4DB2FAF7" w14:textId="77777777" w:rsidR="00611023" w:rsidRPr="00280FE1" w:rsidRDefault="00BB32CD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49591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99" w:type="pct"/>
            <w:gridSpan w:val="2"/>
          </w:tcPr>
          <w:p w14:paraId="6652A168" w14:textId="77777777" w:rsidR="00611023" w:rsidRPr="00280FE1" w:rsidRDefault="00611023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pct"/>
          </w:tcPr>
          <w:p w14:paraId="0B06FE28" w14:textId="77777777" w:rsidR="00611023" w:rsidRPr="00280FE1" w:rsidRDefault="00BB32CD" w:rsidP="004A63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3979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Yes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09585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N/A</w:t>
            </w:r>
          </w:p>
        </w:tc>
      </w:tr>
      <w:tr w:rsidR="00611023" w:rsidRPr="00280FE1" w14:paraId="0356D7CA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</w:tcPr>
          <w:p w14:paraId="0CF38322" w14:textId="77777777" w:rsidR="00611023" w:rsidRPr="00280FE1" w:rsidRDefault="00611023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Other Service Provider</w:t>
            </w:r>
          </w:p>
        </w:tc>
        <w:tc>
          <w:tcPr>
            <w:tcW w:w="278" w:type="pct"/>
          </w:tcPr>
          <w:p w14:paraId="74FA6226" w14:textId="77777777" w:rsidR="00611023" w:rsidRPr="00280FE1" w:rsidRDefault="00BB32CD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8004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99" w:type="pct"/>
            <w:gridSpan w:val="2"/>
          </w:tcPr>
          <w:p w14:paraId="449451DA" w14:textId="77777777" w:rsidR="00611023" w:rsidRPr="00280FE1" w:rsidRDefault="00611023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pct"/>
          </w:tcPr>
          <w:p w14:paraId="0914F064" w14:textId="77777777" w:rsidR="00611023" w:rsidRPr="00280FE1" w:rsidRDefault="00BB32CD" w:rsidP="004A6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53032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Yes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96368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23" w:rsidRPr="00280FE1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1023" w:rsidRPr="00280FE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N/A</w:t>
            </w:r>
          </w:p>
        </w:tc>
      </w:tr>
    </w:tbl>
    <w:p w14:paraId="35A12159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01891952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039D04EE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39D2E366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6A6A8339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13390105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0CE8D218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5AD09BD0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0FF66424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7A6C69EE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2C28B9C9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316C2445" w14:textId="77777777" w:rsidR="00611023" w:rsidRPr="00280FE1" w:rsidRDefault="00611023" w:rsidP="00611023">
      <w:pPr>
        <w:rPr>
          <w:rFonts w:asciiTheme="minorHAnsi" w:hAnsiTheme="minorHAnsi"/>
          <w:sz w:val="18"/>
          <w:szCs w:val="18"/>
        </w:rPr>
      </w:pPr>
    </w:p>
    <w:p w14:paraId="1CB83326" w14:textId="77777777" w:rsidR="00611023" w:rsidRPr="00280FE1" w:rsidRDefault="00611023" w:rsidP="00611023">
      <w:pPr>
        <w:tabs>
          <w:tab w:val="left" w:pos="6731"/>
        </w:tabs>
        <w:ind w:left="0" w:firstLine="0"/>
        <w:rPr>
          <w:rFonts w:asciiTheme="minorHAnsi" w:hAnsiTheme="minorHAnsi"/>
          <w:sz w:val="18"/>
          <w:szCs w:val="18"/>
        </w:rPr>
      </w:pPr>
    </w:p>
    <w:p w14:paraId="618F089A" w14:textId="77777777" w:rsidR="0046683E" w:rsidRPr="00611023" w:rsidRDefault="0046683E" w:rsidP="00611023"/>
    <w:sectPr w:rsidR="0046683E" w:rsidRPr="00611023" w:rsidSect="009B2D11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7401" w14:textId="77777777" w:rsidR="007007C9" w:rsidRDefault="007007C9" w:rsidP="00886D2E">
      <w:pPr>
        <w:spacing w:after="0"/>
      </w:pPr>
      <w:r>
        <w:separator/>
      </w:r>
    </w:p>
  </w:endnote>
  <w:endnote w:type="continuationSeparator" w:id="0">
    <w:p w14:paraId="059CAC6E" w14:textId="77777777" w:rsidR="007007C9" w:rsidRDefault="007007C9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60B1F00" w14:textId="77777777" w:rsidTr="00C0764B">
      <w:tc>
        <w:tcPr>
          <w:tcW w:w="3116" w:type="dxa"/>
        </w:tcPr>
        <w:p w14:paraId="1BF2DD5F" w14:textId="77777777" w:rsidR="00792BB4" w:rsidRPr="00611023" w:rsidRDefault="00611023" w:rsidP="00FE03ED">
          <w:pPr>
            <w:pStyle w:val="Footer"/>
            <w:spacing w:before="60" w:after="60"/>
            <w:rPr>
              <w:rFonts w:asciiTheme="minorHAnsi" w:hAnsiTheme="minorHAnsi"/>
              <w:color w:val="4A66AC" w:themeColor="accent1"/>
              <w:szCs w:val="18"/>
            </w:rPr>
          </w:pPr>
          <w:r w:rsidRPr="00611023">
            <w:rPr>
              <w:rFonts w:asciiTheme="minorHAnsi" w:hAnsiTheme="minorHAnsi"/>
              <w:color w:val="4A66AC" w:themeColor="accent1"/>
              <w:sz w:val="20"/>
              <w:szCs w:val="18"/>
            </w:rPr>
            <w:t>Participant Review Form</w:t>
          </w:r>
        </w:p>
      </w:tc>
      <w:tc>
        <w:tcPr>
          <w:tcW w:w="3117" w:type="dxa"/>
        </w:tcPr>
        <w:p w14:paraId="4F2335EA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4D838E3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611023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611023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5AF62A0" w14:textId="77777777" w:rsidTr="00C0764B">
      <w:tc>
        <w:tcPr>
          <w:tcW w:w="3116" w:type="dxa"/>
        </w:tcPr>
        <w:p w14:paraId="33B1283B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E61221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F66CC1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4673B50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22829F5" wp14:editId="59DE419E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935515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2B917EEB" w14:textId="77777777" w:rsidTr="00AC2A38">
      <w:tc>
        <w:tcPr>
          <w:tcW w:w="3116" w:type="dxa"/>
        </w:tcPr>
        <w:p w14:paraId="6D17A304" w14:textId="77777777" w:rsidR="00792BB4" w:rsidRPr="00611023" w:rsidRDefault="00611023" w:rsidP="00AC2A38">
          <w:pPr>
            <w:pStyle w:val="Footer"/>
            <w:spacing w:before="60" w:after="60"/>
            <w:rPr>
              <w:rFonts w:asciiTheme="minorHAnsi" w:hAnsiTheme="minorHAnsi"/>
              <w:color w:val="4A66AC" w:themeColor="accent1"/>
              <w:szCs w:val="18"/>
            </w:rPr>
          </w:pPr>
          <w:r w:rsidRPr="00611023">
            <w:rPr>
              <w:rFonts w:asciiTheme="minorHAnsi" w:hAnsiTheme="minorHAnsi"/>
              <w:color w:val="4A66AC" w:themeColor="accent1"/>
              <w:sz w:val="20"/>
              <w:szCs w:val="18"/>
            </w:rPr>
            <w:t>Participant Review Form</w:t>
          </w:r>
        </w:p>
      </w:tc>
      <w:tc>
        <w:tcPr>
          <w:tcW w:w="3117" w:type="dxa"/>
        </w:tcPr>
        <w:p w14:paraId="3ED5C857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A737D0F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61102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611023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1859781" w14:textId="77777777" w:rsidTr="00AC2A38">
      <w:tc>
        <w:tcPr>
          <w:tcW w:w="3116" w:type="dxa"/>
        </w:tcPr>
        <w:p w14:paraId="07BEC86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D19DDE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4627DE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D1228B9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E882B49" wp14:editId="08F154AF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176A50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382E" w14:textId="77777777" w:rsidR="007007C9" w:rsidRDefault="007007C9" w:rsidP="00886D2E">
      <w:pPr>
        <w:spacing w:after="0"/>
      </w:pPr>
      <w:r>
        <w:separator/>
      </w:r>
    </w:p>
  </w:footnote>
  <w:footnote w:type="continuationSeparator" w:id="0">
    <w:p w14:paraId="70B57280" w14:textId="77777777" w:rsidR="007007C9" w:rsidRDefault="007007C9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6939EE7E" w14:textId="77777777" w:rsidTr="004A3DD4">
      <w:tc>
        <w:tcPr>
          <w:tcW w:w="5949" w:type="dxa"/>
          <w:vAlign w:val="center"/>
        </w:tcPr>
        <w:p w14:paraId="0A81EFCD" w14:textId="77777777" w:rsidR="00A6696D" w:rsidRPr="00CC28AD" w:rsidRDefault="00611023" w:rsidP="00CC28AD">
          <w:pPr>
            <w:rPr>
              <w:rStyle w:val="Strong"/>
              <w:rFonts w:asciiTheme="minorHAnsi" w:hAnsiTheme="minorHAnsi"/>
              <w:sz w:val="28"/>
              <w:szCs w:val="28"/>
            </w:rPr>
          </w:pPr>
          <w:r w:rsidRPr="00611023">
            <w:rPr>
              <w:rStyle w:val="Strong"/>
              <w:rFonts w:asciiTheme="minorHAnsi" w:hAnsiTheme="minorHAnsi"/>
              <w:sz w:val="28"/>
              <w:szCs w:val="24"/>
            </w:rPr>
            <w:t>PARTICIPANT REVIEW FORM</w:t>
          </w:r>
        </w:p>
      </w:tc>
      <w:tc>
        <w:tcPr>
          <w:tcW w:w="3401" w:type="dxa"/>
        </w:tcPr>
        <w:p w14:paraId="35D937AE" w14:textId="39E3B8A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6E7F4145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7ADA0C7" w14:textId="77777777" w:rsidTr="004A3DD4">
      <w:tc>
        <w:tcPr>
          <w:tcW w:w="5949" w:type="dxa"/>
          <w:vAlign w:val="center"/>
        </w:tcPr>
        <w:p w14:paraId="0392A0B9" w14:textId="77777777" w:rsidR="00B00533" w:rsidRPr="001B7D85" w:rsidRDefault="00611023" w:rsidP="00B00533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611023">
            <w:rPr>
              <w:rStyle w:val="Strong"/>
              <w:rFonts w:asciiTheme="minorHAnsi" w:hAnsiTheme="minorHAnsi"/>
              <w:sz w:val="28"/>
              <w:szCs w:val="24"/>
            </w:rPr>
            <w:t>PARTICIPANT REVIEW FORM</w:t>
          </w:r>
        </w:p>
      </w:tc>
      <w:tc>
        <w:tcPr>
          <w:tcW w:w="3401" w:type="dxa"/>
        </w:tcPr>
        <w:p w14:paraId="2B2C906E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AFDE3D0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241B"/>
    <w:multiLevelType w:val="hybridMultilevel"/>
    <w:tmpl w:val="BA4451E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382F"/>
    <w:multiLevelType w:val="hybridMultilevel"/>
    <w:tmpl w:val="24263F0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C1BD5"/>
    <w:multiLevelType w:val="hybridMultilevel"/>
    <w:tmpl w:val="00FAB7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97B08"/>
    <w:multiLevelType w:val="hybridMultilevel"/>
    <w:tmpl w:val="8E40D69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0428E"/>
    <w:multiLevelType w:val="hybridMultilevel"/>
    <w:tmpl w:val="E6AE42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C04D5"/>
    <w:multiLevelType w:val="hybridMultilevel"/>
    <w:tmpl w:val="08529A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34AE"/>
    <w:multiLevelType w:val="hybridMultilevel"/>
    <w:tmpl w:val="4B36E99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3D13"/>
    <w:multiLevelType w:val="hybridMultilevel"/>
    <w:tmpl w:val="8BA8507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B35"/>
    <w:multiLevelType w:val="hybridMultilevel"/>
    <w:tmpl w:val="1C0A2D6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62F52"/>
    <w:multiLevelType w:val="hybridMultilevel"/>
    <w:tmpl w:val="2B5023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167B9"/>
    <w:multiLevelType w:val="hybridMultilevel"/>
    <w:tmpl w:val="DF2655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66F92"/>
    <w:multiLevelType w:val="hybridMultilevel"/>
    <w:tmpl w:val="0D061ED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03DCF"/>
    <w:multiLevelType w:val="hybridMultilevel"/>
    <w:tmpl w:val="D3DA02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B2027"/>
    <w:multiLevelType w:val="hybridMultilevel"/>
    <w:tmpl w:val="41E0AB4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67EFC"/>
    <w:multiLevelType w:val="hybridMultilevel"/>
    <w:tmpl w:val="ACD6118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B5DE0"/>
    <w:multiLevelType w:val="hybridMultilevel"/>
    <w:tmpl w:val="5DB08E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A3B65"/>
    <w:multiLevelType w:val="hybridMultilevel"/>
    <w:tmpl w:val="865295B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638F2"/>
    <w:multiLevelType w:val="hybridMultilevel"/>
    <w:tmpl w:val="C9266DD4"/>
    <w:lvl w:ilvl="0" w:tplc="52669F5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4648"/>
    <w:multiLevelType w:val="hybridMultilevel"/>
    <w:tmpl w:val="06821DB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D6159"/>
    <w:multiLevelType w:val="hybridMultilevel"/>
    <w:tmpl w:val="D36C8DD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B48E8"/>
    <w:multiLevelType w:val="hybridMultilevel"/>
    <w:tmpl w:val="3B58F7F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46F36"/>
    <w:multiLevelType w:val="hybridMultilevel"/>
    <w:tmpl w:val="570A87B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A2596"/>
    <w:multiLevelType w:val="hybridMultilevel"/>
    <w:tmpl w:val="2566455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E0CF2"/>
    <w:multiLevelType w:val="hybridMultilevel"/>
    <w:tmpl w:val="8B96841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F76FE"/>
    <w:multiLevelType w:val="hybridMultilevel"/>
    <w:tmpl w:val="99F865E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4"/>
  </w:num>
  <w:num w:numId="4">
    <w:abstractNumId w:val="14"/>
  </w:num>
  <w:num w:numId="5">
    <w:abstractNumId w:val="1"/>
  </w:num>
  <w:num w:numId="6">
    <w:abstractNumId w:val="19"/>
  </w:num>
  <w:num w:numId="7">
    <w:abstractNumId w:val="8"/>
  </w:num>
  <w:num w:numId="8">
    <w:abstractNumId w:val="23"/>
  </w:num>
  <w:num w:numId="9">
    <w:abstractNumId w:val="10"/>
  </w:num>
  <w:num w:numId="10">
    <w:abstractNumId w:val="12"/>
  </w:num>
  <w:num w:numId="11">
    <w:abstractNumId w:val="16"/>
  </w:num>
  <w:num w:numId="12">
    <w:abstractNumId w:val="15"/>
  </w:num>
  <w:num w:numId="13">
    <w:abstractNumId w:val="4"/>
  </w:num>
  <w:num w:numId="14">
    <w:abstractNumId w:val="9"/>
  </w:num>
  <w:num w:numId="15">
    <w:abstractNumId w:val="3"/>
  </w:num>
  <w:num w:numId="16">
    <w:abstractNumId w:val="22"/>
  </w:num>
  <w:num w:numId="17">
    <w:abstractNumId w:val="2"/>
  </w:num>
  <w:num w:numId="18">
    <w:abstractNumId w:val="7"/>
  </w:num>
  <w:num w:numId="19">
    <w:abstractNumId w:val="0"/>
  </w:num>
  <w:num w:numId="20">
    <w:abstractNumId w:val="21"/>
  </w:num>
  <w:num w:numId="21">
    <w:abstractNumId w:val="20"/>
  </w:num>
  <w:num w:numId="22">
    <w:abstractNumId w:val="6"/>
  </w:num>
  <w:num w:numId="23">
    <w:abstractNumId w:val="18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236FB"/>
    <w:rsid w:val="001579C2"/>
    <w:rsid w:val="001619DA"/>
    <w:rsid w:val="001B7D85"/>
    <w:rsid w:val="001F0A0A"/>
    <w:rsid w:val="00276A67"/>
    <w:rsid w:val="002E725C"/>
    <w:rsid w:val="003F68E3"/>
    <w:rsid w:val="003F7044"/>
    <w:rsid w:val="0046683E"/>
    <w:rsid w:val="004A3DD4"/>
    <w:rsid w:val="004D5EE8"/>
    <w:rsid w:val="005738AE"/>
    <w:rsid w:val="005747E3"/>
    <w:rsid w:val="00593301"/>
    <w:rsid w:val="005C4BE3"/>
    <w:rsid w:val="005D01D6"/>
    <w:rsid w:val="005F2474"/>
    <w:rsid w:val="00611023"/>
    <w:rsid w:val="006155FB"/>
    <w:rsid w:val="00630E1F"/>
    <w:rsid w:val="007007C9"/>
    <w:rsid w:val="00792BB4"/>
    <w:rsid w:val="008256CB"/>
    <w:rsid w:val="008443A5"/>
    <w:rsid w:val="0088435B"/>
    <w:rsid w:val="00886D2E"/>
    <w:rsid w:val="00886EFD"/>
    <w:rsid w:val="00903E23"/>
    <w:rsid w:val="009500A7"/>
    <w:rsid w:val="009B2D11"/>
    <w:rsid w:val="009B5B43"/>
    <w:rsid w:val="009B642A"/>
    <w:rsid w:val="00A6696D"/>
    <w:rsid w:val="00A71B35"/>
    <w:rsid w:val="00AA3F2E"/>
    <w:rsid w:val="00AC2A38"/>
    <w:rsid w:val="00B00533"/>
    <w:rsid w:val="00B56EB3"/>
    <w:rsid w:val="00B94B3E"/>
    <w:rsid w:val="00BB32CD"/>
    <w:rsid w:val="00BE2E62"/>
    <w:rsid w:val="00C87D23"/>
    <w:rsid w:val="00C9648E"/>
    <w:rsid w:val="00CB5C13"/>
    <w:rsid w:val="00CC28AD"/>
    <w:rsid w:val="00CC3D92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3084A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5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5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basedOn w:val="Normal"/>
    <w:link w:val="NoSpacingChar"/>
    <w:uiPriority w:val="1"/>
    <w:qFormat/>
    <w:rsid w:val="001B7D85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7D85"/>
    <w:rPr>
      <w:rFonts w:ascii="Calibri" w:eastAsiaTheme="minorEastAsia" w:hAnsi="Calibri" w:cs="Calibri"/>
      <w:color w:val="000000"/>
      <w:szCs w:val="20"/>
      <w:lang w:val="en-AU" w:eastAsia="en-AU"/>
    </w:rPr>
  </w:style>
  <w:style w:type="table" w:styleId="PlainTable1">
    <w:name w:val="Plain Table 1"/>
    <w:basedOn w:val="TableNormal"/>
    <w:uiPriority w:val="41"/>
    <w:rsid w:val="001B7D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rsid w:val="00CC28AD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CC28AD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A6A0-464C-44F6-90CE-85427633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3</cp:revision>
  <cp:lastPrinted>2021-05-26T11:30:00Z</cp:lastPrinted>
  <dcterms:created xsi:type="dcterms:W3CDTF">2021-06-26T07:02:00Z</dcterms:created>
  <dcterms:modified xsi:type="dcterms:W3CDTF">2022-03-02T23:43:00Z</dcterms:modified>
</cp:coreProperties>
</file>