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2303"/>
        <w:gridCol w:w="876"/>
        <w:gridCol w:w="2034"/>
        <w:gridCol w:w="1073"/>
        <w:gridCol w:w="1317"/>
        <w:gridCol w:w="1035"/>
        <w:gridCol w:w="1432"/>
      </w:tblGrid>
      <w:tr w:rsidR="00E321E4" w:rsidRPr="00D400F0" w14:paraId="60678022" w14:textId="77777777" w:rsidTr="00C95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7118D31A" w14:textId="77777777" w:rsidR="00E321E4" w:rsidRPr="005658E7" w:rsidRDefault="00E321E4" w:rsidP="00C95E7B">
            <w:pPr>
              <w:pStyle w:val="NoSpacing"/>
              <w:contextualSpacing/>
              <w:jc w:val="center"/>
              <w:rPr>
                <w:b/>
                <w:bCs w:val="0"/>
                <w:sz w:val="18"/>
                <w:szCs w:val="18"/>
              </w:rPr>
            </w:pPr>
            <w:r w:rsidRPr="005658E7">
              <w:rPr>
                <w:b/>
                <w:bCs w:val="0"/>
                <w:sz w:val="18"/>
                <w:szCs w:val="18"/>
              </w:rPr>
              <w:t>Participant Details</w:t>
            </w:r>
          </w:p>
        </w:tc>
      </w:tr>
      <w:tr w:rsidR="00E321E4" w:rsidRPr="00D400F0" w14:paraId="35DDD19B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</w:tcPr>
          <w:p w14:paraId="7DAB8392" w14:textId="77777777" w:rsidR="00E321E4" w:rsidRPr="00D400F0" w:rsidRDefault="00E321E4" w:rsidP="00C95E7B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 xml:space="preserve">Participant Name </w:t>
            </w:r>
          </w:p>
        </w:tc>
        <w:tc>
          <w:tcPr>
            <w:tcW w:w="1445" w:type="pct"/>
            <w:gridSpan w:val="2"/>
          </w:tcPr>
          <w:p w14:paraId="37E37578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</w:tcPr>
          <w:p w14:paraId="2C1E5922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D.O.B</w:t>
            </w:r>
          </w:p>
        </w:tc>
        <w:tc>
          <w:tcPr>
            <w:tcW w:w="654" w:type="pct"/>
          </w:tcPr>
          <w:p w14:paraId="234E2D58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514" w:type="pct"/>
          </w:tcPr>
          <w:p w14:paraId="092E4118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Gender</w:t>
            </w:r>
          </w:p>
        </w:tc>
        <w:tc>
          <w:tcPr>
            <w:tcW w:w="711" w:type="pct"/>
          </w:tcPr>
          <w:p w14:paraId="4E83EB11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E321E4" w:rsidRPr="00D400F0" w14:paraId="6F409F95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</w:tcPr>
          <w:p w14:paraId="19BEE667" w14:textId="77777777" w:rsidR="00E321E4" w:rsidRPr="00D400F0" w:rsidRDefault="00E321E4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  <w:r w:rsidRPr="00D400F0">
              <w:rPr>
                <w:b/>
                <w:color w:val="auto"/>
                <w:sz w:val="18"/>
                <w:szCs w:val="18"/>
              </w:rPr>
              <w:t xml:space="preserve">Contact Details </w:t>
            </w:r>
          </w:p>
        </w:tc>
        <w:tc>
          <w:tcPr>
            <w:tcW w:w="435" w:type="pct"/>
          </w:tcPr>
          <w:p w14:paraId="4B99AEA5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D400F0">
              <w:rPr>
                <w:b/>
                <w:color w:val="auto"/>
                <w:sz w:val="18"/>
                <w:szCs w:val="18"/>
              </w:rPr>
              <w:t>Home</w:t>
            </w:r>
          </w:p>
        </w:tc>
        <w:tc>
          <w:tcPr>
            <w:tcW w:w="1010" w:type="pct"/>
          </w:tcPr>
          <w:p w14:paraId="61CDD6BE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533" w:type="pct"/>
          </w:tcPr>
          <w:p w14:paraId="30B418F5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D400F0">
              <w:rPr>
                <w:b/>
                <w:color w:val="auto"/>
                <w:sz w:val="18"/>
                <w:szCs w:val="18"/>
              </w:rPr>
              <w:t>Mobile</w:t>
            </w:r>
          </w:p>
        </w:tc>
        <w:tc>
          <w:tcPr>
            <w:tcW w:w="1879" w:type="pct"/>
            <w:gridSpan w:val="3"/>
          </w:tcPr>
          <w:p w14:paraId="082E31FE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</w:tr>
      <w:tr w:rsidR="00E321E4" w:rsidRPr="00D400F0" w14:paraId="4ECC177F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</w:tcPr>
          <w:p w14:paraId="1D370DD1" w14:textId="77777777" w:rsidR="00E321E4" w:rsidRPr="00D400F0" w:rsidRDefault="00E321E4" w:rsidP="00C95E7B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Email Address</w:t>
            </w:r>
          </w:p>
        </w:tc>
        <w:tc>
          <w:tcPr>
            <w:tcW w:w="3857" w:type="pct"/>
            <w:gridSpan w:val="6"/>
          </w:tcPr>
          <w:p w14:paraId="6419D9F9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E321E4" w:rsidRPr="00D400F0" w14:paraId="4A618925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</w:tcPr>
          <w:p w14:paraId="06AE4E83" w14:textId="77777777" w:rsidR="00E321E4" w:rsidRPr="00D400F0" w:rsidRDefault="00E321E4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  <w:r w:rsidRPr="00D400F0">
              <w:rPr>
                <w:b/>
                <w:color w:val="auto"/>
                <w:sz w:val="18"/>
                <w:szCs w:val="18"/>
              </w:rPr>
              <w:t>Language Spoken at Home</w:t>
            </w:r>
          </w:p>
        </w:tc>
        <w:tc>
          <w:tcPr>
            <w:tcW w:w="1445" w:type="pct"/>
            <w:gridSpan w:val="2"/>
          </w:tcPr>
          <w:p w14:paraId="6806B63A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2412" w:type="pct"/>
            <w:gridSpan w:val="4"/>
          </w:tcPr>
          <w:p w14:paraId="6489C993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D400F0">
              <w:rPr>
                <w:b/>
                <w:color w:val="auto"/>
                <w:sz w:val="18"/>
                <w:szCs w:val="18"/>
              </w:rPr>
              <w:t>Interpreter Required</w:t>
            </w:r>
          </w:p>
          <w:p w14:paraId="15070BEF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D400F0">
              <w:rPr>
                <w:b/>
                <w:color w:val="auto"/>
                <w:sz w:val="18"/>
                <w:szCs w:val="18"/>
              </w:rPr>
              <w:sym w:font="Wingdings" w:char="F072"/>
            </w:r>
            <w:r w:rsidRPr="00D400F0">
              <w:rPr>
                <w:b/>
                <w:color w:val="auto"/>
                <w:sz w:val="18"/>
                <w:szCs w:val="18"/>
              </w:rPr>
              <w:t xml:space="preserve"> Yes </w:t>
            </w:r>
            <w:r w:rsidRPr="00D400F0">
              <w:rPr>
                <w:b/>
                <w:color w:val="auto"/>
                <w:sz w:val="18"/>
                <w:szCs w:val="18"/>
              </w:rPr>
              <w:sym w:font="Wingdings" w:char="F072"/>
            </w:r>
            <w:r w:rsidRPr="00D400F0">
              <w:rPr>
                <w:b/>
                <w:color w:val="auto"/>
                <w:sz w:val="18"/>
                <w:szCs w:val="18"/>
              </w:rPr>
              <w:t xml:space="preserve"> No</w:t>
            </w:r>
          </w:p>
        </w:tc>
      </w:tr>
      <w:tr w:rsidR="00E321E4" w:rsidRPr="00D400F0" w14:paraId="65BB65B9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</w:tcPr>
          <w:p w14:paraId="1AD7288F" w14:textId="77777777" w:rsidR="00E321E4" w:rsidRPr="00D400F0" w:rsidRDefault="00E321E4" w:rsidP="00C95E7B">
            <w:pPr>
              <w:spacing w:before="0" w:after="0"/>
              <w:contextualSpacing/>
              <w:jc w:val="left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Preferred Option for Communication</w:t>
            </w:r>
          </w:p>
        </w:tc>
        <w:tc>
          <w:tcPr>
            <w:tcW w:w="1445" w:type="pct"/>
            <w:gridSpan w:val="2"/>
          </w:tcPr>
          <w:p w14:paraId="4B3BC0CD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sym w:font="Wingdings" w:char="F072"/>
            </w:r>
            <w:r w:rsidRPr="00D400F0">
              <w:rPr>
                <w:b/>
                <w:sz w:val="18"/>
                <w:szCs w:val="18"/>
              </w:rPr>
              <w:t xml:space="preserve"> Email    </w:t>
            </w:r>
            <w:r w:rsidRPr="00D400F0">
              <w:rPr>
                <w:b/>
                <w:sz w:val="18"/>
                <w:szCs w:val="18"/>
              </w:rPr>
              <w:sym w:font="Wingdings" w:char="F072"/>
            </w:r>
            <w:r w:rsidRPr="00D400F0">
              <w:rPr>
                <w:b/>
                <w:sz w:val="18"/>
                <w:szCs w:val="18"/>
              </w:rPr>
              <w:t xml:space="preserve"> Post  </w:t>
            </w:r>
          </w:p>
          <w:p w14:paraId="4E6063EB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 xml:space="preserve">  </w:t>
            </w:r>
          </w:p>
          <w:p w14:paraId="62E61A57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sym w:font="Wingdings" w:char="F072"/>
            </w:r>
            <w:r w:rsidRPr="00D400F0">
              <w:rPr>
                <w:b/>
                <w:sz w:val="18"/>
                <w:szCs w:val="18"/>
              </w:rPr>
              <w:t xml:space="preserve"> Phone</w:t>
            </w:r>
          </w:p>
        </w:tc>
        <w:tc>
          <w:tcPr>
            <w:tcW w:w="2412" w:type="pct"/>
            <w:gridSpan w:val="4"/>
          </w:tcPr>
          <w:p w14:paraId="308D71FE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Do you identify as Aboriginal and Torres Strait Islander?</w:t>
            </w:r>
          </w:p>
          <w:p w14:paraId="3D5AF6D0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sym w:font="Wingdings" w:char="F072"/>
            </w:r>
            <w:r w:rsidRPr="00D400F0">
              <w:rPr>
                <w:b/>
                <w:sz w:val="18"/>
                <w:szCs w:val="18"/>
              </w:rPr>
              <w:t xml:space="preserve"> Yes </w:t>
            </w:r>
            <w:r w:rsidRPr="00D400F0">
              <w:rPr>
                <w:b/>
                <w:sz w:val="18"/>
                <w:szCs w:val="18"/>
              </w:rPr>
              <w:sym w:font="Wingdings" w:char="F072"/>
            </w:r>
            <w:r w:rsidRPr="00D400F0">
              <w:rPr>
                <w:b/>
                <w:sz w:val="18"/>
                <w:szCs w:val="18"/>
              </w:rPr>
              <w:t xml:space="preserve"> No</w:t>
            </w:r>
          </w:p>
        </w:tc>
      </w:tr>
      <w:tr w:rsidR="00E321E4" w:rsidRPr="00D400F0" w14:paraId="60A15AE5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</w:tcPr>
          <w:p w14:paraId="613A5414" w14:textId="77777777" w:rsidR="00E321E4" w:rsidRPr="00D400F0" w:rsidRDefault="00E321E4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  <w:r w:rsidRPr="00D400F0">
              <w:rPr>
                <w:b/>
                <w:color w:val="auto"/>
                <w:sz w:val="18"/>
                <w:szCs w:val="18"/>
              </w:rPr>
              <w:t>Residential Address:</w:t>
            </w:r>
          </w:p>
        </w:tc>
        <w:tc>
          <w:tcPr>
            <w:tcW w:w="3857" w:type="pct"/>
            <w:gridSpan w:val="6"/>
          </w:tcPr>
          <w:p w14:paraId="15B8765C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</w:tr>
      <w:tr w:rsidR="00E321E4" w:rsidRPr="00D400F0" w14:paraId="4F620E78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</w:tcPr>
          <w:p w14:paraId="2928FB3A" w14:textId="77777777" w:rsidR="00E321E4" w:rsidRPr="00D400F0" w:rsidRDefault="00E321E4" w:rsidP="00C95E7B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 xml:space="preserve">Postal Address </w:t>
            </w:r>
          </w:p>
          <w:p w14:paraId="243AB976" w14:textId="77777777" w:rsidR="00E321E4" w:rsidRPr="00D400F0" w:rsidRDefault="00E321E4" w:rsidP="00C95E7B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(if different from above)</w:t>
            </w:r>
          </w:p>
        </w:tc>
        <w:tc>
          <w:tcPr>
            <w:tcW w:w="3857" w:type="pct"/>
            <w:gridSpan w:val="6"/>
          </w:tcPr>
          <w:p w14:paraId="7BE9B217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</w:tbl>
    <w:p w14:paraId="7FD20401" w14:textId="77777777" w:rsidR="00E321E4" w:rsidRPr="00D400F0" w:rsidRDefault="00E321E4" w:rsidP="00E321E4">
      <w:pPr>
        <w:spacing w:before="0" w:after="0"/>
        <w:contextualSpacing/>
        <w:jc w:val="left"/>
        <w:rPr>
          <w:sz w:val="18"/>
          <w:szCs w:val="18"/>
        </w:rPr>
      </w:pPr>
    </w:p>
    <w:p w14:paraId="36F0A894" w14:textId="77777777" w:rsidR="00E321E4" w:rsidRPr="00D400F0" w:rsidRDefault="00E321E4" w:rsidP="00E321E4">
      <w:pPr>
        <w:pStyle w:val="NoSpacing"/>
        <w:spacing w:line="360" w:lineRule="auto"/>
        <w:contextualSpacing/>
      </w:pPr>
      <w:r w:rsidRPr="00D400F0">
        <w:t xml:space="preserve">Is there a Guardianship and/or Administration order in place?   </w:t>
      </w:r>
      <w:r w:rsidRPr="00D400F0">
        <w:sym w:font="Wingdings" w:char="F072"/>
      </w:r>
      <w:r w:rsidRPr="00D400F0">
        <w:t xml:space="preserve">Yes     </w:t>
      </w:r>
      <w:r w:rsidRPr="00D400F0">
        <w:sym w:font="Wingdings" w:char="F072"/>
      </w:r>
      <w:r w:rsidRPr="00D400F0">
        <w:t xml:space="preserve"> No </w:t>
      </w:r>
    </w:p>
    <w:p w14:paraId="49800650" w14:textId="77777777" w:rsidR="00E321E4" w:rsidRPr="00D400F0" w:rsidRDefault="00E321E4" w:rsidP="00E321E4">
      <w:pPr>
        <w:pStyle w:val="NoSpacing"/>
        <w:spacing w:line="360" w:lineRule="auto"/>
        <w:contextualSpacing/>
      </w:pPr>
      <w:r w:rsidRPr="00D400F0">
        <w:t>For participants under the age of 18 years of age, under guardianship or in the care of family or caregivers please complete below:</w:t>
      </w:r>
    </w:p>
    <w:p w14:paraId="4F7F0F04" w14:textId="77777777" w:rsidR="00E321E4" w:rsidRPr="00D400F0" w:rsidRDefault="00E321E4" w:rsidP="00E321E4">
      <w:pPr>
        <w:spacing w:before="0" w:after="0"/>
        <w:contextualSpacing/>
        <w:jc w:val="left"/>
        <w:rPr>
          <w:sz w:val="18"/>
          <w:szCs w:val="18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2303"/>
        <w:gridCol w:w="812"/>
        <w:gridCol w:w="2032"/>
        <w:gridCol w:w="779"/>
        <w:gridCol w:w="294"/>
        <w:gridCol w:w="1762"/>
        <w:gridCol w:w="888"/>
        <w:gridCol w:w="1200"/>
      </w:tblGrid>
      <w:tr w:rsidR="00E321E4" w:rsidRPr="00D400F0" w14:paraId="2B2A87A8" w14:textId="77777777" w:rsidTr="00E321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  <w:vMerge w:val="restart"/>
            <w:shd w:val="clear" w:color="auto" w:fill="auto"/>
          </w:tcPr>
          <w:p w14:paraId="586FF221" w14:textId="77777777" w:rsidR="00E321E4" w:rsidRPr="00E321E4" w:rsidRDefault="00E321E4" w:rsidP="00C95E7B">
            <w:pPr>
              <w:spacing w:before="0" w:after="0"/>
              <w:contextualSpacing/>
              <w:jc w:val="left"/>
              <w:rPr>
                <w:b/>
                <w:color w:val="auto"/>
                <w:sz w:val="18"/>
                <w:szCs w:val="18"/>
              </w:rPr>
            </w:pPr>
            <w:r w:rsidRPr="00E321E4">
              <w:rPr>
                <w:b/>
                <w:color w:val="auto"/>
                <w:sz w:val="18"/>
                <w:szCs w:val="18"/>
              </w:rPr>
              <w:t>Name of Parent/Guardian</w:t>
            </w:r>
          </w:p>
        </w:tc>
        <w:tc>
          <w:tcPr>
            <w:tcW w:w="1799" w:type="pct"/>
            <w:gridSpan w:val="3"/>
            <w:vMerge w:val="restart"/>
            <w:shd w:val="clear" w:color="auto" w:fill="auto"/>
          </w:tcPr>
          <w:p w14:paraId="59A8C87C" w14:textId="77777777" w:rsidR="00E321E4" w:rsidRPr="00E321E4" w:rsidRDefault="00E321E4" w:rsidP="00C95E7B">
            <w:pPr>
              <w:spacing w:before="0" w:after="0"/>
              <w:contextualSpacing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21" w:type="pct"/>
            <w:gridSpan w:val="2"/>
            <w:shd w:val="clear" w:color="auto" w:fill="FFFFFF" w:themeFill="background1"/>
          </w:tcPr>
          <w:p w14:paraId="3B20177C" w14:textId="77777777" w:rsidR="00E321E4" w:rsidRPr="00D400F0" w:rsidRDefault="00E321E4" w:rsidP="00C95E7B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>Primary Carer</w:t>
            </w:r>
          </w:p>
        </w:tc>
        <w:tc>
          <w:tcPr>
            <w:tcW w:w="441" w:type="pct"/>
            <w:shd w:val="clear" w:color="auto" w:fill="FFFFFF" w:themeFill="background1"/>
          </w:tcPr>
          <w:p w14:paraId="5931D31A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400F0">
              <w:rPr>
                <w:color w:val="000000" w:themeColor="text1"/>
                <w:sz w:val="18"/>
                <w:szCs w:val="18"/>
              </w:rPr>
              <w:sym w:font="Wingdings" w:char="F072"/>
            </w:r>
            <w:r w:rsidRPr="00D400F0">
              <w:rPr>
                <w:color w:val="000000" w:themeColor="text1"/>
                <w:sz w:val="18"/>
                <w:szCs w:val="18"/>
              </w:rPr>
              <w:t xml:space="preserve"> Yes</w:t>
            </w:r>
          </w:p>
        </w:tc>
        <w:tc>
          <w:tcPr>
            <w:tcW w:w="596" w:type="pct"/>
            <w:shd w:val="clear" w:color="auto" w:fill="FFFFFF" w:themeFill="background1"/>
          </w:tcPr>
          <w:p w14:paraId="677C6B3A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400F0">
              <w:rPr>
                <w:color w:val="000000" w:themeColor="text1"/>
                <w:sz w:val="18"/>
                <w:szCs w:val="18"/>
              </w:rPr>
              <w:sym w:font="Wingdings" w:char="F072"/>
            </w:r>
            <w:r w:rsidRPr="00D400F0">
              <w:rPr>
                <w:color w:val="000000" w:themeColor="text1"/>
                <w:sz w:val="18"/>
                <w:szCs w:val="18"/>
              </w:rPr>
              <w:t xml:space="preserve"> No</w:t>
            </w:r>
          </w:p>
        </w:tc>
      </w:tr>
      <w:tr w:rsidR="00E321E4" w:rsidRPr="00D400F0" w14:paraId="6A3FAD51" w14:textId="77777777" w:rsidTr="00E321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  <w:vMerge/>
            <w:shd w:val="clear" w:color="auto" w:fill="auto"/>
          </w:tcPr>
          <w:p w14:paraId="19A30DFA" w14:textId="77777777" w:rsidR="00E321E4" w:rsidRPr="00D400F0" w:rsidRDefault="00E321E4" w:rsidP="00C95E7B">
            <w:pPr>
              <w:spacing w:before="0" w:after="0"/>
              <w:contextualSpacing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799" w:type="pct"/>
            <w:gridSpan w:val="3"/>
            <w:vMerge/>
            <w:shd w:val="clear" w:color="auto" w:fill="auto"/>
          </w:tcPr>
          <w:p w14:paraId="1F5BF069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21" w:type="pct"/>
            <w:gridSpan w:val="2"/>
          </w:tcPr>
          <w:p w14:paraId="2522B5A7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 xml:space="preserve">Lives with Participant </w:t>
            </w:r>
          </w:p>
        </w:tc>
        <w:tc>
          <w:tcPr>
            <w:tcW w:w="441" w:type="pct"/>
          </w:tcPr>
          <w:p w14:paraId="3F9F8269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400F0">
              <w:rPr>
                <w:color w:val="000000" w:themeColor="text1"/>
                <w:sz w:val="18"/>
                <w:szCs w:val="18"/>
              </w:rPr>
              <w:sym w:font="Wingdings" w:char="F072"/>
            </w:r>
            <w:r w:rsidRPr="00D400F0">
              <w:rPr>
                <w:color w:val="000000" w:themeColor="text1"/>
                <w:sz w:val="18"/>
                <w:szCs w:val="18"/>
              </w:rPr>
              <w:t xml:space="preserve"> Yes</w:t>
            </w:r>
          </w:p>
        </w:tc>
        <w:tc>
          <w:tcPr>
            <w:tcW w:w="596" w:type="pct"/>
          </w:tcPr>
          <w:p w14:paraId="655ADF91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400F0">
              <w:rPr>
                <w:color w:val="000000" w:themeColor="text1"/>
                <w:sz w:val="18"/>
                <w:szCs w:val="18"/>
              </w:rPr>
              <w:sym w:font="Wingdings" w:char="F072"/>
            </w:r>
            <w:r w:rsidRPr="00D400F0">
              <w:rPr>
                <w:color w:val="000000" w:themeColor="text1"/>
                <w:sz w:val="18"/>
                <w:szCs w:val="18"/>
              </w:rPr>
              <w:t xml:space="preserve"> No</w:t>
            </w:r>
          </w:p>
        </w:tc>
      </w:tr>
      <w:tr w:rsidR="00E321E4" w:rsidRPr="00D400F0" w14:paraId="074E8116" w14:textId="77777777" w:rsidTr="00E321E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  <w:vMerge/>
            <w:shd w:val="clear" w:color="auto" w:fill="auto"/>
          </w:tcPr>
          <w:p w14:paraId="27E8EEFE" w14:textId="77777777" w:rsidR="00E321E4" w:rsidRPr="00D400F0" w:rsidRDefault="00E321E4" w:rsidP="00C95E7B">
            <w:pPr>
              <w:spacing w:before="0" w:after="0"/>
              <w:contextualSpacing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799" w:type="pct"/>
            <w:gridSpan w:val="3"/>
            <w:vMerge/>
            <w:shd w:val="clear" w:color="auto" w:fill="auto"/>
          </w:tcPr>
          <w:p w14:paraId="2E2555B3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021" w:type="pct"/>
            <w:gridSpan w:val="2"/>
          </w:tcPr>
          <w:p w14:paraId="69557C2E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>Emergency Contact</w:t>
            </w:r>
          </w:p>
        </w:tc>
        <w:tc>
          <w:tcPr>
            <w:tcW w:w="441" w:type="pct"/>
          </w:tcPr>
          <w:p w14:paraId="0F89EDD8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sym w:font="Wingdings" w:char="F072"/>
            </w:r>
            <w:r w:rsidRPr="00D400F0">
              <w:rPr>
                <w:sz w:val="18"/>
                <w:szCs w:val="18"/>
              </w:rPr>
              <w:t xml:space="preserve"> Yes</w:t>
            </w:r>
          </w:p>
        </w:tc>
        <w:tc>
          <w:tcPr>
            <w:tcW w:w="596" w:type="pct"/>
          </w:tcPr>
          <w:p w14:paraId="397637FC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sym w:font="Wingdings" w:char="F072"/>
            </w:r>
            <w:r w:rsidRPr="00D400F0">
              <w:rPr>
                <w:sz w:val="18"/>
                <w:szCs w:val="18"/>
              </w:rPr>
              <w:t xml:space="preserve"> No</w:t>
            </w:r>
          </w:p>
        </w:tc>
      </w:tr>
      <w:tr w:rsidR="00E321E4" w:rsidRPr="00D400F0" w14:paraId="1DA71E7A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</w:tcPr>
          <w:p w14:paraId="69BAE7DB" w14:textId="77777777" w:rsidR="00E321E4" w:rsidRPr="00D400F0" w:rsidRDefault="00E321E4" w:rsidP="00C95E7B">
            <w:pPr>
              <w:spacing w:before="0" w:after="0"/>
              <w:contextualSpacing/>
              <w:jc w:val="left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Relationship to participant</w:t>
            </w:r>
          </w:p>
        </w:tc>
        <w:tc>
          <w:tcPr>
            <w:tcW w:w="3857" w:type="pct"/>
            <w:gridSpan w:val="7"/>
          </w:tcPr>
          <w:p w14:paraId="425DA59C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400F0">
              <w:rPr>
                <w:color w:val="000000" w:themeColor="text1"/>
                <w:sz w:val="18"/>
                <w:szCs w:val="18"/>
              </w:rPr>
              <w:sym w:font="Wingdings" w:char="F072"/>
            </w:r>
            <w:r w:rsidRPr="00D400F0">
              <w:rPr>
                <w:color w:val="000000" w:themeColor="text1"/>
                <w:sz w:val="18"/>
                <w:szCs w:val="18"/>
              </w:rPr>
              <w:t xml:space="preserve"> Parent       </w:t>
            </w:r>
            <w:r w:rsidRPr="00D400F0">
              <w:rPr>
                <w:color w:val="000000" w:themeColor="text1"/>
                <w:sz w:val="18"/>
                <w:szCs w:val="18"/>
              </w:rPr>
              <w:sym w:font="Wingdings" w:char="F072"/>
            </w:r>
            <w:r w:rsidRPr="00D400F0">
              <w:rPr>
                <w:color w:val="000000" w:themeColor="text1"/>
                <w:sz w:val="18"/>
                <w:szCs w:val="18"/>
              </w:rPr>
              <w:t xml:space="preserve"> Guardian       </w:t>
            </w:r>
            <w:r w:rsidRPr="00D400F0">
              <w:rPr>
                <w:color w:val="000000" w:themeColor="text1"/>
                <w:sz w:val="18"/>
                <w:szCs w:val="18"/>
              </w:rPr>
              <w:sym w:font="Wingdings" w:char="F072"/>
            </w:r>
            <w:r w:rsidRPr="00D400F0">
              <w:rPr>
                <w:color w:val="000000" w:themeColor="text1"/>
                <w:sz w:val="18"/>
                <w:szCs w:val="18"/>
              </w:rPr>
              <w:t xml:space="preserve"> Caregiver     </w:t>
            </w:r>
            <w:r w:rsidRPr="00D400F0">
              <w:rPr>
                <w:color w:val="000000" w:themeColor="text1"/>
                <w:sz w:val="18"/>
                <w:szCs w:val="18"/>
              </w:rPr>
              <w:sym w:font="Wingdings" w:char="F072"/>
            </w:r>
            <w:r w:rsidRPr="00D400F0">
              <w:rPr>
                <w:color w:val="000000" w:themeColor="text1"/>
                <w:sz w:val="18"/>
                <w:szCs w:val="18"/>
              </w:rPr>
              <w:t xml:space="preserve"> Other</w:t>
            </w:r>
          </w:p>
        </w:tc>
      </w:tr>
      <w:tr w:rsidR="00E321E4" w:rsidRPr="00D400F0" w14:paraId="4789E9E1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</w:tcPr>
          <w:p w14:paraId="2F48E8C4" w14:textId="77777777" w:rsidR="00E321E4" w:rsidRPr="00D400F0" w:rsidRDefault="00E321E4" w:rsidP="00C95E7B">
            <w:pPr>
              <w:spacing w:before="0" w:after="0"/>
              <w:contextualSpacing/>
              <w:jc w:val="left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Residential Address:</w:t>
            </w:r>
          </w:p>
        </w:tc>
        <w:tc>
          <w:tcPr>
            <w:tcW w:w="3857" w:type="pct"/>
            <w:gridSpan w:val="7"/>
          </w:tcPr>
          <w:p w14:paraId="1B1674C2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16ECA389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</w:tcPr>
          <w:p w14:paraId="10DE2772" w14:textId="77777777" w:rsidR="00E321E4" w:rsidRPr="00D400F0" w:rsidRDefault="00E321E4" w:rsidP="00C95E7B">
            <w:pPr>
              <w:spacing w:before="0" w:after="0"/>
              <w:contextualSpacing/>
              <w:jc w:val="left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 xml:space="preserve">Postal Address </w:t>
            </w:r>
          </w:p>
          <w:p w14:paraId="359BF790" w14:textId="77777777" w:rsidR="00E321E4" w:rsidRPr="00D400F0" w:rsidRDefault="00E321E4" w:rsidP="00C95E7B">
            <w:pPr>
              <w:spacing w:before="0" w:after="0"/>
              <w:contextualSpacing/>
              <w:jc w:val="left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(if different from above)</w:t>
            </w:r>
          </w:p>
        </w:tc>
        <w:tc>
          <w:tcPr>
            <w:tcW w:w="3857" w:type="pct"/>
            <w:gridSpan w:val="7"/>
          </w:tcPr>
          <w:p w14:paraId="3B751D2A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  <w:tr w:rsidR="00E321E4" w:rsidRPr="00D400F0" w14:paraId="4AF382E8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</w:tcPr>
          <w:p w14:paraId="0F4A78FE" w14:textId="77777777" w:rsidR="00E321E4" w:rsidRPr="00D400F0" w:rsidRDefault="00E321E4" w:rsidP="00C95E7B">
            <w:pPr>
              <w:spacing w:before="0" w:after="0"/>
              <w:contextualSpacing/>
              <w:jc w:val="left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 xml:space="preserve">Contact details </w:t>
            </w:r>
          </w:p>
        </w:tc>
        <w:tc>
          <w:tcPr>
            <w:tcW w:w="403" w:type="pct"/>
          </w:tcPr>
          <w:p w14:paraId="371060EC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>Home</w:t>
            </w:r>
          </w:p>
        </w:tc>
        <w:tc>
          <w:tcPr>
            <w:tcW w:w="1009" w:type="pct"/>
          </w:tcPr>
          <w:p w14:paraId="0A62FD80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533" w:type="pct"/>
            <w:gridSpan w:val="2"/>
          </w:tcPr>
          <w:p w14:paraId="12A3E115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>Mobile</w:t>
            </w:r>
          </w:p>
        </w:tc>
        <w:tc>
          <w:tcPr>
            <w:tcW w:w="1911" w:type="pct"/>
            <w:gridSpan w:val="3"/>
          </w:tcPr>
          <w:p w14:paraId="33FEA458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45D19000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3" w:type="pct"/>
          </w:tcPr>
          <w:p w14:paraId="7AF1EE4C" w14:textId="77777777" w:rsidR="00E321E4" w:rsidRPr="00D400F0" w:rsidRDefault="00E321E4" w:rsidP="00C95E7B">
            <w:pPr>
              <w:spacing w:before="0" w:after="0"/>
              <w:contextualSpacing/>
              <w:jc w:val="left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Email address</w:t>
            </w:r>
          </w:p>
        </w:tc>
        <w:tc>
          <w:tcPr>
            <w:tcW w:w="3857" w:type="pct"/>
            <w:gridSpan w:val="7"/>
          </w:tcPr>
          <w:p w14:paraId="2E4FC8A8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138E27F8" w14:textId="77777777" w:rsidR="00E321E4" w:rsidRPr="00D400F0" w:rsidRDefault="00E321E4" w:rsidP="00E321E4">
      <w:pPr>
        <w:spacing w:before="0" w:after="0"/>
        <w:contextualSpacing/>
        <w:jc w:val="left"/>
        <w:rPr>
          <w:sz w:val="18"/>
          <w:szCs w:val="18"/>
        </w:rPr>
      </w:pPr>
      <w:r w:rsidRPr="00D400F0">
        <w:rPr>
          <w:sz w:val="18"/>
          <w:szCs w:val="18"/>
        </w:rPr>
        <w:br w:type="page"/>
      </w: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10070"/>
      </w:tblGrid>
      <w:tr w:rsidR="00E321E4" w:rsidRPr="00D400F0" w14:paraId="4ADFCA6A" w14:textId="77777777" w:rsidTr="00C95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FA01203" w14:textId="77777777" w:rsidR="00E321E4" w:rsidRPr="00D400F0" w:rsidRDefault="00E321E4" w:rsidP="00C95E7B">
            <w:pPr>
              <w:pStyle w:val="NoSpacing"/>
              <w:contextualSpacing/>
              <w:jc w:val="center"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lastRenderedPageBreak/>
              <w:t>Disability / Medical Conditions Including Any Diagnosis If Relevant</w:t>
            </w:r>
          </w:p>
        </w:tc>
      </w:tr>
      <w:tr w:rsidR="00E321E4" w:rsidRPr="00D400F0" w14:paraId="72E4EFFF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6652FBC" w14:textId="77777777" w:rsidR="00E321E4" w:rsidRPr="00D400F0" w:rsidRDefault="00E321E4" w:rsidP="00C95E7B">
            <w:pPr>
              <w:pStyle w:val="NoSpacing"/>
              <w:contextualSpacing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>1.</w:t>
            </w:r>
          </w:p>
        </w:tc>
      </w:tr>
      <w:tr w:rsidR="00E321E4" w:rsidRPr="00D400F0" w14:paraId="22600A75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3D80C63" w14:textId="77777777" w:rsidR="00E321E4" w:rsidRPr="00D400F0" w:rsidRDefault="00E321E4" w:rsidP="00C95E7B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t>2.</w:t>
            </w:r>
          </w:p>
        </w:tc>
      </w:tr>
      <w:tr w:rsidR="00E321E4" w:rsidRPr="00D400F0" w14:paraId="4FB37595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97DF1D6" w14:textId="77777777" w:rsidR="00E321E4" w:rsidRPr="00D400F0" w:rsidRDefault="00E321E4" w:rsidP="00C95E7B">
            <w:pPr>
              <w:pStyle w:val="NoSpacing"/>
              <w:contextualSpacing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>3.</w:t>
            </w:r>
          </w:p>
        </w:tc>
      </w:tr>
    </w:tbl>
    <w:p w14:paraId="32B2C2FA" w14:textId="77777777" w:rsidR="00E321E4" w:rsidRPr="00D400F0" w:rsidRDefault="00E321E4" w:rsidP="00E321E4">
      <w:pPr>
        <w:spacing w:before="0" w:after="0"/>
        <w:contextualSpacing/>
        <w:jc w:val="left"/>
        <w:rPr>
          <w:b/>
          <w:bCs/>
          <w:sz w:val="18"/>
          <w:szCs w:val="18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623"/>
        <w:gridCol w:w="2328"/>
        <w:gridCol w:w="7095"/>
        <w:gridCol w:w="24"/>
      </w:tblGrid>
      <w:tr w:rsidR="00E321E4" w:rsidRPr="00D400F0" w14:paraId="75C57666" w14:textId="77777777" w:rsidTr="00C95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0EEEAF3D" w14:textId="77777777" w:rsidR="00E321E4" w:rsidRPr="00D400F0" w:rsidRDefault="00E321E4" w:rsidP="00C95E7B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>Other Service Providers Currently Using</w:t>
            </w:r>
          </w:p>
        </w:tc>
      </w:tr>
      <w:tr w:rsidR="00E321E4" w:rsidRPr="00D400F0" w14:paraId="213271BF" w14:textId="77777777" w:rsidTr="00C95E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14:paraId="335C0C95" w14:textId="77777777" w:rsidR="00E321E4" w:rsidRPr="00D400F0" w:rsidRDefault="00E321E4" w:rsidP="00E321E4">
            <w:pPr>
              <w:pStyle w:val="NoSpacing"/>
              <w:numPr>
                <w:ilvl w:val="0"/>
                <w:numId w:val="11"/>
              </w:numPr>
              <w:ind w:left="306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156" w:type="pct"/>
          </w:tcPr>
          <w:p w14:paraId="6D5B8EC3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 xml:space="preserve">Name </w:t>
            </w:r>
          </w:p>
        </w:tc>
        <w:tc>
          <w:tcPr>
            <w:tcW w:w="3523" w:type="pct"/>
          </w:tcPr>
          <w:p w14:paraId="6C80B87D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5D730A4A" w14:textId="77777777" w:rsidTr="00C95E7B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4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14:paraId="27427A3D" w14:textId="77777777" w:rsidR="00E321E4" w:rsidRPr="00D400F0" w:rsidRDefault="00E321E4" w:rsidP="00C95E7B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1156" w:type="pct"/>
          </w:tcPr>
          <w:p w14:paraId="3C58456F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t>Address</w:t>
            </w:r>
          </w:p>
        </w:tc>
        <w:tc>
          <w:tcPr>
            <w:tcW w:w="3523" w:type="pct"/>
          </w:tcPr>
          <w:p w14:paraId="216C93E9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E321E4" w:rsidRPr="00D400F0" w14:paraId="17050278" w14:textId="77777777" w:rsidTr="00C95E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14:paraId="215E9F03" w14:textId="77777777" w:rsidR="00E321E4" w:rsidRPr="00D400F0" w:rsidRDefault="00E321E4" w:rsidP="00C95E7B">
            <w:pPr>
              <w:pStyle w:val="NoSpacing"/>
              <w:contextualSpacing/>
              <w:rPr>
                <w:sz w:val="18"/>
                <w:szCs w:val="18"/>
              </w:rPr>
            </w:pPr>
          </w:p>
        </w:tc>
        <w:tc>
          <w:tcPr>
            <w:tcW w:w="1156" w:type="pct"/>
          </w:tcPr>
          <w:p w14:paraId="4606FFAB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>Phone number/email</w:t>
            </w:r>
          </w:p>
        </w:tc>
        <w:tc>
          <w:tcPr>
            <w:tcW w:w="3523" w:type="pct"/>
          </w:tcPr>
          <w:p w14:paraId="158B2B33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598414F8" w14:textId="77777777" w:rsidTr="00C95E7B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4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14:paraId="363C7F40" w14:textId="77777777" w:rsidR="00E321E4" w:rsidRPr="00D400F0" w:rsidRDefault="00E321E4" w:rsidP="00C95E7B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1156" w:type="pct"/>
          </w:tcPr>
          <w:p w14:paraId="49EA82EE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t>Frequency of use</w:t>
            </w:r>
          </w:p>
        </w:tc>
        <w:tc>
          <w:tcPr>
            <w:tcW w:w="3523" w:type="pct"/>
          </w:tcPr>
          <w:p w14:paraId="44ADC5A5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E321E4" w:rsidRPr="00D400F0" w14:paraId="26714B1F" w14:textId="77777777" w:rsidTr="00C95E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14:paraId="3B25599E" w14:textId="77777777" w:rsidR="00E321E4" w:rsidRPr="00D400F0" w:rsidRDefault="00E321E4" w:rsidP="00E321E4">
            <w:pPr>
              <w:pStyle w:val="NoSpacing"/>
              <w:numPr>
                <w:ilvl w:val="0"/>
                <w:numId w:val="11"/>
              </w:numPr>
              <w:ind w:left="306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156" w:type="pct"/>
          </w:tcPr>
          <w:p w14:paraId="22EBCEFA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 xml:space="preserve">Name </w:t>
            </w:r>
          </w:p>
        </w:tc>
        <w:tc>
          <w:tcPr>
            <w:tcW w:w="3523" w:type="pct"/>
          </w:tcPr>
          <w:p w14:paraId="4B7018B9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26253EDE" w14:textId="77777777" w:rsidTr="00C95E7B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4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14:paraId="635BBCE6" w14:textId="77777777" w:rsidR="00E321E4" w:rsidRPr="00D400F0" w:rsidRDefault="00E321E4" w:rsidP="00C95E7B">
            <w:pPr>
              <w:pStyle w:val="NoSpacing"/>
              <w:ind w:left="306" w:hanging="284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1156" w:type="pct"/>
          </w:tcPr>
          <w:p w14:paraId="516ABF30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t>Address</w:t>
            </w:r>
          </w:p>
        </w:tc>
        <w:tc>
          <w:tcPr>
            <w:tcW w:w="3523" w:type="pct"/>
          </w:tcPr>
          <w:p w14:paraId="0735630B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E321E4" w:rsidRPr="00D400F0" w14:paraId="562BBC83" w14:textId="77777777" w:rsidTr="00C95E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14:paraId="7DE98204" w14:textId="77777777" w:rsidR="00E321E4" w:rsidRPr="00D400F0" w:rsidRDefault="00E321E4" w:rsidP="00C95E7B">
            <w:pPr>
              <w:pStyle w:val="NoSpacing"/>
              <w:ind w:left="306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156" w:type="pct"/>
          </w:tcPr>
          <w:p w14:paraId="022DDC93" w14:textId="2FE619DF" w:rsidR="00E321E4" w:rsidRPr="00D400F0" w:rsidRDefault="000849C5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Phone Number/E</w:t>
            </w:r>
            <w:r w:rsidR="00E321E4" w:rsidRPr="00D400F0">
              <w:rPr>
                <w:sz w:val="18"/>
                <w:szCs w:val="18"/>
              </w:rPr>
              <w:t>mail</w:t>
            </w:r>
          </w:p>
        </w:tc>
        <w:tc>
          <w:tcPr>
            <w:tcW w:w="3523" w:type="pct"/>
          </w:tcPr>
          <w:p w14:paraId="3473B677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30833A3F" w14:textId="77777777" w:rsidTr="00C95E7B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4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14:paraId="66EBD0CB" w14:textId="77777777" w:rsidR="00E321E4" w:rsidRPr="00D400F0" w:rsidRDefault="00E321E4" w:rsidP="00C95E7B">
            <w:pPr>
              <w:pStyle w:val="NoSpacing"/>
              <w:ind w:left="306" w:hanging="284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1156" w:type="pct"/>
          </w:tcPr>
          <w:p w14:paraId="7FB5E877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t>Frequency of use</w:t>
            </w:r>
          </w:p>
        </w:tc>
        <w:tc>
          <w:tcPr>
            <w:tcW w:w="3523" w:type="pct"/>
          </w:tcPr>
          <w:p w14:paraId="00A40C94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E321E4" w:rsidRPr="00D400F0" w14:paraId="35F417CF" w14:textId="77777777" w:rsidTr="00C95E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 w:val="restart"/>
          </w:tcPr>
          <w:p w14:paraId="355E4A5F" w14:textId="77777777" w:rsidR="00E321E4" w:rsidRPr="00D400F0" w:rsidRDefault="00E321E4" w:rsidP="00E321E4">
            <w:pPr>
              <w:pStyle w:val="NoSpacing"/>
              <w:numPr>
                <w:ilvl w:val="0"/>
                <w:numId w:val="11"/>
              </w:numPr>
              <w:ind w:left="306" w:hanging="284"/>
              <w:contextualSpacing/>
              <w:rPr>
                <w:sz w:val="18"/>
                <w:szCs w:val="18"/>
              </w:rPr>
            </w:pPr>
          </w:p>
        </w:tc>
        <w:tc>
          <w:tcPr>
            <w:tcW w:w="1156" w:type="pct"/>
          </w:tcPr>
          <w:p w14:paraId="7D57E86D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 xml:space="preserve">Name </w:t>
            </w:r>
          </w:p>
        </w:tc>
        <w:tc>
          <w:tcPr>
            <w:tcW w:w="3523" w:type="pct"/>
          </w:tcPr>
          <w:p w14:paraId="307C91DA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7A8F33C4" w14:textId="77777777" w:rsidTr="00C95E7B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4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14:paraId="70424234" w14:textId="77777777" w:rsidR="00E321E4" w:rsidRPr="00D400F0" w:rsidRDefault="00E321E4" w:rsidP="00C95E7B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1156" w:type="pct"/>
          </w:tcPr>
          <w:p w14:paraId="38F2B535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t>Address</w:t>
            </w:r>
          </w:p>
        </w:tc>
        <w:tc>
          <w:tcPr>
            <w:tcW w:w="3523" w:type="pct"/>
          </w:tcPr>
          <w:p w14:paraId="521E96E2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E321E4" w:rsidRPr="00D400F0" w14:paraId="4AA153A4" w14:textId="77777777" w:rsidTr="00C95E7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14:paraId="62C1D3F9" w14:textId="77777777" w:rsidR="00E321E4" w:rsidRPr="00D400F0" w:rsidRDefault="00E321E4" w:rsidP="00C95E7B">
            <w:pPr>
              <w:pStyle w:val="NoSpacing"/>
              <w:contextualSpacing/>
              <w:rPr>
                <w:sz w:val="18"/>
                <w:szCs w:val="18"/>
              </w:rPr>
            </w:pPr>
          </w:p>
        </w:tc>
        <w:tc>
          <w:tcPr>
            <w:tcW w:w="1156" w:type="pct"/>
          </w:tcPr>
          <w:p w14:paraId="40EDD558" w14:textId="4935DD1E" w:rsidR="00E321E4" w:rsidRPr="00D400F0" w:rsidRDefault="000849C5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Phone Number/E</w:t>
            </w:r>
            <w:r w:rsidR="00E321E4" w:rsidRPr="00D400F0">
              <w:rPr>
                <w:sz w:val="18"/>
                <w:szCs w:val="18"/>
              </w:rPr>
              <w:t>mail</w:t>
            </w:r>
          </w:p>
        </w:tc>
        <w:tc>
          <w:tcPr>
            <w:tcW w:w="3523" w:type="pct"/>
          </w:tcPr>
          <w:p w14:paraId="7F1E5B4B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03431137" w14:textId="77777777" w:rsidTr="00C95E7B">
        <w:trPr>
          <w:gridAfter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After w:w="24" w:type="dxa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" w:type="pct"/>
            <w:vMerge/>
          </w:tcPr>
          <w:p w14:paraId="2A129D1C" w14:textId="77777777" w:rsidR="00E321E4" w:rsidRPr="00D400F0" w:rsidRDefault="00E321E4" w:rsidP="00C95E7B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1156" w:type="pct"/>
          </w:tcPr>
          <w:p w14:paraId="27220F8B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t>Frequency of use</w:t>
            </w:r>
          </w:p>
        </w:tc>
        <w:tc>
          <w:tcPr>
            <w:tcW w:w="3523" w:type="pct"/>
          </w:tcPr>
          <w:p w14:paraId="60BB0F33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</w:tbl>
    <w:p w14:paraId="3EF81DDB" w14:textId="77777777" w:rsidR="00E321E4" w:rsidRPr="00D400F0" w:rsidRDefault="00E321E4" w:rsidP="00E321E4">
      <w:pPr>
        <w:pStyle w:val="NoSpacing"/>
        <w:contextualSpacing/>
        <w:rPr>
          <w:sz w:val="18"/>
          <w:szCs w:val="18"/>
        </w:rPr>
      </w:pPr>
    </w:p>
    <w:p w14:paraId="4F9E4136" w14:textId="77777777" w:rsidR="00E321E4" w:rsidRPr="00D400F0" w:rsidRDefault="00E321E4" w:rsidP="00E321E4">
      <w:pPr>
        <w:pStyle w:val="NoSpacing"/>
        <w:contextualSpacing/>
        <w:rPr>
          <w:sz w:val="18"/>
          <w:szCs w:val="18"/>
        </w:rPr>
      </w:pPr>
    </w:p>
    <w:p w14:paraId="05389F9E" w14:textId="77777777" w:rsidR="00E321E4" w:rsidRPr="00D400F0" w:rsidRDefault="00E321E4" w:rsidP="00E321E4">
      <w:pPr>
        <w:spacing w:before="0" w:after="0"/>
        <w:contextualSpacing/>
        <w:jc w:val="left"/>
        <w:rPr>
          <w:sz w:val="18"/>
          <w:szCs w:val="18"/>
        </w:rPr>
      </w:pPr>
      <w:r w:rsidRPr="00D400F0">
        <w:rPr>
          <w:sz w:val="18"/>
          <w:szCs w:val="18"/>
        </w:rPr>
        <w:br w:type="page"/>
      </w:r>
    </w:p>
    <w:p w14:paraId="6850328F" w14:textId="77777777" w:rsidR="00E321E4" w:rsidRPr="00D400F0" w:rsidRDefault="00E321E4" w:rsidP="00E321E4">
      <w:pPr>
        <w:pStyle w:val="ListParagraph"/>
        <w:spacing w:after="0"/>
        <w:rPr>
          <w:b/>
          <w:bCs/>
          <w:sz w:val="18"/>
          <w:szCs w:val="18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2161"/>
        <w:gridCol w:w="16"/>
        <w:gridCol w:w="34"/>
        <w:gridCol w:w="2824"/>
        <w:gridCol w:w="2084"/>
        <w:gridCol w:w="2951"/>
      </w:tblGrid>
      <w:tr w:rsidR="00E321E4" w:rsidRPr="00D400F0" w14:paraId="79462A51" w14:textId="77777777" w:rsidTr="00C95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7B080B2" w14:textId="77777777" w:rsidR="00E321E4" w:rsidRPr="00D400F0" w:rsidRDefault="00E321E4" w:rsidP="00C95E7B">
            <w:pPr>
              <w:pStyle w:val="NoSpacing"/>
              <w:ind w:left="22"/>
              <w:contextualSpacing/>
              <w:jc w:val="center"/>
              <w:rPr>
                <w:b/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>Health Care Information</w:t>
            </w:r>
          </w:p>
        </w:tc>
      </w:tr>
      <w:tr w:rsidR="00E321E4" w:rsidRPr="00D400F0" w14:paraId="6B95A3C8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  <w:gridSpan w:val="3"/>
            <w:vMerge w:val="restart"/>
          </w:tcPr>
          <w:p w14:paraId="13D256B8" w14:textId="77777777" w:rsidR="00E321E4" w:rsidRPr="00D400F0" w:rsidRDefault="00E321E4" w:rsidP="00C95E7B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Medicare Number</w:t>
            </w:r>
          </w:p>
        </w:tc>
        <w:tc>
          <w:tcPr>
            <w:tcW w:w="1402" w:type="pct"/>
            <w:vMerge w:val="restart"/>
          </w:tcPr>
          <w:p w14:paraId="07559CE6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35" w:type="pct"/>
          </w:tcPr>
          <w:p w14:paraId="7A70E50A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Expiry Date</w:t>
            </w:r>
          </w:p>
        </w:tc>
        <w:tc>
          <w:tcPr>
            <w:tcW w:w="1465" w:type="pct"/>
          </w:tcPr>
          <w:p w14:paraId="580FA765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2066DC97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  <w:gridSpan w:val="3"/>
            <w:vMerge/>
          </w:tcPr>
          <w:p w14:paraId="66B9248B" w14:textId="77777777" w:rsidR="00E321E4" w:rsidRPr="00D400F0" w:rsidRDefault="00E321E4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02" w:type="pct"/>
            <w:vMerge/>
          </w:tcPr>
          <w:p w14:paraId="67BBD01F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35" w:type="pct"/>
          </w:tcPr>
          <w:p w14:paraId="2B2C171F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D400F0">
              <w:rPr>
                <w:b/>
                <w:color w:val="auto"/>
                <w:sz w:val="18"/>
                <w:szCs w:val="18"/>
              </w:rPr>
              <w:t>Reference Number</w:t>
            </w:r>
          </w:p>
        </w:tc>
        <w:tc>
          <w:tcPr>
            <w:tcW w:w="1465" w:type="pct"/>
          </w:tcPr>
          <w:p w14:paraId="557FBC47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E321E4" w:rsidRPr="00D400F0" w14:paraId="13C3B750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  <w:gridSpan w:val="3"/>
            <w:vMerge w:val="restart"/>
          </w:tcPr>
          <w:p w14:paraId="25295CCE" w14:textId="77777777" w:rsidR="00E321E4" w:rsidRPr="00D400F0" w:rsidRDefault="00E321E4" w:rsidP="00C95E7B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Private Healthcare Provider</w:t>
            </w:r>
          </w:p>
        </w:tc>
        <w:tc>
          <w:tcPr>
            <w:tcW w:w="1402" w:type="pct"/>
            <w:vMerge w:val="restart"/>
          </w:tcPr>
          <w:p w14:paraId="3EDA1D68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035" w:type="pct"/>
          </w:tcPr>
          <w:p w14:paraId="50A6FF10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Membership Number</w:t>
            </w:r>
          </w:p>
        </w:tc>
        <w:tc>
          <w:tcPr>
            <w:tcW w:w="1465" w:type="pct"/>
          </w:tcPr>
          <w:p w14:paraId="3193F250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7C1FBAD5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  <w:gridSpan w:val="3"/>
            <w:vMerge/>
          </w:tcPr>
          <w:p w14:paraId="565C4024" w14:textId="77777777" w:rsidR="00E321E4" w:rsidRPr="00D400F0" w:rsidRDefault="00E321E4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402" w:type="pct"/>
            <w:vMerge/>
          </w:tcPr>
          <w:p w14:paraId="2C159B3E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  <w:tc>
          <w:tcPr>
            <w:tcW w:w="1035" w:type="pct"/>
          </w:tcPr>
          <w:p w14:paraId="53F15E28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  <w:r w:rsidRPr="00D400F0">
              <w:rPr>
                <w:b/>
                <w:color w:val="auto"/>
                <w:sz w:val="18"/>
                <w:szCs w:val="18"/>
              </w:rPr>
              <w:t>Reference Number</w:t>
            </w:r>
          </w:p>
        </w:tc>
        <w:tc>
          <w:tcPr>
            <w:tcW w:w="1465" w:type="pct"/>
          </w:tcPr>
          <w:p w14:paraId="6DB60D0E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E321E4" w:rsidRPr="00D400F0" w14:paraId="3E55CB3B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  <w:gridSpan w:val="3"/>
          </w:tcPr>
          <w:p w14:paraId="684F7B2E" w14:textId="77777777" w:rsidR="00E321E4" w:rsidRPr="00D400F0" w:rsidRDefault="00E321E4" w:rsidP="00C95E7B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Doctor Name</w:t>
            </w:r>
          </w:p>
        </w:tc>
        <w:tc>
          <w:tcPr>
            <w:tcW w:w="3902" w:type="pct"/>
            <w:gridSpan w:val="3"/>
          </w:tcPr>
          <w:p w14:paraId="4C359304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794B1E4E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  <w:gridSpan w:val="3"/>
          </w:tcPr>
          <w:p w14:paraId="7C627AE9" w14:textId="77777777" w:rsidR="00E321E4" w:rsidRPr="00D400F0" w:rsidRDefault="00E321E4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  <w:r w:rsidRPr="00D400F0">
              <w:rPr>
                <w:b/>
                <w:color w:val="auto"/>
                <w:sz w:val="18"/>
                <w:szCs w:val="18"/>
              </w:rPr>
              <w:t>Address</w:t>
            </w:r>
          </w:p>
        </w:tc>
        <w:tc>
          <w:tcPr>
            <w:tcW w:w="3902" w:type="pct"/>
            <w:gridSpan w:val="3"/>
          </w:tcPr>
          <w:p w14:paraId="69122CBC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E321E4" w:rsidRPr="00D400F0" w14:paraId="0D442A45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8" w:type="pct"/>
            <w:gridSpan w:val="3"/>
          </w:tcPr>
          <w:p w14:paraId="51D699C2" w14:textId="77777777" w:rsidR="00E321E4" w:rsidRPr="00D400F0" w:rsidRDefault="00E321E4" w:rsidP="00C95E7B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Phone Number</w:t>
            </w:r>
          </w:p>
        </w:tc>
        <w:tc>
          <w:tcPr>
            <w:tcW w:w="3902" w:type="pct"/>
            <w:gridSpan w:val="3"/>
          </w:tcPr>
          <w:p w14:paraId="30D59865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70F388A2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0B1648CD" w14:textId="77777777" w:rsidR="00E321E4" w:rsidRPr="00D400F0" w:rsidRDefault="00E321E4" w:rsidP="00C95E7B">
            <w:pPr>
              <w:pStyle w:val="NoSpacing"/>
              <w:ind w:left="22"/>
              <w:contextualSpacing/>
              <w:jc w:val="center"/>
              <w:rPr>
                <w:b/>
                <w:color w:val="auto"/>
                <w:sz w:val="18"/>
                <w:szCs w:val="18"/>
              </w:rPr>
            </w:pPr>
            <w:r w:rsidRPr="00D400F0">
              <w:rPr>
                <w:b/>
                <w:color w:val="auto"/>
                <w:sz w:val="18"/>
                <w:szCs w:val="18"/>
              </w:rPr>
              <w:t>Funding</w:t>
            </w:r>
          </w:p>
        </w:tc>
      </w:tr>
      <w:tr w:rsidR="00E321E4" w:rsidRPr="00D400F0" w14:paraId="6F12A840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49CD967A" w14:textId="77777777" w:rsidR="00E321E4" w:rsidRPr="00D400F0" w:rsidRDefault="00E321E4" w:rsidP="00C95E7B">
            <w:pPr>
              <w:spacing w:before="0" w:after="0"/>
              <w:contextualSpacing/>
              <w:jc w:val="left"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sym w:font="Wingdings" w:char="F072"/>
            </w:r>
            <w:r w:rsidRPr="00D400F0">
              <w:rPr>
                <w:sz w:val="18"/>
                <w:szCs w:val="18"/>
              </w:rPr>
              <w:t xml:space="preserve"> NDIS Managed (A copy of the NDIS plan MUST BE provided for NDIS managed participants)</w:t>
            </w:r>
          </w:p>
        </w:tc>
      </w:tr>
      <w:tr w:rsidR="00E321E4" w:rsidRPr="00D400F0" w14:paraId="60ACFA0A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gridSpan w:val="2"/>
          </w:tcPr>
          <w:p w14:paraId="39CD889A" w14:textId="77777777" w:rsidR="00E321E4" w:rsidRPr="00D400F0" w:rsidRDefault="00E321E4" w:rsidP="00C95E7B">
            <w:pPr>
              <w:pStyle w:val="NoSpacing"/>
              <w:contextualSpacing/>
              <w:rPr>
                <w:b/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t>NDIS Number</w:t>
            </w:r>
          </w:p>
        </w:tc>
        <w:tc>
          <w:tcPr>
            <w:tcW w:w="3919" w:type="pct"/>
            <w:gridSpan w:val="4"/>
          </w:tcPr>
          <w:p w14:paraId="1CFE3E69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color w:val="auto"/>
                <w:sz w:val="18"/>
                <w:szCs w:val="18"/>
              </w:rPr>
            </w:pPr>
          </w:p>
        </w:tc>
      </w:tr>
      <w:tr w:rsidR="00E321E4" w:rsidRPr="00D400F0" w14:paraId="0215BBAC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" w:type="pct"/>
            <w:gridSpan w:val="2"/>
          </w:tcPr>
          <w:p w14:paraId="67013ECD" w14:textId="77777777" w:rsidR="00E321E4" w:rsidRPr="00D400F0" w:rsidRDefault="00E321E4" w:rsidP="00C95E7B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>NDIS Date</w:t>
            </w:r>
          </w:p>
        </w:tc>
        <w:tc>
          <w:tcPr>
            <w:tcW w:w="3919" w:type="pct"/>
            <w:gridSpan w:val="4"/>
          </w:tcPr>
          <w:p w14:paraId="35D33144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E321E4" w:rsidRPr="00D400F0" w14:paraId="627F88AF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16CD7148" w14:textId="77777777" w:rsidR="00E321E4" w:rsidRPr="00D400F0" w:rsidRDefault="00E321E4" w:rsidP="00C95E7B">
            <w:pPr>
              <w:spacing w:before="0" w:after="0"/>
              <w:contextualSpacing/>
              <w:jc w:val="left"/>
              <w:rPr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sym w:font="Wingdings" w:char="F072"/>
            </w:r>
            <w:r w:rsidRPr="00D400F0">
              <w:rPr>
                <w:color w:val="auto"/>
                <w:sz w:val="18"/>
                <w:szCs w:val="18"/>
              </w:rPr>
              <w:t xml:space="preserve"> Self-Managed </w:t>
            </w:r>
            <w:r w:rsidRPr="00D400F0">
              <w:rPr>
                <w:color w:val="auto"/>
                <w:sz w:val="18"/>
                <w:szCs w:val="18"/>
              </w:rPr>
              <w:tab/>
            </w:r>
            <w:r w:rsidRPr="00D400F0">
              <w:rPr>
                <w:color w:val="auto"/>
                <w:sz w:val="18"/>
                <w:szCs w:val="18"/>
              </w:rPr>
              <w:sym w:font="Wingdings" w:char="F072"/>
            </w:r>
            <w:r w:rsidRPr="00D400F0">
              <w:rPr>
                <w:color w:val="auto"/>
                <w:sz w:val="18"/>
                <w:szCs w:val="18"/>
              </w:rPr>
              <w:t xml:space="preserve"> Plan Managed</w:t>
            </w:r>
          </w:p>
        </w:tc>
      </w:tr>
      <w:tr w:rsidR="00E321E4" w:rsidRPr="00D400F0" w14:paraId="3E7BB736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51AB94E3" w14:textId="77777777" w:rsidR="00E321E4" w:rsidRPr="00D400F0" w:rsidRDefault="00E321E4" w:rsidP="00C95E7B">
            <w:pPr>
              <w:pStyle w:val="NoSpacing"/>
              <w:contextualSpacing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>Please provide details for invoices</w:t>
            </w:r>
          </w:p>
        </w:tc>
      </w:tr>
      <w:tr w:rsidR="00E321E4" w:rsidRPr="00D400F0" w14:paraId="2BD9BFB2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</w:tcPr>
          <w:p w14:paraId="2B3057ED" w14:textId="77777777" w:rsidR="00E321E4" w:rsidRPr="00D400F0" w:rsidRDefault="00E321E4" w:rsidP="00C95E7B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t>Name</w:t>
            </w:r>
          </w:p>
        </w:tc>
        <w:tc>
          <w:tcPr>
            <w:tcW w:w="3927" w:type="pct"/>
            <w:gridSpan w:val="5"/>
          </w:tcPr>
          <w:p w14:paraId="78A9F99C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E321E4" w:rsidRPr="00D400F0" w14:paraId="462F16D9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</w:tcPr>
          <w:p w14:paraId="5B9BEA67" w14:textId="77777777" w:rsidR="00E321E4" w:rsidRPr="00D400F0" w:rsidRDefault="00E321E4" w:rsidP="00C95E7B">
            <w:pPr>
              <w:pStyle w:val="NoSpacing"/>
              <w:contextualSpacing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 xml:space="preserve">Email </w:t>
            </w:r>
          </w:p>
        </w:tc>
        <w:tc>
          <w:tcPr>
            <w:tcW w:w="3927" w:type="pct"/>
            <w:gridSpan w:val="5"/>
          </w:tcPr>
          <w:p w14:paraId="077C49FD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07A70050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</w:tcPr>
          <w:p w14:paraId="178C558E" w14:textId="77777777" w:rsidR="00E321E4" w:rsidRPr="00D400F0" w:rsidRDefault="00E321E4" w:rsidP="00C95E7B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t>Comments</w:t>
            </w:r>
          </w:p>
        </w:tc>
        <w:tc>
          <w:tcPr>
            <w:tcW w:w="3927" w:type="pct"/>
            <w:gridSpan w:val="5"/>
          </w:tcPr>
          <w:p w14:paraId="7DBAF070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E321E4" w:rsidRPr="00D400F0" w14:paraId="690AFECE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2CC3A7D9" w14:textId="77777777" w:rsidR="00E321E4" w:rsidRPr="00D400F0" w:rsidRDefault="00E321E4" w:rsidP="00C95E7B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D400F0">
              <w:rPr>
                <w:b/>
                <w:sz w:val="18"/>
                <w:szCs w:val="18"/>
              </w:rPr>
              <w:t>Preferences</w:t>
            </w:r>
          </w:p>
        </w:tc>
      </w:tr>
      <w:tr w:rsidR="00E321E4" w:rsidRPr="00D400F0" w14:paraId="2D7D5E8F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</w:tcPr>
          <w:p w14:paraId="65DE0FE8" w14:textId="25D44304" w:rsidR="00E321E4" w:rsidRPr="00D400F0" w:rsidRDefault="000849C5" w:rsidP="00C95E7B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Preferred N</w:t>
            </w:r>
            <w:r w:rsidR="00E321E4" w:rsidRPr="00D400F0">
              <w:rPr>
                <w:color w:val="auto"/>
                <w:sz w:val="18"/>
                <w:szCs w:val="18"/>
              </w:rPr>
              <w:t>ame</w:t>
            </w:r>
          </w:p>
        </w:tc>
        <w:tc>
          <w:tcPr>
            <w:tcW w:w="3927" w:type="pct"/>
            <w:gridSpan w:val="5"/>
          </w:tcPr>
          <w:p w14:paraId="131526C7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E321E4" w:rsidRPr="00D400F0" w14:paraId="455DE3A5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</w:tcPr>
          <w:p w14:paraId="3DA16B9E" w14:textId="77777777" w:rsidR="00E321E4" w:rsidRPr="00D400F0" w:rsidRDefault="00E321E4" w:rsidP="00C95E7B">
            <w:pPr>
              <w:pStyle w:val="NoSpacing"/>
              <w:contextualSpacing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>Religious Requirements</w:t>
            </w:r>
          </w:p>
        </w:tc>
        <w:tc>
          <w:tcPr>
            <w:tcW w:w="3927" w:type="pct"/>
            <w:gridSpan w:val="5"/>
          </w:tcPr>
          <w:p w14:paraId="74AA53CD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2E255CBA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</w:tcPr>
          <w:p w14:paraId="3DF31AAA" w14:textId="77777777" w:rsidR="00E321E4" w:rsidRPr="00D400F0" w:rsidRDefault="00E321E4" w:rsidP="00C95E7B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t>Cultural Requirements</w:t>
            </w:r>
          </w:p>
        </w:tc>
        <w:tc>
          <w:tcPr>
            <w:tcW w:w="3927" w:type="pct"/>
            <w:gridSpan w:val="5"/>
          </w:tcPr>
          <w:p w14:paraId="3252D0EA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E321E4" w:rsidRPr="00D400F0" w14:paraId="43E73854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</w:tcPr>
          <w:p w14:paraId="6A631C7E" w14:textId="50A2F9A8" w:rsidR="00E321E4" w:rsidRPr="00D400F0" w:rsidRDefault="000849C5" w:rsidP="00C95E7B">
            <w:pPr>
              <w:pStyle w:val="NoSpacing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Communication D</w:t>
            </w:r>
            <w:r w:rsidR="00E321E4" w:rsidRPr="00D400F0">
              <w:rPr>
                <w:sz w:val="18"/>
                <w:szCs w:val="18"/>
              </w:rPr>
              <w:t xml:space="preserve">evice </w:t>
            </w:r>
          </w:p>
        </w:tc>
        <w:tc>
          <w:tcPr>
            <w:tcW w:w="3927" w:type="pct"/>
            <w:gridSpan w:val="5"/>
          </w:tcPr>
          <w:p w14:paraId="7748EE34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76006D20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</w:tcPr>
          <w:p w14:paraId="1868B6AD" w14:textId="77777777" w:rsidR="00E321E4" w:rsidRPr="00D400F0" w:rsidRDefault="00E321E4" w:rsidP="00C95E7B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t>Physical Assistance</w:t>
            </w:r>
          </w:p>
        </w:tc>
        <w:tc>
          <w:tcPr>
            <w:tcW w:w="3927" w:type="pct"/>
            <w:gridSpan w:val="5"/>
          </w:tcPr>
          <w:p w14:paraId="0434BB41" w14:textId="77777777" w:rsidR="00E321E4" w:rsidRPr="00D400F0" w:rsidRDefault="00E321E4" w:rsidP="00C95E7B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E321E4" w:rsidRPr="00D400F0" w14:paraId="74149754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pct"/>
          </w:tcPr>
          <w:p w14:paraId="09674D87" w14:textId="77777777" w:rsidR="00E321E4" w:rsidRPr="00D400F0" w:rsidRDefault="00E321E4" w:rsidP="00C95E7B">
            <w:pPr>
              <w:pStyle w:val="NoSpacing"/>
              <w:contextualSpacing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 xml:space="preserve">Other Considerations </w:t>
            </w:r>
          </w:p>
        </w:tc>
        <w:tc>
          <w:tcPr>
            <w:tcW w:w="3927" w:type="pct"/>
            <w:gridSpan w:val="5"/>
          </w:tcPr>
          <w:p w14:paraId="5B15F2E8" w14:textId="77777777" w:rsidR="00E321E4" w:rsidRPr="00D400F0" w:rsidRDefault="00E321E4" w:rsidP="00C95E7B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4FE64AE" w14:textId="77777777" w:rsidR="00E321E4" w:rsidRPr="00D400F0" w:rsidRDefault="00E321E4" w:rsidP="00E321E4">
      <w:pPr>
        <w:spacing w:before="0" w:after="0"/>
        <w:contextualSpacing/>
        <w:jc w:val="left"/>
        <w:rPr>
          <w:b/>
          <w:bCs/>
          <w:sz w:val="18"/>
          <w:szCs w:val="18"/>
        </w:rPr>
      </w:pPr>
      <w:r w:rsidRPr="00D400F0">
        <w:rPr>
          <w:b/>
          <w:bCs/>
          <w:sz w:val="18"/>
          <w:szCs w:val="18"/>
        </w:rPr>
        <w:t xml:space="preserve"> </w:t>
      </w:r>
    </w:p>
    <w:p w14:paraId="3E694818" w14:textId="77777777" w:rsidR="00E321E4" w:rsidRPr="00D400F0" w:rsidRDefault="00E321E4" w:rsidP="00E321E4">
      <w:pPr>
        <w:spacing w:before="0" w:after="0"/>
        <w:contextualSpacing/>
        <w:jc w:val="left"/>
        <w:rPr>
          <w:b/>
          <w:bCs/>
          <w:sz w:val="18"/>
          <w:szCs w:val="18"/>
        </w:rPr>
      </w:pPr>
    </w:p>
    <w:p w14:paraId="67FF953C" w14:textId="77777777" w:rsidR="00E321E4" w:rsidRDefault="00E321E4" w:rsidP="00E321E4">
      <w:pPr>
        <w:spacing w:before="0" w:after="0"/>
        <w:contextualSpacing/>
        <w:jc w:val="left"/>
        <w:rPr>
          <w:b/>
          <w:bCs/>
          <w:sz w:val="18"/>
          <w:szCs w:val="18"/>
        </w:rPr>
      </w:pPr>
    </w:p>
    <w:p w14:paraId="530D1ACD" w14:textId="77777777" w:rsidR="00E321E4" w:rsidRPr="00D400F0" w:rsidRDefault="00E321E4" w:rsidP="00E321E4">
      <w:pPr>
        <w:spacing w:before="0" w:after="0"/>
        <w:contextualSpacing/>
        <w:jc w:val="left"/>
        <w:rPr>
          <w:b/>
          <w:bCs/>
          <w:sz w:val="18"/>
          <w:szCs w:val="18"/>
        </w:rPr>
      </w:pPr>
    </w:p>
    <w:p w14:paraId="38CA1BEA" w14:textId="77777777" w:rsidR="00E321E4" w:rsidRPr="00D400F0" w:rsidRDefault="00E321E4" w:rsidP="00E321E4">
      <w:pPr>
        <w:spacing w:before="0" w:after="0"/>
        <w:contextualSpacing/>
        <w:jc w:val="left"/>
        <w:rPr>
          <w:b/>
          <w:bCs/>
          <w:sz w:val="18"/>
          <w:szCs w:val="18"/>
        </w:rPr>
      </w:pPr>
    </w:p>
    <w:p w14:paraId="3C9DB9FF" w14:textId="77777777" w:rsidR="00E321E4" w:rsidRPr="00D400F0" w:rsidRDefault="00E321E4" w:rsidP="00E321E4">
      <w:pPr>
        <w:spacing w:before="0" w:after="0"/>
        <w:contextualSpacing/>
        <w:jc w:val="left"/>
        <w:rPr>
          <w:b/>
          <w:bCs/>
          <w:sz w:val="18"/>
          <w:szCs w:val="18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2199"/>
        <w:gridCol w:w="7871"/>
      </w:tblGrid>
      <w:tr w:rsidR="00E321E4" w:rsidRPr="00D400F0" w14:paraId="22548109" w14:textId="77777777" w:rsidTr="00C95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9F54B40" w14:textId="77777777" w:rsidR="00E321E4" w:rsidRPr="00D400F0" w:rsidRDefault="00E321E4" w:rsidP="00C95E7B">
            <w:pPr>
              <w:pStyle w:val="NoSpacing"/>
              <w:contextualSpacing/>
              <w:jc w:val="center"/>
              <w:rPr>
                <w:b/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lastRenderedPageBreak/>
              <w:t>Goals and Aspirations</w:t>
            </w:r>
          </w:p>
        </w:tc>
      </w:tr>
      <w:tr w:rsidR="00E321E4" w:rsidRPr="00D400F0" w14:paraId="1FC10699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EE7053F" w14:textId="77777777" w:rsidR="00E321E4" w:rsidRPr="00D400F0" w:rsidRDefault="00E321E4" w:rsidP="00C95E7B">
            <w:pPr>
              <w:pStyle w:val="NoSpacing"/>
              <w:contextualSpacing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>What do you want to achieve for yourself – life skills, physically, socially etc?</w:t>
            </w:r>
          </w:p>
        </w:tc>
      </w:tr>
      <w:tr w:rsidR="00E321E4" w:rsidRPr="00D400F0" w14:paraId="3636897E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14:paraId="4B26E4B6" w14:textId="77777777" w:rsidR="00E321E4" w:rsidRPr="00D400F0" w:rsidRDefault="00E321E4" w:rsidP="00C95E7B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t xml:space="preserve">Immediately </w:t>
            </w:r>
          </w:p>
        </w:tc>
        <w:tc>
          <w:tcPr>
            <w:tcW w:w="3908" w:type="pct"/>
          </w:tcPr>
          <w:p w14:paraId="2E20FEBF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  <w:p w14:paraId="42D9BD0E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E321E4" w:rsidRPr="00D400F0" w14:paraId="2937016A" w14:textId="77777777" w:rsidTr="00C95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14:paraId="65458495" w14:textId="77777777" w:rsidR="00E321E4" w:rsidRPr="00D400F0" w:rsidRDefault="00E321E4" w:rsidP="00C95E7B">
            <w:pPr>
              <w:pStyle w:val="NoSpacing"/>
              <w:contextualSpacing/>
              <w:rPr>
                <w:sz w:val="18"/>
                <w:szCs w:val="18"/>
              </w:rPr>
            </w:pPr>
            <w:r w:rsidRPr="00D400F0">
              <w:rPr>
                <w:sz w:val="18"/>
                <w:szCs w:val="18"/>
              </w:rPr>
              <w:t>In 6 months</w:t>
            </w:r>
          </w:p>
        </w:tc>
        <w:tc>
          <w:tcPr>
            <w:tcW w:w="3908" w:type="pct"/>
          </w:tcPr>
          <w:p w14:paraId="36FC31DB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04115D5A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1E4" w:rsidRPr="00D400F0" w14:paraId="70F8EFC3" w14:textId="77777777" w:rsidTr="00C95E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2" w:type="pct"/>
          </w:tcPr>
          <w:p w14:paraId="3E3E106E" w14:textId="77777777" w:rsidR="00E321E4" w:rsidRPr="00D400F0" w:rsidRDefault="00E321E4" w:rsidP="00C95E7B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  <w:r w:rsidRPr="00D400F0">
              <w:rPr>
                <w:color w:val="auto"/>
                <w:sz w:val="18"/>
                <w:szCs w:val="18"/>
              </w:rPr>
              <w:t>Next year</w:t>
            </w:r>
          </w:p>
        </w:tc>
        <w:tc>
          <w:tcPr>
            <w:tcW w:w="3908" w:type="pct"/>
          </w:tcPr>
          <w:p w14:paraId="6E092C64" w14:textId="77777777" w:rsidR="00E321E4" w:rsidRPr="00D400F0" w:rsidRDefault="00E321E4" w:rsidP="00C95E7B">
            <w:pPr>
              <w:spacing w:before="0" w:after="0"/>
              <w:contextualSpacing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</w:tbl>
    <w:p w14:paraId="1912FA5D" w14:textId="77777777" w:rsidR="00E321E4" w:rsidRPr="00D400F0" w:rsidRDefault="00E321E4" w:rsidP="00E321E4">
      <w:pPr>
        <w:spacing w:before="0" w:after="0"/>
        <w:contextualSpacing/>
        <w:jc w:val="left"/>
        <w:rPr>
          <w:sz w:val="18"/>
          <w:szCs w:val="18"/>
        </w:rPr>
      </w:pPr>
    </w:p>
    <w:p w14:paraId="081B7244" w14:textId="77777777" w:rsidR="00E321E4" w:rsidRPr="00D400F0" w:rsidRDefault="00E321E4" w:rsidP="00E321E4">
      <w:pPr>
        <w:spacing w:before="0" w:after="0" w:line="360" w:lineRule="auto"/>
        <w:contextualSpacing/>
        <w:jc w:val="left"/>
        <w:rPr>
          <w:szCs w:val="20"/>
        </w:rPr>
      </w:pPr>
      <w:r w:rsidRPr="00D400F0">
        <w:rPr>
          <w:szCs w:val="20"/>
        </w:rPr>
        <w:t>I understand that:</w:t>
      </w:r>
    </w:p>
    <w:p w14:paraId="1FFB6230" w14:textId="77777777" w:rsidR="00E321E4" w:rsidRPr="00D400F0" w:rsidRDefault="00E321E4" w:rsidP="00E321E4">
      <w:pPr>
        <w:numPr>
          <w:ilvl w:val="0"/>
          <w:numId w:val="10"/>
        </w:numPr>
        <w:spacing w:before="0" w:after="0" w:line="360" w:lineRule="auto"/>
        <w:contextualSpacing/>
        <w:jc w:val="left"/>
        <w:rPr>
          <w:szCs w:val="20"/>
        </w:rPr>
      </w:pPr>
      <w:r w:rsidRPr="00D400F0">
        <w:rPr>
          <w:szCs w:val="20"/>
        </w:rPr>
        <w:t>These records are owned by this organization.</w:t>
      </w:r>
    </w:p>
    <w:p w14:paraId="09F289DB" w14:textId="77777777" w:rsidR="00E321E4" w:rsidRPr="00D400F0" w:rsidRDefault="00E321E4" w:rsidP="00E321E4">
      <w:pPr>
        <w:numPr>
          <w:ilvl w:val="0"/>
          <w:numId w:val="10"/>
        </w:numPr>
        <w:spacing w:before="0" w:after="0" w:line="360" w:lineRule="auto"/>
        <w:contextualSpacing/>
        <w:jc w:val="left"/>
        <w:rPr>
          <w:szCs w:val="20"/>
        </w:rPr>
      </w:pPr>
      <w:r w:rsidRPr="00D400F0">
        <w:rPr>
          <w:szCs w:val="20"/>
        </w:rPr>
        <w:t>Information within these records will be shared with other staff within the organization on and only when staff require the information to carry out their duties</w:t>
      </w:r>
    </w:p>
    <w:p w14:paraId="389F55CD" w14:textId="77777777" w:rsidR="00E321E4" w:rsidRPr="00D400F0" w:rsidRDefault="00E321E4" w:rsidP="00E321E4">
      <w:pPr>
        <w:numPr>
          <w:ilvl w:val="0"/>
          <w:numId w:val="10"/>
        </w:numPr>
        <w:spacing w:before="0" w:after="0" w:line="360" w:lineRule="auto"/>
        <w:contextualSpacing/>
        <w:jc w:val="left"/>
        <w:rPr>
          <w:szCs w:val="20"/>
        </w:rPr>
      </w:pPr>
      <w:r w:rsidRPr="00D400F0">
        <w:rPr>
          <w:szCs w:val="20"/>
        </w:rPr>
        <w:t xml:space="preserve">I can ask to see records and receive a copy </w:t>
      </w:r>
    </w:p>
    <w:p w14:paraId="53AB58A3" w14:textId="77777777" w:rsidR="00E321E4" w:rsidRPr="00D400F0" w:rsidRDefault="00E321E4" w:rsidP="00E321E4">
      <w:pPr>
        <w:numPr>
          <w:ilvl w:val="0"/>
          <w:numId w:val="10"/>
        </w:numPr>
        <w:spacing w:before="0" w:after="0" w:line="360" w:lineRule="auto"/>
        <w:contextualSpacing/>
        <w:jc w:val="left"/>
        <w:rPr>
          <w:szCs w:val="20"/>
        </w:rPr>
      </w:pPr>
      <w:r w:rsidRPr="00D400F0">
        <w:rPr>
          <w:szCs w:val="20"/>
        </w:rPr>
        <w:t>Records are archived for a set period according to policy and procedure</w:t>
      </w:r>
    </w:p>
    <w:p w14:paraId="6F7443C6" w14:textId="77777777" w:rsidR="00E321E4" w:rsidRPr="00D400F0" w:rsidRDefault="00E321E4" w:rsidP="00E321E4">
      <w:pPr>
        <w:numPr>
          <w:ilvl w:val="0"/>
          <w:numId w:val="10"/>
        </w:numPr>
        <w:spacing w:before="0" w:after="0" w:line="360" w:lineRule="auto"/>
        <w:contextualSpacing/>
        <w:jc w:val="left"/>
        <w:rPr>
          <w:szCs w:val="20"/>
        </w:rPr>
      </w:pPr>
      <w:r w:rsidRPr="00D400F0">
        <w:rPr>
          <w:szCs w:val="20"/>
        </w:rPr>
        <w:t>I understand that all information obtained will be kept confidential.</w:t>
      </w:r>
    </w:p>
    <w:p w14:paraId="5A58E59C" w14:textId="77777777" w:rsidR="00E321E4" w:rsidRPr="00D400F0" w:rsidRDefault="00E321E4" w:rsidP="00E321E4">
      <w:pPr>
        <w:spacing w:before="0" w:after="0" w:line="360" w:lineRule="auto"/>
        <w:contextualSpacing/>
        <w:jc w:val="left"/>
        <w:rPr>
          <w:szCs w:val="20"/>
        </w:rPr>
      </w:pPr>
    </w:p>
    <w:p w14:paraId="1F6D740E" w14:textId="77777777" w:rsidR="00E321E4" w:rsidRPr="00D400F0" w:rsidRDefault="00E321E4" w:rsidP="00E321E4">
      <w:pPr>
        <w:spacing w:before="0" w:after="0" w:line="360" w:lineRule="auto"/>
        <w:contextualSpacing/>
        <w:jc w:val="left"/>
        <w:rPr>
          <w:szCs w:val="20"/>
        </w:rPr>
      </w:pPr>
      <w:r w:rsidRPr="00D400F0">
        <w:rPr>
          <w:szCs w:val="20"/>
        </w:rPr>
        <w:t>To the best of my knowledge, the information provided in this form is true and correct:</w:t>
      </w:r>
    </w:p>
    <w:p w14:paraId="450A0385" w14:textId="77777777" w:rsidR="00E321E4" w:rsidRPr="00D400F0" w:rsidRDefault="00E321E4" w:rsidP="00E321E4">
      <w:pPr>
        <w:spacing w:before="0" w:after="0" w:line="360" w:lineRule="auto"/>
        <w:contextualSpacing/>
        <w:jc w:val="left"/>
        <w:rPr>
          <w:szCs w:val="20"/>
        </w:rPr>
      </w:pPr>
    </w:p>
    <w:p w14:paraId="2C35D544" w14:textId="77777777" w:rsidR="00E321E4" w:rsidRPr="00D400F0" w:rsidRDefault="00E321E4" w:rsidP="00E321E4">
      <w:pPr>
        <w:spacing w:before="0" w:after="0" w:line="360" w:lineRule="auto"/>
        <w:contextualSpacing/>
        <w:jc w:val="left"/>
        <w:rPr>
          <w:szCs w:val="20"/>
        </w:rPr>
      </w:pPr>
      <w:r w:rsidRPr="00D400F0">
        <w:rPr>
          <w:szCs w:val="20"/>
        </w:rPr>
        <w:t>Signature of Participant or Parent/Guardian: _______________________</w:t>
      </w:r>
    </w:p>
    <w:p w14:paraId="28436447" w14:textId="77777777" w:rsidR="00E321E4" w:rsidRPr="00D400F0" w:rsidRDefault="00E321E4" w:rsidP="00E321E4">
      <w:pPr>
        <w:spacing w:before="0" w:after="0" w:line="360" w:lineRule="auto"/>
        <w:contextualSpacing/>
        <w:jc w:val="left"/>
        <w:rPr>
          <w:szCs w:val="20"/>
        </w:rPr>
      </w:pPr>
    </w:p>
    <w:p w14:paraId="3C6AB1B7" w14:textId="77777777" w:rsidR="00E321E4" w:rsidRPr="00D400F0" w:rsidRDefault="00E321E4" w:rsidP="00E321E4">
      <w:pPr>
        <w:spacing w:before="0" w:after="0" w:line="360" w:lineRule="auto"/>
        <w:contextualSpacing/>
        <w:jc w:val="left"/>
        <w:rPr>
          <w:szCs w:val="20"/>
        </w:rPr>
      </w:pPr>
      <w:r w:rsidRPr="00D400F0">
        <w:rPr>
          <w:szCs w:val="20"/>
        </w:rPr>
        <w:t>Name:</w:t>
      </w:r>
      <w:r w:rsidRPr="00D400F0">
        <w:rPr>
          <w:szCs w:val="20"/>
        </w:rPr>
        <w:tab/>
        <w:t xml:space="preserve">_______________________ </w:t>
      </w:r>
    </w:p>
    <w:p w14:paraId="64307C9D" w14:textId="77777777" w:rsidR="00E321E4" w:rsidRPr="00D400F0" w:rsidRDefault="00E321E4" w:rsidP="00E321E4">
      <w:pPr>
        <w:spacing w:before="0" w:after="0" w:line="360" w:lineRule="auto"/>
        <w:contextualSpacing/>
        <w:jc w:val="left"/>
        <w:rPr>
          <w:szCs w:val="20"/>
        </w:rPr>
      </w:pPr>
      <w:r w:rsidRPr="00D400F0">
        <w:rPr>
          <w:szCs w:val="20"/>
        </w:rPr>
        <w:t xml:space="preserve">             </w:t>
      </w:r>
    </w:p>
    <w:p w14:paraId="332989A6" w14:textId="77777777" w:rsidR="00E321E4" w:rsidRPr="00D400F0" w:rsidRDefault="00E321E4" w:rsidP="00E321E4">
      <w:pPr>
        <w:spacing w:before="0" w:after="0" w:line="360" w:lineRule="auto"/>
        <w:contextualSpacing/>
        <w:jc w:val="left"/>
        <w:rPr>
          <w:szCs w:val="20"/>
        </w:rPr>
      </w:pPr>
      <w:r w:rsidRPr="00D400F0">
        <w:rPr>
          <w:szCs w:val="20"/>
        </w:rPr>
        <w:t xml:space="preserve">Date: </w:t>
      </w:r>
      <w:r w:rsidRPr="00D400F0">
        <w:rPr>
          <w:szCs w:val="20"/>
        </w:rPr>
        <w:tab/>
        <w:t>_______________________</w:t>
      </w:r>
    </w:p>
    <w:p w14:paraId="5B926D62" w14:textId="77777777" w:rsidR="00E321E4" w:rsidRPr="00D400F0" w:rsidRDefault="00E321E4" w:rsidP="00E321E4">
      <w:pPr>
        <w:spacing w:before="0" w:after="0" w:line="360" w:lineRule="auto"/>
        <w:contextualSpacing/>
        <w:jc w:val="left"/>
        <w:rPr>
          <w:szCs w:val="20"/>
        </w:rPr>
      </w:pPr>
    </w:p>
    <w:p w14:paraId="1B7B3EC4" w14:textId="77777777" w:rsidR="00E321E4" w:rsidRPr="00D400F0" w:rsidRDefault="00E321E4" w:rsidP="00E321E4">
      <w:pPr>
        <w:spacing w:before="0" w:after="0" w:line="360" w:lineRule="auto"/>
        <w:contextualSpacing/>
        <w:jc w:val="left"/>
        <w:rPr>
          <w:szCs w:val="20"/>
        </w:rPr>
      </w:pPr>
      <w:r w:rsidRPr="00D400F0">
        <w:rPr>
          <w:szCs w:val="20"/>
        </w:rPr>
        <w:t>Relationship to Participant: _______________________</w:t>
      </w:r>
    </w:p>
    <w:p w14:paraId="6223A9D6" w14:textId="77777777" w:rsidR="00E321E4" w:rsidRPr="00D400F0" w:rsidRDefault="00E321E4" w:rsidP="00E321E4">
      <w:pPr>
        <w:spacing w:before="0" w:after="0" w:line="360" w:lineRule="auto"/>
        <w:contextualSpacing/>
        <w:jc w:val="left"/>
        <w:rPr>
          <w:sz w:val="22"/>
          <w:szCs w:val="24"/>
        </w:rPr>
      </w:pPr>
    </w:p>
    <w:p w14:paraId="0D375F45" w14:textId="77777777" w:rsidR="00E321E4" w:rsidRPr="0083390D" w:rsidRDefault="00E321E4" w:rsidP="00E321E4">
      <w:pPr>
        <w:spacing w:before="0" w:after="0" w:line="360" w:lineRule="auto"/>
        <w:contextualSpacing/>
        <w:jc w:val="left"/>
      </w:pPr>
    </w:p>
    <w:p w14:paraId="204E9C75" w14:textId="77777777" w:rsidR="00E321E4" w:rsidRDefault="00E321E4" w:rsidP="00E321E4">
      <w:pPr>
        <w:jc w:val="left"/>
      </w:pPr>
    </w:p>
    <w:p w14:paraId="02D4E570" w14:textId="77777777" w:rsidR="00E321E4" w:rsidRDefault="00E321E4" w:rsidP="00E321E4">
      <w:pPr>
        <w:jc w:val="left"/>
      </w:pPr>
    </w:p>
    <w:p w14:paraId="3C729E41" w14:textId="77777777" w:rsidR="00E321E4" w:rsidRDefault="00E321E4" w:rsidP="00E321E4">
      <w:pPr>
        <w:tabs>
          <w:tab w:val="left" w:pos="6731"/>
        </w:tabs>
        <w:jc w:val="left"/>
      </w:pPr>
      <w:r>
        <w:tab/>
      </w:r>
    </w:p>
    <w:p w14:paraId="142DEFAC" w14:textId="77777777" w:rsidR="0046683E" w:rsidRPr="00E321E4" w:rsidRDefault="0046683E" w:rsidP="00E321E4"/>
    <w:sectPr w:rsidR="0046683E" w:rsidRPr="00E321E4" w:rsidSect="00B06FEC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26AA2" w14:textId="77777777" w:rsidR="002A4305" w:rsidRDefault="002A4305" w:rsidP="00886D2E">
      <w:pPr>
        <w:spacing w:before="0" w:after="0"/>
      </w:pPr>
      <w:r>
        <w:separator/>
      </w:r>
    </w:p>
  </w:endnote>
  <w:endnote w:type="continuationSeparator" w:id="0">
    <w:p w14:paraId="231F766E" w14:textId="77777777" w:rsidR="002A4305" w:rsidRDefault="002A4305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28FFE45B" w14:textId="77777777" w:rsidTr="00C0764B">
      <w:tc>
        <w:tcPr>
          <w:tcW w:w="3116" w:type="dxa"/>
        </w:tcPr>
        <w:p w14:paraId="66E8C261" w14:textId="77777777" w:rsidR="00792BB4" w:rsidRPr="00AC2A38" w:rsidRDefault="00E321E4" w:rsidP="0016601C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E321E4">
            <w:rPr>
              <w:color w:val="4A66AC" w:themeColor="accent1"/>
              <w:szCs w:val="18"/>
            </w:rPr>
            <w:t>Participant Intake Form</w:t>
          </w:r>
        </w:p>
      </w:tc>
      <w:tc>
        <w:tcPr>
          <w:tcW w:w="3117" w:type="dxa"/>
        </w:tcPr>
        <w:p w14:paraId="0A75EFBD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697AD9BC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849C5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849C5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7788C5A8" w14:textId="77777777" w:rsidTr="00C0764B">
      <w:tc>
        <w:tcPr>
          <w:tcW w:w="3116" w:type="dxa"/>
        </w:tcPr>
        <w:p w14:paraId="7BE82F7A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157252E9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5DE36439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5513ADE6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5FEB251C" wp14:editId="5AFB82B4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9F3FE0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1FB21E1B" w14:textId="77777777" w:rsidTr="00AC2A38">
      <w:tc>
        <w:tcPr>
          <w:tcW w:w="3116" w:type="dxa"/>
        </w:tcPr>
        <w:p w14:paraId="3601AB1E" w14:textId="77777777" w:rsidR="00792BB4" w:rsidRPr="00AC2A38" w:rsidRDefault="00E321E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E321E4">
            <w:rPr>
              <w:color w:val="4A66AC" w:themeColor="accent1"/>
              <w:szCs w:val="18"/>
            </w:rPr>
            <w:t>Participant Intake Form</w:t>
          </w:r>
        </w:p>
      </w:tc>
      <w:tc>
        <w:tcPr>
          <w:tcW w:w="3117" w:type="dxa"/>
        </w:tcPr>
        <w:p w14:paraId="790E6F0B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39C6EE56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849C5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0849C5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5891E686" w14:textId="77777777" w:rsidTr="00AC2A38">
      <w:tc>
        <w:tcPr>
          <w:tcW w:w="3116" w:type="dxa"/>
        </w:tcPr>
        <w:p w14:paraId="0F39A284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311C57FA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2767EA3D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70457DA4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7DD223EE" wp14:editId="01B95AED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A1008B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08BDC" w14:textId="77777777" w:rsidR="002A4305" w:rsidRDefault="002A4305" w:rsidP="00886D2E">
      <w:pPr>
        <w:spacing w:before="0" w:after="0"/>
      </w:pPr>
      <w:r>
        <w:separator/>
      </w:r>
    </w:p>
  </w:footnote>
  <w:footnote w:type="continuationSeparator" w:id="0">
    <w:p w14:paraId="3A1C02A9" w14:textId="77777777" w:rsidR="002A4305" w:rsidRDefault="002A4305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2D606BD4" w14:textId="77777777" w:rsidTr="004A3DD4">
      <w:tc>
        <w:tcPr>
          <w:tcW w:w="5949" w:type="dxa"/>
          <w:vAlign w:val="center"/>
        </w:tcPr>
        <w:p w14:paraId="177B72A6" w14:textId="77777777" w:rsidR="00A6696D" w:rsidRDefault="00E321E4" w:rsidP="0016601C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E321E4">
            <w:rPr>
              <w:rStyle w:val="Strong"/>
              <w:sz w:val="28"/>
              <w:szCs w:val="24"/>
            </w:rPr>
            <w:t>PARTICIPANT INTAKE FORM</w:t>
          </w:r>
        </w:p>
      </w:tc>
      <w:tc>
        <w:tcPr>
          <w:tcW w:w="3401" w:type="dxa"/>
        </w:tcPr>
        <w:p w14:paraId="75EA0220" w14:textId="5C3869AD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67157490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6AD1AB71" w14:textId="77777777" w:rsidTr="004A3DD4">
      <w:tc>
        <w:tcPr>
          <w:tcW w:w="5949" w:type="dxa"/>
          <w:vAlign w:val="center"/>
        </w:tcPr>
        <w:p w14:paraId="6897E9B0" w14:textId="77777777" w:rsidR="00B00533" w:rsidRDefault="00E321E4" w:rsidP="0016601C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E321E4">
            <w:rPr>
              <w:rStyle w:val="Strong"/>
              <w:sz w:val="28"/>
              <w:szCs w:val="24"/>
            </w:rPr>
            <w:t>PARTICIPANT INTAKE FORM</w:t>
          </w:r>
        </w:p>
      </w:tc>
      <w:tc>
        <w:tcPr>
          <w:tcW w:w="3401" w:type="dxa"/>
        </w:tcPr>
        <w:p w14:paraId="26ECF076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08AB0052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80C47"/>
    <w:multiLevelType w:val="hybridMultilevel"/>
    <w:tmpl w:val="60E8160A"/>
    <w:lvl w:ilvl="0" w:tplc="BED8EB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7143D"/>
    <w:multiLevelType w:val="hybridMultilevel"/>
    <w:tmpl w:val="4FA83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C406AF"/>
    <w:multiLevelType w:val="hybridMultilevel"/>
    <w:tmpl w:val="52CCC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D412F5"/>
    <w:multiLevelType w:val="hybridMultilevel"/>
    <w:tmpl w:val="F5C2B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455F47"/>
    <w:multiLevelType w:val="hybridMultilevel"/>
    <w:tmpl w:val="C332C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470997"/>
    <w:multiLevelType w:val="hybridMultilevel"/>
    <w:tmpl w:val="84260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554E47"/>
    <w:multiLevelType w:val="hybridMultilevel"/>
    <w:tmpl w:val="3E6E4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B500F8"/>
    <w:multiLevelType w:val="hybridMultilevel"/>
    <w:tmpl w:val="C40237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145031"/>
    <w:multiLevelType w:val="multilevel"/>
    <w:tmpl w:val="6130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6E3FFF"/>
    <w:multiLevelType w:val="hybridMultilevel"/>
    <w:tmpl w:val="8D2A1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C592588"/>
    <w:multiLevelType w:val="hybridMultilevel"/>
    <w:tmpl w:val="EAF09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10"/>
  </w:num>
  <w:num w:numId="4">
    <w:abstractNumId w:val="8"/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"/>
  </w:num>
  <w:num w:numId="9">
    <w:abstractNumId w:val="4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B38"/>
    <w:rsid w:val="0000125B"/>
    <w:rsid w:val="000849C5"/>
    <w:rsid w:val="000D3844"/>
    <w:rsid w:val="001579C2"/>
    <w:rsid w:val="001619DA"/>
    <w:rsid w:val="0016601C"/>
    <w:rsid w:val="001F0A0A"/>
    <w:rsid w:val="00276A67"/>
    <w:rsid w:val="002A4305"/>
    <w:rsid w:val="002E725C"/>
    <w:rsid w:val="003F68E3"/>
    <w:rsid w:val="003F7044"/>
    <w:rsid w:val="00426D9A"/>
    <w:rsid w:val="004621D8"/>
    <w:rsid w:val="0046683E"/>
    <w:rsid w:val="004A3DD4"/>
    <w:rsid w:val="004D5EE8"/>
    <w:rsid w:val="005658E7"/>
    <w:rsid w:val="005738AE"/>
    <w:rsid w:val="005929F6"/>
    <w:rsid w:val="00593301"/>
    <w:rsid w:val="005D01D6"/>
    <w:rsid w:val="005F2474"/>
    <w:rsid w:val="006155FB"/>
    <w:rsid w:val="00630E1F"/>
    <w:rsid w:val="00791B2D"/>
    <w:rsid w:val="00792BB4"/>
    <w:rsid w:val="007F216E"/>
    <w:rsid w:val="008256CB"/>
    <w:rsid w:val="008443A5"/>
    <w:rsid w:val="0088435B"/>
    <w:rsid w:val="00886D2E"/>
    <w:rsid w:val="008C33BB"/>
    <w:rsid w:val="00903E23"/>
    <w:rsid w:val="009500A7"/>
    <w:rsid w:val="009A4B38"/>
    <w:rsid w:val="009B642A"/>
    <w:rsid w:val="00A6696D"/>
    <w:rsid w:val="00A71B35"/>
    <w:rsid w:val="00AC2A38"/>
    <w:rsid w:val="00B00533"/>
    <w:rsid w:val="00B06FEC"/>
    <w:rsid w:val="00B56EB3"/>
    <w:rsid w:val="00B94B3E"/>
    <w:rsid w:val="00C87D23"/>
    <w:rsid w:val="00C9648E"/>
    <w:rsid w:val="00CB5C13"/>
    <w:rsid w:val="00CC3D92"/>
    <w:rsid w:val="00D50D5C"/>
    <w:rsid w:val="00D66869"/>
    <w:rsid w:val="00D8159A"/>
    <w:rsid w:val="00E321E4"/>
    <w:rsid w:val="00E35AE0"/>
    <w:rsid w:val="00E67E6D"/>
    <w:rsid w:val="00F0218D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946310"/>
  <w15:chartTrackingRefBased/>
  <w15:docId w15:val="{22527239-9C17-4658-9D39-3E741D73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1E4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9A4B38"/>
    <w:pPr>
      <w:spacing w:before="200" w:after="200" w:line="276" w:lineRule="auto"/>
      <w:jc w:val="left"/>
    </w:pPr>
    <w:rPr>
      <w:rFonts w:eastAsiaTheme="minorEastAsia"/>
      <w:szCs w:val="20"/>
      <w:lang w:val="en-AU"/>
    </w:rPr>
  </w:style>
  <w:style w:type="character" w:customStyle="1" w:styleId="ListParagraphChar">
    <w:name w:val="List Paragraph Char"/>
    <w:aliases w:val="List Paragraph1 Char,List Paragraph11 Char,Recommendation Char,L Char,Number Char,#List Paragraph Char,List Paragraph111 Char,F5 List Paragraph Char,Dot pt Char,CV text Char,Table text Char,Medium Grid 1 - Accent 21 Char,Bullets Char"/>
    <w:link w:val="ListParagraph"/>
    <w:uiPriority w:val="34"/>
    <w:locked/>
    <w:rsid w:val="009A4B38"/>
    <w:rPr>
      <w:rFonts w:ascii="Verdana" w:eastAsiaTheme="minorEastAsia" w:hAnsi="Verdana"/>
      <w:sz w:val="20"/>
      <w:szCs w:val="20"/>
      <w:lang w:val="en-AU"/>
    </w:rPr>
  </w:style>
  <w:style w:type="paragraph" w:styleId="ListParagraph">
    <w:name w:val="List Paragraph"/>
    <w:aliases w:val="List Paragraph1,List Paragraph11,Recommendation,L,Number,#List Paragraph,List Paragraph111,F5 List Paragraph,Dot pt,CV text,Table text,Medium Grid 1 - Accent 21,Numbered Paragraph,List Paragraph2,NFP GP Bulleted List,Bullets"/>
    <w:basedOn w:val="Normal"/>
    <w:link w:val="ListParagraphChar"/>
    <w:uiPriority w:val="34"/>
    <w:qFormat/>
    <w:rsid w:val="009A4B38"/>
    <w:pPr>
      <w:spacing w:before="200" w:after="200" w:line="276" w:lineRule="auto"/>
      <w:ind w:left="720"/>
      <w:contextualSpacing/>
      <w:jc w:val="left"/>
    </w:pPr>
    <w:rPr>
      <w:rFonts w:ascii="Verdana" w:eastAsiaTheme="minorEastAsia" w:hAnsi="Verdana"/>
      <w:szCs w:val="20"/>
      <w:lang w:val="en-AU"/>
    </w:rPr>
  </w:style>
  <w:style w:type="paragraph" w:customStyle="1" w:styleId="Normal1">
    <w:name w:val="Normal1"/>
    <w:uiPriority w:val="99"/>
    <w:rsid w:val="009A4B38"/>
    <w:pPr>
      <w:spacing w:before="200" w:after="200" w:line="276" w:lineRule="auto"/>
    </w:pPr>
    <w:rPr>
      <w:rFonts w:eastAsiaTheme="minorEastAsia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16601C"/>
    <w:pPr>
      <w:spacing w:before="0" w:after="0"/>
      <w:jc w:val="left"/>
    </w:pPr>
    <w:rPr>
      <w:rFonts w:eastAsiaTheme="minorEastAsia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16601C"/>
    <w:rPr>
      <w:rFonts w:eastAsiaTheme="minorEastAsia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B069C-CA83-4D71-84AB-97903B318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5</TotalTime>
  <Pages>4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5</cp:revision>
  <cp:lastPrinted>2021-05-26T11:30:00Z</cp:lastPrinted>
  <dcterms:created xsi:type="dcterms:W3CDTF">2021-06-26T11:51:00Z</dcterms:created>
  <dcterms:modified xsi:type="dcterms:W3CDTF">2022-03-02T23:43:00Z</dcterms:modified>
</cp:coreProperties>
</file>