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3198"/>
        <w:gridCol w:w="3960"/>
        <w:gridCol w:w="900"/>
        <w:gridCol w:w="2012"/>
      </w:tblGrid>
      <w:tr w:rsidR="00587445" w:rsidRPr="00587445" w14:paraId="32D960FC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1588" w:type="pct"/>
          </w:tcPr>
          <w:p w14:paraId="5F5452F8" w14:textId="77777777" w:rsidR="00587445" w:rsidRPr="00587445" w:rsidRDefault="00587445" w:rsidP="00C95E7B">
            <w:pPr>
              <w:rPr>
                <w:sz w:val="18"/>
              </w:rPr>
            </w:pPr>
            <w:r w:rsidRPr="00587445">
              <w:rPr>
                <w:rFonts w:cstheme="minorHAnsi"/>
                <w:sz w:val="18"/>
              </w:rPr>
              <w:t>Assessment Office</w:t>
            </w:r>
          </w:p>
        </w:tc>
        <w:tc>
          <w:tcPr>
            <w:tcW w:w="3412" w:type="pct"/>
            <w:gridSpan w:val="3"/>
          </w:tcPr>
          <w:p w14:paraId="40FFDD4B" w14:textId="77777777" w:rsidR="00587445" w:rsidRPr="00587445" w:rsidRDefault="00587445" w:rsidP="00C95E7B">
            <w:pPr>
              <w:rPr>
                <w:sz w:val="18"/>
              </w:rPr>
            </w:pPr>
          </w:p>
        </w:tc>
      </w:tr>
      <w:tr w:rsidR="00587445" w:rsidRPr="00587445" w14:paraId="5CE9343F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8"/>
        </w:trPr>
        <w:tc>
          <w:tcPr>
            <w:tcW w:w="1588" w:type="pct"/>
          </w:tcPr>
          <w:p w14:paraId="586A7C1C" w14:textId="77777777" w:rsidR="00587445" w:rsidRPr="00587445" w:rsidRDefault="00587445" w:rsidP="00C95E7B">
            <w:pPr>
              <w:rPr>
                <w:rFonts w:cstheme="minorHAnsi"/>
                <w:sz w:val="18"/>
              </w:rPr>
            </w:pPr>
            <w:r w:rsidRPr="00587445">
              <w:rPr>
                <w:rFonts w:cstheme="minorHAnsi"/>
                <w:sz w:val="18"/>
              </w:rPr>
              <w:t>I have explained</w:t>
            </w:r>
          </w:p>
          <w:p w14:paraId="082832D7" w14:textId="77777777" w:rsidR="00587445" w:rsidRPr="00587445" w:rsidRDefault="00587445" w:rsidP="00C95E7B">
            <w:pPr>
              <w:rPr>
                <w:sz w:val="18"/>
              </w:rPr>
            </w:pPr>
            <w:r w:rsidRPr="00587445">
              <w:rPr>
                <w:rFonts w:cstheme="minorHAnsi"/>
                <w:sz w:val="18"/>
              </w:rPr>
              <w:t>the following information to</w:t>
            </w:r>
          </w:p>
        </w:tc>
        <w:tc>
          <w:tcPr>
            <w:tcW w:w="3412" w:type="pct"/>
            <w:gridSpan w:val="3"/>
          </w:tcPr>
          <w:p w14:paraId="09330E77" w14:textId="77777777" w:rsidR="00587445" w:rsidRPr="00587445" w:rsidRDefault="00587445" w:rsidP="00C95E7B">
            <w:pPr>
              <w:spacing w:before="200" w:after="200" w:line="276" w:lineRule="auto"/>
              <w:rPr>
                <w:sz w:val="18"/>
              </w:rPr>
            </w:pPr>
          </w:p>
          <w:p w14:paraId="06BEB317" w14:textId="77777777" w:rsidR="00587445" w:rsidRPr="00587445" w:rsidRDefault="00587445" w:rsidP="00C95E7B">
            <w:pPr>
              <w:rPr>
                <w:sz w:val="18"/>
              </w:rPr>
            </w:pPr>
          </w:p>
        </w:tc>
      </w:tr>
      <w:tr w:rsidR="00587445" w:rsidRPr="00587445" w14:paraId="2B78C1EF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588" w:type="pct"/>
          </w:tcPr>
          <w:p w14:paraId="79864C3F" w14:textId="55226079" w:rsidR="00587445" w:rsidRPr="00587445" w:rsidRDefault="00587445" w:rsidP="00464B2B">
            <w:pPr>
              <w:rPr>
                <w:rFonts w:ascii="Verdana" w:eastAsia="Times New Roman" w:hAnsi="Verdana"/>
                <w:bCs/>
                <w:sz w:val="18"/>
              </w:rPr>
            </w:pPr>
            <w:r w:rsidRPr="00587445">
              <w:rPr>
                <w:rFonts w:cstheme="minorHAnsi"/>
                <w:sz w:val="18"/>
              </w:rPr>
              <w:t xml:space="preserve">Signed by </w:t>
            </w:r>
            <w:r w:rsidR="00464B2B">
              <w:rPr>
                <w:rFonts w:cstheme="minorHAnsi"/>
                <w:sz w:val="18"/>
              </w:rPr>
              <w:t>A</w:t>
            </w:r>
            <w:r w:rsidRPr="00587445">
              <w:rPr>
                <w:rFonts w:cstheme="minorHAnsi"/>
                <w:sz w:val="18"/>
              </w:rPr>
              <w:t xml:space="preserve">ssessment </w:t>
            </w:r>
            <w:r w:rsidR="00464B2B">
              <w:rPr>
                <w:rFonts w:cstheme="minorHAnsi"/>
                <w:sz w:val="18"/>
              </w:rPr>
              <w:t>O</w:t>
            </w:r>
            <w:r w:rsidRPr="00587445">
              <w:rPr>
                <w:rFonts w:cstheme="minorHAnsi"/>
                <w:sz w:val="18"/>
              </w:rPr>
              <w:t>fficer</w:t>
            </w:r>
          </w:p>
        </w:tc>
        <w:tc>
          <w:tcPr>
            <w:tcW w:w="1966" w:type="pct"/>
          </w:tcPr>
          <w:p w14:paraId="3027F44A" w14:textId="77777777" w:rsidR="00587445" w:rsidRPr="00587445" w:rsidRDefault="00587445" w:rsidP="00C95E7B">
            <w:pPr>
              <w:rPr>
                <w:rFonts w:ascii="Verdana" w:eastAsia="Times New Roman" w:hAnsi="Verdana"/>
                <w:bCs/>
                <w:sz w:val="18"/>
              </w:rPr>
            </w:pPr>
          </w:p>
        </w:tc>
        <w:tc>
          <w:tcPr>
            <w:tcW w:w="447" w:type="pct"/>
          </w:tcPr>
          <w:p w14:paraId="07D387D7" w14:textId="77777777" w:rsidR="00587445" w:rsidRPr="00587445" w:rsidRDefault="00587445" w:rsidP="00C95E7B">
            <w:pPr>
              <w:rPr>
                <w:rFonts w:ascii="Verdana" w:eastAsia="Times New Roman" w:hAnsi="Verdana"/>
                <w:bCs/>
                <w:sz w:val="18"/>
              </w:rPr>
            </w:pPr>
            <w:r w:rsidRPr="00587445">
              <w:rPr>
                <w:rFonts w:ascii="Verdana" w:eastAsia="Times New Roman" w:hAnsi="Verdana"/>
                <w:bCs/>
                <w:sz w:val="18"/>
              </w:rPr>
              <w:t>Date</w:t>
            </w:r>
          </w:p>
        </w:tc>
        <w:tc>
          <w:tcPr>
            <w:tcW w:w="999" w:type="pct"/>
          </w:tcPr>
          <w:p w14:paraId="590EE51F" w14:textId="77777777" w:rsidR="00587445" w:rsidRPr="00587445" w:rsidRDefault="00587445" w:rsidP="00C95E7B">
            <w:pPr>
              <w:rPr>
                <w:rFonts w:ascii="Verdana" w:eastAsia="Times New Roman" w:hAnsi="Verdana"/>
                <w:sz w:val="18"/>
              </w:rPr>
            </w:pPr>
          </w:p>
        </w:tc>
      </w:tr>
    </w:tbl>
    <w:p w14:paraId="52B4C856" w14:textId="77777777" w:rsidR="00587445" w:rsidRPr="00544027" w:rsidRDefault="00587445" w:rsidP="00587445">
      <w:pPr>
        <w:rPr>
          <w:rFonts w:cstheme="minorHAnsi"/>
          <w:sz w:val="18"/>
          <w:szCs w:val="18"/>
        </w:rPr>
      </w:pPr>
    </w:p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9017"/>
        <w:gridCol w:w="1053"/>
      </w:tblGrid>
      <w:tr w:rsidR="00587445" w:rsidRPr="00587445" w14:paraId="567EC3E5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7C767543" w14:textId="77777777" w:rsidR="00587445" w:rsidRPr="00587445" w:rsidRDefault="00587445" w:rsidP="00C95E7B">
            <w:pPr>
              <w:jc w:val="center"/>
              <w:rPr>
                <w:b/>
                <w:bCs w:val="0"/>
                <w:sz w:val="18"/>
                <w:szCs w:val="18"/>
              </w:rPr>
            </w:pP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2C30A9A" wp14:editId="0F7A6B86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130810</wp:posOffset>
                      </wp:positionV>
                      <wp:extent cx="114300" cy="114300"/>
                      <wp:effectExtent l="9525" t="9525" r="9525" b="952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FD03A" id="Rectangle 21" o:spid="_x0000_s1026" style="position:absolute;margin-left:603pt;margin-top:10.3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" o:allowincell="f"/>
                  </w:pict>
                </mc:Fallback>
              </mc:AlternateContent>
            </w:r>
            <w:r w:rsidRPr="00587445">
              <w:rPr>
                <w:sz w:val="18"/>
                <w:szCs w:val="18"/>
              </w:rPr>
              <w:t>Topic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p w14:paraId="677D8C5D" w14:textId="77777777" w:rsidR="00587445" w:rsidRPr="00587445" w:rsidRDefault="00587445" w:rsidP="00C95E7B">
            <w:pPr>
              <w:jc w:val="center"/>
              <w:rPr>
                <w:b/>
                <w:bCs w:val="0"/>
                <w:sz w:val="18"/>
                <w:szCs w:val="18"/>
              </w:rPr>
            </w:pPr>
            <w:r w:rsidRPr="00587445">
              <w:rPr>
                <w:sz w:val="18"/>
                <w:szCs w:val="18"/>
              </w:rPr>
              <w:t>Tick</w:t>
            </w:r>
          </w:p>
        </w:tc>
      </w:tr>
      <w:tr w:rsidR="00587445" w:rsidRPr="00587445" w14:paraId="2F5A09A5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582E088C" w14:textId="77777777" w:rsidR="00587445" w:rsidRPr="00587445" w:rsidRDefault="00587445" w:rsidP="00C95E7B">
            <w:pPr>
              <w:rPr>
                <w:sz w:val="18"/>
                <w:szCs w:val="18"/>
              </w:rPr>
            </w:pPr>
            <w:r w:rsidRPr="00587445">
              <w:rPr>
                <w:sz w:val="18"/>
                <w:szCs w:val="18"/>
              </w:rPr>
              <w:t>Eligibility criteria for entry to the service, and procedures for prioritising access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-1212871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0AD353" w14:textId="77777777" w:rsidR="00587445" w:rsidRPr="00587445" w:rsidRDefault="00587445" w:rsidP="00C95E7B">
                <w:pPr>
                  <w:jc w:val="center"/>
                  <w:rPr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4DA2734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2C30C766" w14:textId="77777777" w:rsidR="00587445" w:rsidRPr="00587445" w:rsidRDefault="00587445" w:rsidP="00C95E7B">
            <w:pPr>
              <w:rPr>
                <w:color w:val="auto"/>
                <w:sz w:val="18"/>
                <w:szCs w:val="18"/>
              </w:rPr>
            </w:pP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67BA249" wp14:editId="300DBA9D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9525" t="13335" r="9525" b="571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71242" id="Rectangle 20" o:spid="_x0000_s1026" style="position:absolute;margin-left:603pt;margin-top:5.3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Zx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" o:allowincell="f"/>
                  </w:pict>
                </mc:Fallback>
              </mc:AlternateContent>
            </w:r>
            <w:r w:rsidRPr="00587445">
              <w:rPr>
                <w:color w:val="auto"/>
                <w:sz w:val="18"/>
                <w:szCs w:val="18"/>
              </w:rPr>
              <w:t>Individual’s right to access a support person of their choice to assist them when entering or exiting a service, and in developing their personalised plan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-41840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5E6054" w14:textId="77777777" w:rsidR="00587445" w:rsidRPr="00587445" w:rsidRDefault="00587445" w:rsidP="00C95E7B">
                <w:pPr>
                  <w:jc w:val="center"/>
                  <w:rPr>
                    <w:color w:val="auto"/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color w:val="auto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290AE3F1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6C2D0876" w14:textId="77777777" w:rsidR="00587445" w:rsidRPr="00587445" w:rsidRDefault="00587445" w:rsidP="00C95E7B">
            <w:pPr>
              <w:rPr>
                <w:sz w:val="18"/>
                <w:szCs w:val="18"/>
              </w:rPr>
            </w:pPr>
            <w:r w:rsidRPr="00587445">
              <w:rPr>
                <w:sz w:val="18"/>
                <w:szCs w:val="18"/>
              </w:rPr>
              <w:t>Information and support which can be offered to assist individuals using the service</w:t>
            </w: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9BCE8B0" wp14:editId="7F375EA2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9525" t="10160" r="9525" b="889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CEBF1" id="Rectangle 19" o:spid="_x0000_s1026" style="position:absolute;margin-left:603pt;margin-top:.3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OAHQ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" o:allowincell="f"/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154349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A9460" w14:textId="77777777" w:rsidR="00587445" w:rsidRPr="00587445" w:rsidRDefault="00587445" w:rsidP="00C95E7B">
                <w:pPr>
                  <w:jc w:val="center"/>
                  <w:rPr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744FE94F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21D76FD1" w14:textId="77777777" w:rsidR="00587445" w:rsidRPr="00587445" w:rsidRDefault="00587445" w:rsidP="00C95E7B">
            <w:pPr>
              <w:rPr>
                <w:color w:val="auto"/>
                <w:sz w:val="18"/>
                <w:szCs w:val="18"/>
              </w:rPr>
            </w:pPr>
            <w:r w:rsidRPr="00587445">
              <w:rPr>
                <w:color w:val="auto"/>
                <w:sz w:val="18"/>
                <w:szCs w:val="18"/>
              </w:rPr>
              <w:t xml:space="preserve">How the service works with individuals accessing services to develop a personalised plan to assist them to achieve their goals, </w:t>
            </w: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A365D9F" wp14:editId="62B25E79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86360</wp:posOffset>
                      </wp:positionV>
                      <wp:extent cx="114300" cy="114300"/>
                      <wp:effectExtent l="9525" t="10795" r="9525" b="825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07AB2" id="Rectangle 18" o:spid="_x0000_s1026" style="position:absolute;margin-left:603pt;margin-top:6.8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GOHQIAAD0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" o:allowincell="f"/>
                  </w:pict>
                </mc:Fallback>
              </mc:AlternateContent>
            </w:r>
            <w:r w:rsidRPr="00587445">
              <w:rPr>
                <w:color w:val="auto"/>
                <w:sz w:val="18"/>
                <w:szCs w:val="18"/>
              </w:rPr>
              <w:t>and the format of the copy of the plan which will be provided to the individual accessing the service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-1584532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E9618B" w14:textId="77777777" w:rsidR="00587445" w:rsidRPr="00587445" w:rsidRDefault="00587445" w:rsidP="00C95E7B">
                <w:pPr>
                  <w:jc w:val="center"/>
                  <w:rPr>
                    <w:color w:val="auto"/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color w:val="auto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32706EAD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38B67768" w14:textId="77777777" w:rsidR="00587445" w:rsidRPr="00587445" w:rsidRDefault="00587445" w:rsidP="00C95E7B">
            <w:pPr>
              <w:rPr>
                <w:sz w:val="18"/>
                <w:szCs w:val="18"/>
              </w:rPr>
            </w:pPr>
            <w:r w:rsidRPr="00587445">
              <w:rPr>
                <w:sz w:val="18"/>
                <w:szCs w:val="18"/>
              </w:rPr>
              <w:t>Procedures for accessing or nominating a support person of their choice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-891574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0FA66D" w14:textId="77777777" w:rsidR="00587445" w:rsidRPr="00587445" w:rsidRDefault="00587445" w:rsidP="00C95E7B">
                <w:pPr>
                  <w:jc w:val="center"/>
                  <w:rPr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4DF576D8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1E52BCD7" w14:textId="77777777" w:rsidR="00587445" w:rsidRPr="00587445" w:rsidRDefault="00587445" w:rsidP="00C95E7B">
            <w:pPr>
              <w:rPr>
                <w:color w:val="auto"/>
                <w:sz w:val="18"/>
                <w:szCs w:val="18"/>
              </w:rPr>
            </w:pPr>
            <w:r w:rsidRPr="00587445">
              <w:rPr>
                <w:color w:val="auto"/>
                <w:sz w:val="18"/>
                <w:szCs w:val="18"/>
              </w:rPr>
              <w:t xml:space="preserve">Support which will be provided, how the support will be delivered, and how frequently the personalised plan will be </w:t>
            </w: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FDF2D42" wp14:editId="5FD82CFE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137160</wp:posOffset>
                      </wp:positionV>
                      <wp:extent cx="114300" cy="114300"/>
                      <wp:effectExtent l="9525" t="12065" r="9525" b="698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23939" id="Rectangle 17" o:spid="_x0000_s1026" style="position:absolute;margin-left:603pt;margin-top:10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" o:allowincell="f"/>
                  </w:pict>
                </mc:Fallback>
              </mc:AlternateContent>
            </w:r>
            <w:r w:rsidRPr="00587445">
              <w:rPr>
                <w:color w:val="auto"/>
                <w:sz w:val="18"/>
                <w:szCs w:val="18"/>
              </w:rPr>
              <w:t>reviewed</w:t>
            </w: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342FB65" wp14:editId="3BB3137B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74295</wp:posOffset>
                      </wp:positionV>
                      <wp:extent cx="114300" cy="114300"/>
                      <wp:effectExtent l="9525" t="6350" r="9525" b="1270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F6344" id="Rectangle 16" o:spid="_x0000_s1026" style="position:absolute;margin-left:603pt;margin-top:5.8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" o:allowincell="f"/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2137212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233D59" w14:textId="77777777" w:rsidR="00587445" w:rsidRPr="00587445" w:rsidRDefault="00587445" w:rsidP="00C95E7B">
                <w:pPr>
                  <w:jc w:val="center"/>
                  <w:rPr>
                    <w:color w:val="auto"/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color w:val="auto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32F269C2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5CDD0B71" w14:textId="77777777" w:rsidR="00587445" w:rsidRPr="00587445" w:rsidRDefault="00587445" w:rsidP="00C95E7B">
            <w:pPr>
              <w:rPr>
                <w:sz w:val="18"/>
                <w:szCs w:val="18"/>
              </w:rPr>
            </w:pPr>
            <w:r w:rsidRPr="00587445">
              <w:rPr>
                <w:sz w:val="18"/>
                <w:szCs w:val="18"/>
              </w:rPr>
              <w:t>Privacy and confidentiality</w:t>
            </w:r>
            <w:r w:rsidRPr="0058744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FFF1B98" wp14:editId="58D272C1">
                      <wp:simplePos x="0" y="0"/>
                      <wp:positionH relativeFrom="column">
                        <wp:posOffset>7658100</wp:posOffset>
                      </wp:positionH>
                      <wp:positionV relativeFrom="paragraph">
                        <wp:posOffset>10795</wp:posOffset>
                      </wp:positionV>
                      <wp:extent cx="114300" cy="114300"/>
                      <wp:effectExtent l="9525" t="12700" r="9525" b="63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4D0C2" id="Rectangle 3" o:spid="_x0000_s1026" style="position:absolute;margin-left:603pt;margin-top:.8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" o:allowincell="f"/>
                  </w:pict>
                </mc:Fallback>
              </mc:AlternateContent>
            </w:r>
            <w:r w:rsidRPr="00587445">
              <w:rPr>
                <w:sz w:val="18"/>
                <w:szCs w:val="18"/>
              </w:rPr>
              <w:t xml:space="preserve"> policy and procedures in relation to the use of, and access to personal information held about individual accessing services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1294406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CD920" w14:textId="77777777" w:rsidR="00587445" w:rsidRPr="00587445" w:rsidRDefault="00587445" w:rsidP="00C95E7B">
                <w:pPr>
                  <w:jc w:val="center"/>
                  <w:rPr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6931BAB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18CFF5BF" w14:textId="77777777" w:rsidR="00587445" w:rsidRPr="00587445" w:rsidRDefault="00587445" w:rsidP="00C95E7B">
            <w:pPr>
              <w:rPr>
                <w:color w:val="auto"/>
                <w:sz w:val="18"/>
                <w:szCs w:val="18"/>
              </w:rPr>
            </w:pPr>
            <w:r w:rsidRPr="00587445">
              <w:rPr>
                <w:color w:val="auto"/>
                <w:sz w:val="18"/>
                <w:szCs w:val="18"/>
              </w:rPr>
              <w:t>Procedures for release of personal information to another party and the requirement for informed consent for release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18624045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1351B0" w14:textId="77777777" w:rsidR="00587445" w:rsidRPr="00587445" w:rsidRDefault="00587445" w:rsidP="00C95E7B">
                <w:pPr>
                  <w:jc w:val="center"/>
                  <w:rPr>
                    <w:color w:val="auto"/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color w:val="auto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587445" w:rsidRPr="00587445" w14:paraId="5407B550" w14:textId="77777777" w:rsidTr="00C95E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7" w:type="pct"/>
          </w:tcPr>
          <w:p w14:paraId="33D48FA4" w14:textId="77777777" w:rsidR="00587445" w:rsidRPr="00587445" w:rsidRDefault="00587445" w:rsidP="00C95E7B">
            <w:pPr>
              <w:rPr>
                <w:color w:val="auto"/>
                <w:sz w:val="18"/>
                <w:szCs w:val="18"/>
              </w:rPr>
            </w:pPr>
            <w:r w:rsidRPr="00587445">
              <w:rPr>
                <w:color w:val="auto"/>
                <w:sz w:val="18"/>
                <w:szCs w:val="18"/>
              </w:rPr>
              <w:t>How the individual accessing services can participate in decision making processes to assist the service to improve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" w:type="pct"/>
          </w:tcPr>
          <w:sdt>
            <w:sdtPr>
              <w:rPr>
                <w:sz w:val="18"/>
                <w:szCs w:val="18"/>
              </w:rPr>
              <w:id w:val="700911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750E7" w14:textId="77777777" w:rsidR="00587445" w:rsidRPr="00587445" w:rsidRDefault="00587445" w:rsidP="00C95E7B">
                <w:pPr>
                  <w:jc w:val="center"/>
                  <w:rPr>
                    <w:color w:val="auto"/>
                    <w:sz w:val="18"/>
                    <w:szCs w:val="18"/>
                  </w:rPr>
                </w:pPr>
                <w:r w:rsidRPr="00587445">
                  <w:rPr>
                    <w:rFonts w:ascii="Segoe UI Symbol" w:hAnsi="Segoe UI Symbol" w:cs="Segoe UI Symbol"/>
                    <w:color w:val="auto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46C3A098" w14:textId="77777777" w:rsidR="00587445" w:rsidRPr="00544027" w:rsidRDefault="00587445" w:rsidP="00587445">
      <w:pPr>
        <w:rPr>
          <w:sz w:val="18"/>
          <w:szCs w:val="18"/>
        </w:rPr>
      </w:pPr>
    </w:p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2125"/>
        <w:gridCol w:w="4711"/>
        <w:gridCol w:w="1345"/>
        <w:gridCol w:w="1889"/>
      </w:tblGrid>
      <w:tr w:rsidR="00587445" w:rsidRPr="00587445" w14:paraId="1CCD5790" w14:textId="77777777" w:rsidTr="00587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tcW w:w="5000" w:type="pct"/>
            <w:gridSpan w:val="4"/>
            <w:shd w:val="clear" w:color="auto" w:fill="1B1D3D" w:themeFill="text2" w:themeFillShade="BF"/>
          </w:tcPr>
          <w:p w14:paraId="59F4BB96" w14:textId="77777777" w:rsidR="00587445" w:rsidRPr="00587445" w:rsidRDefault="00587445" w:rsidP="00C95E7B">
            <w:pPr>
              <w:jc w:val="center"/>
              <w:rPr>
                <w:rFonts w:ascii="Verdana" w:eastAsia="Times New Roman" w:hAnsi="Verdana"/>
                <w:b/>
                <w:sz w:val="18"/>
              </w:rPr>
            </w:pPr>
            <w:r w:rsidRPr="00587445">
              <w:rPr>
                <w:rFonts w:ascii="Verdana" w:eastAsia="Times New Roman" w:hAnsi="Verdana"/>
                <w:b/>
                <w:color w:val="FFFFFF" w:themeColor="background1"/>
                <w:sz w:val="18"/>
              </w:rPr>
              <w:t>Declaration</w:t>
            </w:r>
          </w:p>
        </w:tc>
      </w:tr>
      <w:tr w:rsidR="00587445" w:rsidRPr="00587445" w14:paraId="3162DA18" w14:textId="77777777" w:rsidTr="005874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tcW w:w="5000" w:type="pct"/>
            <w:gridSpan w:val="4"/>
          </w:tcPr>
          <w:p w14:paraId="0CA502A3" w14:textId="77777777" w:rsidR="00587445" w:rsidRPr="00587445" w:rsidRDefault="00587445" w:rsidP="00C95E7B">
            <w:pPr>
              <w:rPr>
                <w:color w:val="auto"/>
                <w:sz w:val="18"/>
              </w:rPr>
            </w:pPr>
            <w:r w:rsidRPr="00587445">
              <w:rPr>
                <w:color w:val="auto"/>
                <w:sz w:val="18"/>
              </w:rPr>
              <w:t>The above information has been explained to me.</w:t>
            </w:r>
          </w:p>
        </w:tc>
      </w:tr>
      <w:tr w:rsidR="00587445" w:rsidRPr="00587445" w14:paraId="217C122B" w14:textId="77777777" w:rsidTr="00587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tcW w:w="1055" w:type="pct"/>
          </w:tcPr>
          <w:p w14:paraId="38558B02" w14:textId="69607DB3" w:rsidR="00587445" w:rsidRPr="00587445" w:rsidRDefault="00587445" w:rsidP="00464B2B">
            <w:pPr>
              <w:jc w:val="left"/>
              <w:rPr>
                <w:rFonts w:ascii="Verdana" w:eastAsia="Times New Roman" w:hAnsi="Verdana"/>
                <w:bCs/>
                <w:sz w:val="18"/>
              </w:rPr>
            </w:pPr>
            <w:r w:rsidRPr="00587445">
              <w:rPr>
                <w:rFonts w:ascii="Verdana" w:eastAsia="Times New Roman" w:hAnsi="Verdana"/>
                <w:bCs/>
                <w:sz w:val="18"/>
              </w:rPr>
              <w:t xml:space="preserve">Signed by </w:t>
            </w:r>
            <w:r w:rsidR="00464B2B">
              <w:rPr>
                <w:rFonts w:ascii="Verdana" w:eastAsia="Times New Roman" w:hAnsi="Verdana"/>
                <w:bCs/>
                <w:sz w:val="18"/>
              </w:rPr>
              <w:t>I</w:t>
            </w:r>
            <w:r w:rsidRPr="00587445">
              <w:rPr>
                <w:rFonts w:ascii="Verdana" w:eastAsia="Times New Roman" w:hAnsi="Verdana"/>
                <w:bCs/>
                <w:sz w:val="18"/>
              </w:rPr>
              <w:t>ndividual</w:t>
            </w:r>
          </w:p>
        </w:tc>
        <w:tc>
          <w:tcPr>
            <w:tcW w:w="2339" w:type="pct"/>
          </w:tcPr>
          <w:p w14:paraId="44C29FB9" w14:textId="77777777" w:rsidR="00587445" w:rsidRPr="00587445" w:rsidRDefault="00587445" w:rsidP="00C95E7B">
            <w:pPr>
              <w:rPr>
                <w:rFonts w:ascii="Verdana" w:eastAsia="Times New Roman" w:hAnsi="Verdana"/>
                <w:sz w:val="18"/>
              </w:rPr>
            </w:pPr>
          </w:p>
        </w:tc>
        <w:tc>
          <w:tcPr>
            <w:tcW w:w="668" w:type="pct"/>
          </w:tcPr>
          <w:p w14:paraId="7976476F" w14:textId="77777777" w:rsidR="00587445" w:rsidRPr="00587445" w:rsidRDefault="00587445" w:rsidP="00C95E7B">
            <w:pPr>
              <w:rPr>
                <w:rFonts w:ascii="Verdana" w:eastAsia="Times New Roman" w:hAnsi="Verdana"/>
                <w:sz w:val="18"/>
              </w:rPr>
            </w:pPr>
            <w:r w:rsidRPr="00587445">
              <w:rPr>
                <w:rFonts w:ascii="Verdana" w:eastAsia="Times New Roman" w:hAnsi="Verdana"/>
                <w:sz w:val="18"/>
              </w:rPr>
              <w:t>Date:</w:t>
            </w:r>
          </w:p>
          <w:p w14:paraId="499F5540" w14:textId="77777777" w:rsidR="00587445" w:rsidRPr="00587445" w:rsidRDefault="00587445" w:rsidP="00C95E7B">
            <w:pPr>
              <w:rPr>
                <w:rFonts w:ascii="Verdana" w:eastAsia="Times New Roman" w:hAnsi="Verdana"/>
                <w:sz w:val="18"/>
              </w:rPr>
            </w:pPr>
          </w:p>
        </w:tc>
        <w:tc>
          <w:tcPr>
            <w:tcW w:w="938" w:type="pct"/>
          </w:tcPr>
          <w:p w14:paraId="00964FB2" w14:textId="77777777" w:rsidR="00587445" w:rsidRPr="00587445" w:rsidRDefault="00587445" w:rsidP="00C95E7B">
            <w:pPr>
              <w:rPr>
                <w:rFonts w:ascii="Verdana" w:eastAsia="Times New Roman" w:hAnsi="Verdana"/>
                <w:sz w:val="18"/>
              </w:rPr>
            </w:pPr>
          </w:p>
        </w:tc>
      </w:tr>
      <w:tr w:rsidR="00587445" w:rsidRPr="00587445" w14:paraId="1B9417F7" w14:textId="77777777" w:rsidTr="005874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1"/>
        </w:trPr>
        <w:tc>
          <w:tcPr>
            <w:tcW w:w="1055" w:type="pct"/>
          </w:tcPr>
          <w:p w14:paraId="2FD1BF6F" w14:textId="6BC8439B" w:rsidR="00587445" w:rsidRPr="00587445" w:rsidRDefault="00587445" w:rsidP="00C95E7B">
            <w:pPr>
              <w:jc w:val="left"/>
              <w:rPr>
                <w:rFonts w:ascii="Verdana" w:eastAsia="Times New Roman" w:hAnsi="Verdana"/>
                <w:bCs/>
                <w:color w:val="auto"/>
                <w:sz w:val="18"/>
              </w:rPr>
            </w:pPr>
            <w:r w:rsidRPr="00587445">
              <w:rPr>
                <w:rFonts w:ascii="Verdana" w:eastAsia="Times New Roman" w:hAnsi="Verdana"/>
                <w:bCs/>
                <w:color w:val="auto"/>
                <w:sz w:val="18"/>
              </w:rPr>
              <w:t xml:space="preserve">Signed </w:t>
            </w:r>
            <w:r w:rsidR="00464B2B">
              <w:rPr>
                <w:color w:val="auto"/>
                <w:sz w:val="18"/>
              </w:rPr>
              <w:t>by Nominated Support P</w:t>
            </w:r>
            <w:r w:rsidRPr="00587445">
              <w:rPr>
                <w:color w:val="auto"/>
                <w:sz w:val="18"/>
              </w:rPr>
              <w:t>erson</w:t>
            </w:r>
          </w:p>
        </w:tc>
        <w:tc>
          <w:tcPr>
            <w:tcW w:w="2339" w:type="pct"/>
          </w:tcPr>
          <w:p w14:paraId="1CA9D311" w14:textId="77777777" w:rsidR="00587445" w:rsidRPr="00587445" w:rsidRDefault="00587445" w:rsidP="00C95E7B">
            <w:pPr>
              <w:rPr>
                <w:rFonts w:ascii="Verdana" w:eastAsia="Times New Roman" w:hAnsi="Verdana"/>
                <w:bCs/>
                <w:color w:val="auto"/>
                <w:sz w:val="18"/>
              </w:rPr>
            </w:pPr>
          </w:p>
        </w:tc>
        <w:tc>
          <w:tcPr>
            <w:tcW w:w="668" w:type="pct"/>
          </w:tcPr>
          <w:p w14:paraId="3A12E4D1" w14:textId="77777777" w:rsidR="00587445" w:rsidRPr="00587445" w:rsidRDefault="00587445" w:rsidP="00C95E7B">
            <w:pPr>
              <w:rPr>
                <w:rFonts w:ascii="Verdana" w:eastAsia="Times New Roman" w:hAnsi="Verdana"/>
                <w:bCs/>
                <w:color w:val="auto"/>
                <w:sz w:val="18"/>
              </w:rPr>
            </w:pPr>
            <w:r w:rsidRPr="00587445">
              <w:rPr>
                <w:rFonts w:ascii="Verdana" w:eastAsia="Times New Roman" w:hAnsi="Verdana"/>
                <w:bCs/>
                <w:color w:val="auto"/>
                <w:sz w:val="18"/>
              </w:rPr>
              <w:t>Date:</w:t>
            </w:r>
          </w:p>
          <w:p w14:paraId="01E0F983" w14:textId="77777777" w:rsidR="00587445" w:rsidRPr="00587445" w:rsidRDefault="00587445" w:rsidP="00C95E7B">
            <w:pPr>
              <w:rPr>
                <w:rFonts w:ascii="Verdana" w:eastAsia="Times New Roman" w:hAnsi="Verdana"/>
                <w:bCs/>
                <w:color w:val="auto"/>
                <w:sz w:val="18"/>
              </w:rPr>
            </w:pPr>
          </w:p>
        </w:tc>
        <w:tc>
          <w:tcPr>
            <w:tcW w:w="938" w:type="pct"/>
          </w:tcPr>
          <w:p w14:paraId="2ED0CEA3" w14:textId="77777777" w:rsidR="00587445" w:rsidRPr="00587445" w:rsidRDefault="00587445" w:rsidP="00C95E7B">
            <w:pPr>
              <w:rPr>
                <w:rFonts w:ascii="Verdana" w:eastAsia="Times New Roman" w:hAnsi="Verdana"/>
                <w:color w:val="auto"/>
                <w:sz w:val="18"/>
              </w:rPr>
            </w:pPr>
          </w:p>
        </w:tc>
      </w:tr>
    </w:tbl>
    <w:p w14:paraId="1B68138F" w14:textId="77777777" w:rsidR="0046683E" w:rsidRPr="00587445" w:rsidRDefault="0046683E" w:rsidP="00587445">
      <w:pPr>
        <w:tabs>
          <w:tab w:val="left" w:pos="6731"/>
        </w:tabs>
        <w:jc w:val="left"/>
      </w:pPr>
    </w:p>
    <w:sectPr w:rsidR="0046683E" w:rsidRPr="00587445" w:rsidSect="00AC2A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3D92" w14:textId="77777777" w:rsidR="00077C85" w:rsidRDefault="00077C85" w:rsidP="00886D2E">
      <w:pPr>
        <w:spacing w:before="0" w:after="0"/>
      </w:pPr>
      <w:r>
        <w:separator/>
      </w:r>
    </w:p>
  </w:endnote>
  <w:endnote w:type="continuationSeparator" w:id="0">
    <w:p w14:paraId="69BCE66E" w14:textId="77777777" w:rsidR="00077C85" w:rsidRDefault="00077C85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DF7D1C2" w14:textId="77777777" w:rsidTr="00C0764B">
      <w:tc>
        <w:tcPr>
          <w:tcW w:w="3116" w:type="dxa"/>
        </w:tcPr>
        <w:p w14:paraId="63E9D38F" w14:textId="77777777" w:rsidR="00792BB4" w:rsidRPr="00AC2A38" w:rsidRDefault="00587445" w:rsidP="0016601C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587445">
            <w:rPr>
              <w:color w:val="4A66AC" w:themeColor="accent1"/>
              <w:szCs w:val="18"/>
            </w:rPr>
            <w:t>Participant Intake Checklist</w:t>
          </w:r>
        </w:p>
      </w:tc>
      <w:tc>
        <w:tcPr>
          <w:tcW w:w="3117" w:type="dxa"/>
        </w:tcPr>
        <w:p w14:paraId="1C66123B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2D62FE3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7445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7445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4148308" w14:textId="77777777" w:rsidTr="00C0764B">
      <w:tc>
        <w:tcPr>
          <w:tcW w:w="3116" w:type="dxa"/>
        </w:tcPr>
        <w:p w14:paraId="6736E574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00D752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F53FCC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1F39A9B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10E04B4" wp14:editId="31D730E7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05A424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4003EA2" w14:textId="77777777" w:rsidTr="00AC2A38">
      <w:tc>
        <w:tcPr>
          <w:tcW w:w="3116" w:type="dxa"/>
        </w:tcPr>
        <w:p w14:paraId="337C2475" w14:textId="77777777" w:rsidR="00792BB4" w:rsidRPr="00AC2A38" w:rsidRDefault="00587445" w:rsidP="00587445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587445">
            <w:rPr>
              <w:color w:val="4A66AC" w:themeColor="accent1"/>
              <w:szCs w:val="18"/>
            </w:rPr>
            <w:t>Participant Intake Checklist</w:t>
          </w:r>
        </w:p>
      </w:tc>
      <w:tc>
        <w:tcPr>
          <w:tcW w:w="3117" w:type="dxa"/>
        </w:tcPr>
        <w:p w14:paraId="3C8F6436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4044CB9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4B2B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4B2B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197883E" w14:textId="77777777" w:rsidTr="00AC2A38">
      <w:tc>
        <w:tcPr>
          <w:tcW w:w="3116" w:type="dxa"/>
        </w:tcPr>
        <w:p w14:paraId="686F962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BDF628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63D4B10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5D52AFA7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77BDAA5" wp14:editId="557FC5C8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293901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CF7F9" w14:textId="77777777" w:rsidR="00077C85" w:rsidRDefault="00077C85" w:rsidP="00886D2E">
      <w:pPr>
        <w:spacing w:before="0" w:after="0"/>
      </w:pPr>
      <w:r>
        <w:separator/>
      </w:r>
    </w:p>
  </w:footnote>
  <w:footnote w:type="continuationSeparator" w:id="0">
    <w:p w14:paraId="52A9CCEF" w14:textId="77777777" w:rsidR="00077C85" w:rsidRDefault="00077C85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2D6D2BC4" w14:textId="77777777" w:rsidTr="004A3DD4">
      <w:tc>
        <w:tcPr>
          <w:tcW w:w="5949" w:type="dxa"/>
          <w:vAlign w:val="center"/>
        </w:tcPr>
        <w:p w14:paraId="2E9B0130" w14:textId="77777777" w:rsidR="00A6696D" w:rsidRDefault="00587445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587445">
            <w:rPr>
              <w:rStyle w:val="Strong"/>
              <w:sz w:val="28"/>
              <w:szCs w:val="24"/>
            </w:rPr>
            <w:t>PARTICIPANT INTAKE CHECKLIST</w:t>
          </w:r>
        </w:p>
      </w:tc>
      <w:tc>
        <w:tcPr>
          <w:tcW w:w="3401" w:type="dxa"/>
        </w:tcPr>
        <w:p w14:paraId="0B894D75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5034C2C3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5D8339D" w14:textId="77777777" w:rsidTr="004A3DD4">
      <w:tc>
        <w:tcPr>
          <w:tcW w:w="5949" w:type="dxa"/>
          <w:vAlign w:val="center"/>
        </w:tcPr>
        <w:p w14:paraId="26F6AA2E" w14:textId="77777777" w:rsidR="00B00533" w:rsidRDefault="00587445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587445">
            <w:rPr>
              <w:rStyle w:val="Strong"/>
              <w:sz w:val="28"/>
              <w:szCs w:val="24"/>
            </w:rPr>
            <w:t>PARTICIPANT INTAKE CHECKLIST</w:t>
          </w:r>
        </w:p>
      </w:tc>
      <w:tc>
        <w:tcPr>
          <w:tcW w:w="3401" w:type="dxa"/>
        </w:tcPr>
        <w:p w14:paraId="5FEB6D97" w14:textId="53AFDB21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3240EE3F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554E47"/>
    <w:multiLevelType w:val="hybridMultilevel"/>
    <w:tmpl w:val="3E6E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00F8"/>
    <w:multiLevelType w:val="hybridMultilevel"/>
    <w:tmpl w:val="C4023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38"/>
    <w:rsid w:val="0000125B"/>
    <w:rsid w:val="00077C85"/>
    <w:rsid w:val="000D1CAE"/>
    <w:rsid w:val="000D3844"/>
    <w:rsid w:val="001579C2"/>
    <w:rsid w:val="001619DA"/>
    <w:rsid w:val="0016601C"/>
    <w:rsid w:val="001F0A0A"/>
    <w:rsid w:val="00276A67"/>
    <w:rsid w:val="002E725C"/>
    <w:rsid w:val="003F68E3"/>
    <w:rsid w:val="003F7044"/>
    <w:rsid w:val="004621D8"/>
    <w:rsid w:val="00464B2B"/>
    <w:rsid w:val="0046683E"/>
    <w:rsid w:val="004A3DD4"/>
    <w:rsid w:val="004D5EE8"/>
    <w:rsid w:val="005738AE"/>
    <w:rsid w:val="00587445"/>
    <w:rsid w:val="005929F6"/>
    <w:rsid w:val="00593301"/>
    <w:rsid w:val="005D01D6"/>
    <w:rsid w:val="005F2474"/>
    <w:rsid w:val="006155FB"/>
    <w:rsid w:val="00630E1F"/>
    <w:rsid w:val="00792BB4"/>
    <w:rsid w:val="007F216E"/>
    <w:rsid w:val="008256CB"/>
    <w:rsid w:val="008443A5"/>
    <w:rsid w:val="00876A42"/>
    <w:rsid w:val="0088435B"/>
    <w:rsid w:val="00886D2E"/>
    <w:rsid w:val="00903E23"/>
    <w:rsid w:val="009500A7"/>
    <w:rsid w:val="009A4B38"/>
    <w:rsid w:val="009B642A"/>
    <w:rsid w:val="009C0630"/>
    <w:rsid w:val="00A6696D"/>
    <w:rsid w:val="00A71B35"/>
    <w:rsid w:val="00AC2A38"/>
    <w:rsid w:val="00B00533"/>
    <w:rsid w:val="00B56EB3"/>
    <w:rsid w:val="00B94B3E"/>
    <w:rsid w:val="00C87D23"/>
    <w:rsid w:val="00C9648E"/>
    <w:rsid w:val="00CB5C13"/>
    <w:rsid w:val="00CC3D92"/>
    <w:rsid w:val="00D50D5C"/>
    <w:rsid w:val="00D66869"/>
    <w:rsid w:val="00D8159A"/>
    <w:rsid w:val="00E321E4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37EE8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E4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  <w:lang w:val="en-AU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  <w:lang w:val="en-AU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5150-804E-418F-B959-D462DE4B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4</cp:revision>
  <cp:lastPrinted>2021-05-26T11:30:00Z</cp:lastPrinted>
  <dcterms:created xsi:type="dcterms:W3CDTF">2021-06-26T11:53:00Z</dcterms:created>
  <dcterms:modified xsi:type="dcterms:W3CDTF">2022-03-02T04:26:00Z</dcterms:modified>
</cp:coreProperties>
</file>