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4815"/>
        <w:gridCol w:w="5255"/>
      </w:tblGrid>
      <w:tr w:rsidR="00966E19" w:rsidRPr="00741B3B" w14:paraId="1AB0CDA8" w14:textId="77777777" w:rsidTr="00181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70B2386B" w14:textId="6441F30A" w:rsidR="00966E19" w:rsidRPr="00741B3B" w:rsidRDefault="00962447" w:rsidP="00181136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966E19" w:rsidRPr="00741B3B">
              <w:rPr>
                <w:sz w:val="18"/>
                <w:szCs w:val="18"/>
              </w:rPr>
              <w:t>lient Full Name</w:t>
            </w:r>
          </w:p>
        </w:tc>
        <w:tc>
          <w:tcPr>
            <w:tcW w:w="2609" w:type="pct"/>
          </w:tcPr>
          <w:p w14:paraId="002B5D8E" w14:textId="77777777" w:rsidR="00966E19" w:rsidRPr="00741B3B" w:rsidRDefault="00966E19" w:rsidP="0018113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764D9108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0BCE5AF0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Date/Commencement of Service</w:t>
            </w:r>
          </w:p>
        </w:tc>
        <w:tc>
          <w:tcPr>
            <w:tcW w:w="2609" w:type="pct"/>
            <w:vAlign w:val="center"/>
          </w:tcPr>
          <w:p w14:paraId="06834DD5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05B7A84D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18C1EA00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Date/Service Completed/Exit</w:t>
            </w:r>
          </w:p>
        </w:tc>
        <w:tc>
          <w:tcPr>
            <w:tcW w:w="2609" w:type="pct"/>
            <w:vAlign w:val="center"/>
          </w:tcPr>
          <w:p w14:paraId="623AD2D9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73D055F1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71C040CD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Reason for End of Service (deceased, required higher level of care, entered aged care, other state reason)</w:t>
            </w:r>
          </w:p>
        </w:tc>
        <w:tc>
          <w:tcPr>
            <w:tcW w:w="2609" w:type="pct"/>
            <w:vAlign w:val="center"/>
          </w:tcPr>
          <w:p w14:paraId="7782E677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2C0BCA08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1A7E025A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What </w:t>
            </w:r>
            <w:r>
              <w:rPr>
                <w:sz w:val="18"/>
                <w:szCs w:val="18"/>
              </w:rPr>
              <w:t>are</w:t>
            </w:r>
            <w:r w:rsidRPr="00741B3B">
              <w:rPr>
                <w:sz w:val="18"/>
                <w:szCs w:val="18"/>
              </w:rPr>
              <w:t xml:space="preserve"> the client's exit or transition goals?</w:t>
            </w:r>
          </w:p>
        </w:tc>
        <w:tc>
          <w:tcPr>
            <w:tcW w:w="2609" w:type="pct"/>
            <w:vAlign w:val="center"/>
          </w:tcPr>
          <w:p w14:paraId="6F2CFDA6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099EC058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5B527124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Referrals and linkages to other services and activities will best meet the client's needs</w:t>
            </w:r>
          </w:p>
        </w:tc>
        <w:tc>
          <w:tcPr>
            <w:tcW w:w="2609" w:type="pct"/>
            <w:vAlign w:val="center"/>
          </w:tcPr>
          <w:p w14:paraId="04CB62ED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A45A3D2" w14:textId="77777777" w:rsidR="00966E19" w:rsidRDefault="00966E19" w:rsidP="00966E19">
      <w:pPr>
        <w:pStyle w:val="NoSpacing"/>
        <w:rPr>
          <w:sz w:val="18"/>
          <w:szCs w:val="18"/>
        </w:rPr>
      </w:pPr>
    </w:p>
    <w:p w14:paraId="4CAA7D70" w14:textId="77777777" w:rsidR="00966E19" w:rsidRPr="00553805" w:rsidRDefault="00966E19" w:rsidP="00966E19">
      <w:pPr>
        <w:pStyle w:val="NoSpacing"/>
      </w:pPr>
      <w:r w:rsidRPr="00553805">
        <w:t>(Mark of individual items below as completed and comment)</w:t>
      </w:r>
    </w:p>
    <w:p w14:paraId="439B1CD6" w14:textId="77777777" w:rsidR="00966E19" w:rsidRPr="00741B3B" w:rsidRDefault="00966E19" w:rsidP="00966E19">
      <w:pPr>
        <w:pStyle w:val="NoSpacing"/>
        <w:rPr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4815"/>
        <w:gridCol w:w="5255"/>
      </w:tblGrid>
      <w:tr w:rsidR="00966E19" w:rsidRPr="00741B3B" w14:paraId="17574C14" w14:textId="77777777" w:rsidTr="00181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30AE0DD7" w14:textId="77777777" w:rsidR="00966E19" w:rsidRPr="00F94925" w:rsidRDefault="00966E19" w:rsidP="00181136">
            <w:pPr>
              <w:pStyle w:val="NoSpacing"/>
              <w:jc w:val="center"/>
              <w:rPr>
                <w:b/>
                <w:bCs w:val="0"/>
                <w:sz w:val="18"/>
                <w:szCs w:val="18"/>
              </w:rPr>
            </w:pPr>
            <w:r w:rsidRPr="00F94925">
              <w:rPr>
                <w:sz w:val="18"/>
                <w:szCs w:val="18"/>
              </w:rPr>
              <w:t>Item</w:t>
            </w:r>
          </w:p>
        </w:tc>
        <w:tc>
          <w:tcPr>
            <w:tcW w:w="2609" w:type="pct"/>
          </w:tcPr>
          <w:p w14:paraId="2055D19E" w14:textId="77777777" w:rsidR="00966E19" w:rsidRPr="00F94925" w:rsidRDefault="00966E19" w:rsidP="0018113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</w:rPr>
            </w:pPr>
            <w:r w:rsidRPr="00F94925">
              <w:rPr>
                <w:sz w:val="18"/>
                <w:szCs w:val="18"/>
              </w:rPr>
              <w:t>Completed and Date</w:t>
            </w:r>
          </w:p>
        </w:tc>
      </w:tr>
      <w:tr w:rsidR="00966E19" w:rsidRPr="00741B3B" w14:paraId="60313C1B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0B0E5F27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Doctor, GP</w:t>
            </w:r>
          </w:p>
        </w:tc>
        <w:tc>
          <w:tcPr>
            <w:tcW w:w="2609" w:type="pct"/>
          </w:tcPr>
          <w:p w14:paraId="41652460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4E0D9F6A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5BDBD1B7" w14:textId="3225C652" w:rsidR="00966E19" w:rsidRPr="00741B3B" w:rsidRDefault="00966E19" w:rsidP="003D3EE7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Allied </w:t>
            </w:r>
            <w:r w:rsidR="003D3EE7">
              <w:rPr>
                <w:sz w:val="18"/>
                <w:szCs w:val="18"/>
              </w:rPr>
              <w:t>H</w:t>
            </w:r>
            <w:r w:rsidRPr="00741B3B">
              <w:rPr>
                <w:sz w:val="18"/>
                <w:szCs w:val="18"/>
              </w:rPr>
              <w:t xml:space="preserve">ealth </w:t>
            </w:r>
            <w:r w:rsidR="003D3EE7">
              <w:rPr>
                <w:sz w:val="18"/>
                <w:szCs w:val="18"/>
              </w:rPr>
              <w:t>P</w:t>
            </w:r>
            <w:r w:rsidRPr="00741B3B">
              <w:rPr>
                <w:sz w:val="18"/>
                <w:szCs w:val="18"/>
              </w:rPr>
              <w:t>roviders</w:t>
            </w:r>
          </w:p>
        </w:tc>
        <w:tc>
          <w:tcPr>
            <w:tcW w:w="2609" w:type="pct"/>
          </w:tcPr>
          <w:p w14:paraId="1B0947A1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2E012FB8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7BA97A9F" w14:textId="4D01CC8E" w:rsidR="00966E19" w:rsidRPr="00741B3B" w:rsidRDefault="00966E19" w:rsidP="003D3EE7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Other </w:t>
            </w:r>
            <w:r w:rsidR="003D3EE7">
              <w:rPr>
                <w:sz w:val="18"/>
                <w:szCs w:val="18"/>
              </w:rPr>
              <w:t>C</w:t>
            </w:r>
            <w:r w:rsidRPr="00741B3B">
              <w:rPr>
                <w:sz w:val="18"/>
                <w:szCs w:val="18"/>
              </w:rPr>
              <w:t xml:space="preserve">lubs and </w:t>
            </w:r>
            <w:r w:rsidR="003D3EE7">
              <w:rPr>
                <w:sz w:val="18"/>
                <w:szCs w:val="18"/>
              </w:rPr>
              <w:t>S</w:t>
            </w:r>
            <w:r w:rsidRPr="00741B3B">
              <w:rPr>
                <w:sz w:val="18"/>
                <w:szCs w:val="18"/>
              </w:rPr>
              <w:t>ervices</w:t>
            </w:r>
          </w:p>
        </w:tc>
        <w:tc>
          <w:tcPr>
            <w:tcW w:w="2609" w:type="pct"/>
          </w:tcPr>
          <w:p w14:paraId="2FD23327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2C6C0F93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7E90636E" w14:textId="45AB7E6F" w:rsidR="00966E19" w:rsidRPr="00741B3B" w:rsidRDefault="00966E19" w:rsidP="003D3EE7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All </w:t>
            </w:r>
            <w:r w:rsidR="003D3EE7">
              <w:rPr>
                <w:sz w:val="18"/>
                <w:szCs w:val="18"/>
              </w:rPr>
              <w:t>Relevant S</w:t>
            </w:r>
            <w:r w:rsidRPr="00741B3B">
              <w:rPr>
                <w:sz w:val="18"/>
                <w:szCs w:val="18"/>
              </w:rPr>
              <w:t>taff - notified by phone as well as memo in file for all staff to note</w:t>
            </w:r>
          </w:p>
        </w:tc>
        <w:tc>
          <w:tcPr>
            <w:tcW w:w="2609" w:type="pct"/>
          </w:tcPr>
          <w:p w14:paraId="04437F02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438C767E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489E3572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Administration and Management</w:t>
            </w:r>
          </w:p>
        </w:tc>
        <w:tc>
          <w:tcPr>
            <w:tcW w:w="2609" w:type="pct"/>
          </w:tcPr>
          <w:p w14:paraId="78753558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003F830B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7EAA8D9F" w14:textId="77777777" w:rsidR="00966E19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Loan equipment retrieved from client's home </w:t>
            </w:r>
          </w:p>
          <w:p w14:paraId="70080266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(if any)</w:t>
            </w:r>
          </w:p>
        </w:tc>
        <w:tc>
          <w:tcPr>
            <w:tcW w:w="2609" w:type="pct"/>
          </w:tcPr>
          <w:p w14:paraId="7E50E3C9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23B8F716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1F92FB90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Client home chart collected for filing</w:t>
            </w:r>
          </w:p>
        </w:tc>
        <w:tc>
          <w:tcPr>
            <w:tcW w:w="2609" w:type="pct"/>
          </w:tcPr>
          <w:p w14:paraId="64C9907D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0096461D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09EBBB25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Client office file put in order and archived with date of disposal on front of file (7 years from date of end of service)</w:t>
            </w:r>
          </w:p>
        </w:tc>
        <w:tc>
          <w:tcPr>
            <w:tcW w:w="2609" w:type="pct"/>
          </w:tcPr>
          <w:p w14:paraId="33773E1A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00C71C5" w14:textId="77777777" w:rsidR="00966E19" w:rsidRPr="00741B3B" w:rsidRDefault="00966E19" w:rsidP="00966E19">
      <w:pPr>
        <w:pStyle w:val="NoSpacing"/>
        <w:rPr>
          <w:sz w:val="18"/>
          <w:szCs w:val="18"/>
        </w:rPr>
      </w:pPr>
    </w:p>
    <w:tbl>
      <w:tblPr>
        <w:tblStyle w:val="Fazmantable"/>
        <w:tblW w:w="5007" w:type="pct"/>
        <w:tblLook w:val="04A0" w:firstRow="1" w:lastRow="0" w:firstColumn="1" w:lastColumn="0" w:noHBand="0" w:noVBand="1"/>
      </w:tblPr>
      <w:tblGrid>
        <w:gridCol w:w="4822"/>
        <w:gridCol w:w="5262"/>
      </w:tblGrid>
      <w:tr w:rsidR="00966E19" w:rsidRPr="00741B3B" w14:paraId="171FCB40" w14:textId="77777777" w:rsidTr="00181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</w:tcPr>
          <w:p w14:paraId="187564FE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Clients or Representative</w:t>
            </w:r>
            <w:r>
              <w:rPr>
                <w:sz w:val="18"/>
                <w:szCs w:val="18"/>
              </w:rPr>
              <w:t xml:space="preserve"> S</w:t>
            </w:r>
            <w:r w:rsidRPr="00741B3B">
              <w:rPr>
                <w:sz w:val="18"/>
                <w:szCs w:val="18"/>
              </w:rPr>
              <w:t>ignature:</w:t>
            </w:r>
          </w:p>
        </w:tc>
        <w:tc>
          <w:tcPr>
            <w:tcW w:w="2609" w:type="pct"/>
          </w:tcPr>
          <w:p w14:paraId="6AB01BC1" w14:textId="77777777" w:rsidR="00966E19" w:rsidRDefault="00966E19" w:rsidP="0018113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125BB82" w14:textId="77777777" w:rsidR="00966E19" w:rsidRDefault="00966E19" w:rsidP="0018113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F9713BD" w14:textId="77777777" w:rsidR="00966E19" w:rsidRDefault="00966E19" w:rsidP="0018113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1DD0545" w14:textId="77777777" w:rsidR="00966E19" w:rsidRPr="00741B3B" w:rsidRDefault="00966E19" w:rsidP="00181136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1AFE718D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39C5014D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Date:</w:t>
            </w:r>
          </w:p>
        </w:tc>
        <w:tc>
          <w:tcPr>
            <w:tcW w:w="2609" w:type="pct"/>
          </w:tcPr>
          <w:p w14:paraId="55CFABCB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775895B0" w14:textId="77777777" w:rsidTr="00181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2E56E9CB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 xml:space="preserve">Staff Member </w:t>
            </w:r>
            <w:r>
              <w:rPr>
                <w:sz w:val="18"/>
                <w:szCs w:val="18"/>
              </w:rPr>
              <w:t>S</w:t>
            </w:r>
            <w:r w:rsidRPr="00741B3B">
              <w:rPr>
                <w:sz w:val="18"/>
                <w:szCs w:val="18"/>
              </w:rPr>
              <w:t>ignature:</w:t>
            </w:r>
          </w:p>
        </w:tc>
        <w:tc>
          <w:tcPr>
            <w:tcW w:w="2609" w:type="pct"/>
          </w:tcPr>
          <w:p w14:paraId="5753D3BB" w14:textId="77777777" w:rsidR="00966E19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5EE959C" w14:textId="77777777" w:rsidR="00966E19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CEE51FE" w14:textId="77777777" w:rsidR="00966E19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DCC72B1" w14:textId="77777777" w:rsidR="00966E19" w:rsidRPr="00741B3B" w:rsidRDefault="00966E19" w:rsidP="00181136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66E19" w:rsidRPr="00741B3B" w14:paraId="4FDBC01C" w14:textId="77777777" w:rsidTr="00181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pct"/>
            <w:vAlign w:val="center"/>
          </w:tcPr>
          <w:p w14:paraId="1C737348" w14:textId="77777777" w:rsidR="00966E19" w:rsidRPr="00741B3B" w:rsidRDefault="00966E19" w:rsidP="00181136">
            <w:pPr>
              <w:pStyle w:val="NoSpacing"/>
              <w:rPr>
                <w:sz w:val="18"/>
                <w:szCs w:val="18"/>
              </w:rPr>
            </w:pPr>
            <w:r w:rsidRPr="00741B3B">
              <w:rPr>
                <w:sz w:val="18"/>
                <w:szCs w:val="18"/>
              </w:rPr>
              <w:t>Date:</w:t>
            </w:r>
          </w:p>
        </w:tc>
        <w:tc>
          <w:tcPr>
            <w:tcW w:w="2609" w:type="pct"/>
          </w:tcPr>
          <w:p w14:paraId="141A4BD4" w14:textId="77777777" w:rsidR="00966E19" w:rsidRPr="00741B3B" w:rsidRDefault="00966E19" w:rsidP="0018113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673363B" w14:textId="2CDA1C37" w:rsidR="0046683E" w:rsidRPr="00966E19" w:rsidRDefault="00AA62A8" w:rsidP="00CC7F80">
      <w:pPr>
        <w:tabs>
          <w:tab w:val="left" w:pos="2160"/>
        </w:tabs>
      </w:pPr>
      <w:r>
        <w:tab/>
      </w:r>
    </w:p>
    <w:sectPr w:rsidR="0046683E" w:rsidRPr="00966E19" w:rsidSect="003F5F9D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2343" w14:textId="77777777" w:rsidR="00BC287C" w:rsidRDefault="00BC287C" w:rsidP="00886D2E">
      <w:pPr>
        <w:spacing w:before="0" w:after="0"/>
      </w:pPr>
      <w:r>
        <w:separator/>
      </w:r>
    </w:p>
  </w:endnote>
  <w:endnote w:type="continuationSeparator" w:id="0">
    <w:p w14:paraId="43D1FE07" w14:textId="77777777" w:rsidR="00BC287C" w:rsidRDefault="00BC287C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3FD5375" w14:textId="77777777" w:rsidTr="00C0764B">
      <w:tc>
        <w:tcPr>
          <w:tcW w:w="3116" w:type="dxa"/>
        </w:tcPr>
        <w:p w14:paraId="75D60B8F" w14:textId="6360E992" w:rsidR="00792BB4" w:rsidRPr="00AC2A38" w:rsidRDefault="003F5F9D" w:rsidP="003F5F9D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 xml:space="preserve">Participant Exit/Transition Form </w:t>
          </w:r>
        </w:p>
      </w:tc>
      <w:tc>
        <w:tcPr>
          <w:tcW w:w="3117" w:type="dxa"/>
        </w:tcPr>
        <w:p w14:paraId="2F8655B3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F928B78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3D3EE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3D3EE7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653F685" w14:textId="77777777" w:rsidTr="00C0764B">
      <w:tc>
        <w:tcPr>
          <w:tcW w:w="3116" w:type="dxa"/>
        </w:tcPr>
        <w:p w14:paraId="687799AD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F4F6A7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4B3872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E253DFC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1F3168C" wp14:editId="05B4CAAF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4FDAC9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5A793466" w14:textId="77777777" w:rsidTr="00AC2A38">
      <w:tc>
        <w:tcPr>
          <w:tcW w:w="3116" w:type="dxa"/>
        </w:tcPr>
        <w:p w14:paraId="1181DE21" w14:textId="5888DB87" w:rsidR="00792BB4" w:rsidRPr="00AC2A38" w:rsidRDefault="00AA62A8" w:rsidP="00AA62A8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Participant</w:t>
          </w:r>
          <w:r w:rsidR="00966E19" w:rsidRPr="00966E19">
            <w:rPr>
              <w:color w:val="4A66AC" w:themeColor="accent1"/>
              <w:szCs w:val="18"/>
            </w:rPr>
            <w:t xml:space="preserve"> Exit/Transition </w:t>
          </w:r>
        </w:p>
      </w:tc>
      <w:tc>
        <w:tcPr>
          <w:tcW w:w="3117" w:type="dxa"/>
        </w:tcPr>
        <w:p w14:paraId="3E33477F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504AA3C2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66E1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66E1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C526AE7" w14:textId="77777777" w:rsidTr="00AC2A38">
      <w:tc>
        <w:tcPr>
          <w:tcW w:w="3116" w:type="dxa"/>
        </w:tcPr>
        <w:p w14:paraId="76DC0E9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7329638A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5DCA27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0DC036D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3D05C8B" wp14:editId="6B7AE01D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FA8B04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31BF1" w14:textId="77777777" w:rsidR="00BC287C" w:rsidRDefault="00BC287C" w:rsidP="00886D2E">
      <w:pPr>
        <w:spacing w:before="0" w:after="0"/>
      </w:pPr>
      <w:r>
        <w:separator/>
      </w:r>
    </w:p>
  </w:footnote>
  <w:footnote w:type="continuationSeparator" w:id="0">
    <w:p w14:paraId="546BF716" w14:textId="77777777" w:rsidR="00BC287C" w:rsidRDefault="00BC287C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3F5F9D" w14:paraId="0B5F4313" w14:textId="77777777" w:rsidTr="00466F9C">
      <w:tc>
        <w:tcPr>
          <w:tcW w:w="5949" w:type="dxa"/>
          <w:vAlign w:val="center"/>
        </w:tcPr>
        <w:p w14:paraId="727F0218" w14:textId="77777777" w:rsidR="003F5F9D" w:rsidRDefault="003F5F9D" w:rsidP="003F5F9D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4"/>
            </w:rPr>
            <w:t>PARTICIPANT</w:t>
          </w:r>
          <w:r w:rsidRPr="00966E19">
            <w:rPr>
              <w:rStyle w:val="Strong"/>
              <w:sz w:val="28"/>
              <w:szCs w:val="24"/>
            </w:rPr>
            <w:t xml:space="preserve"> EXIT / TRANSITION FORM</w:t>
          </w:r>
        </w:p>
      </w:tc>
      <w:tc>
        <w:tcPr>
          <w:tcW w:w="3401" w:type="dxa"/>
        </w:tcPr>
        <w:p w14:paraId="0D803ADF" w14:textId="7E56D54D" w:rsidR="003F5F9D" w:rsidRDefault="003F5F9D" w:rsidP="003F5F9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7EC3E147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23CE14B2" w14:textId="77777777" w:rsidTr="004A3DD4">
      <w:tc>
        <w:tcPr>
          <w:tcW w:w="5949" w:type="dxa"/>
          <w:vAlign w:val="center"/>
        </w:tcPr>
        <w:p w14:paraId="497A9383" w14:textId="0501765F" w:rsidR="00B00533" w:rsidRDefault="00222E07" w:rsidP="00B00533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4"/>
            </w:rPr>
            <w:t>PARTICIPANT</w:t>
          </w:r>
          <w:r w:rsidR="00966E19" w:rsidRPr="00966E19">
            <w:rPr>
              <w:rStyle w:val="Strong"/>
              <w:sz w:val="28"/>
              <w:szCs w:val="24"/>
            </w:rPr>
            <w:t xml:space="preserve"> EXIT / TRANSITION FORM</w:t>
          </w:r>
        </w:p>
      </w:tc>
      <w:tc>
        <w:tcPr>
          <w:tcW w:w="3401" w:type="dxa"/>
        </w:tcPr>
        <w:p w14:paraId="7E79DADC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33FCC45C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61343"/>
    <w:rsid w:val="000D3844"/>
    <w:rsid w:val="000E6B97"/>
    <w:rsid w:val="001579C2"/>
    <w:rsid w:val="001619DA"/>
    <w:rsid w:val="001F0A0A"/>
    <w:rsid w:val="00222E07"/>
    <w:rsid w:val="00276A67"/>
    <w:rsid w:val="002E725C"/>
    <w:rsid w:val="0036043F"/>
    <w:rsid w:val="003D3EE7"/>
    <w:rsid w:val="003E66BF"/>
    <w:rsid w:val="003F5F9D"/>
    <w:rsid w:val="003F68E3"/>
    <w:rsid w:val="003F7044"/>
    <w:rsid w:val="0046683E"/>
    <w:rsid w:val="004A3DD4"/>
    <w:rsid w:val="004D5EE8"/>
    <w:rsid w:val="005738AE"/>
    <w:rsid w:val="00593301"/>
    <w:rsid w:val="005D01D6"/>
    <w:rsid w:val="005F2474"/>
    <w:rsid w:val="006155FB"/>
    <w:rsid w:val="00630E1F"/>
    <w:rsid w:val="00792BB4"/>
    <w:rsid w:val="007F2A3F"/>
    <w:rsid w:val="008256CB"/>
    <w:rsid w:val="008443A5"/>
    <w:rsid w:val="0088435B"/>
    <w:rsid w:val="00886D2E"/>
    <w:rsid w:val="00903E23"/>
    <w:rsid w:val="009500A7"/>
    <w:rsid w:val="00962447"/>
    <w:rsid w:val="00966E19"/>
    <w:rsid w:val="009B642A"/>
    <w:rsid w:val="00A6696D"/>
    <w:rsid w:val="00A71B35"/>
    <w:rsid w:val="00AA62A8"/>
    <w:rsid w:val="00AC2A38"/>
    <w:rsid w:val="00B00533"/>
    <w:rsid w:val="00B56EB3"/>
    <w:rsid w:val="00B94B3E"/>
    <w:rsid w:val="00BC287C"/>
    <w:rsid w:val="00BE2E62"/>
    <w:rsid w:val="00C87D23"/>
    <w:rsid w:val="00C9648E"/>
    <w:rsid w:val="00CB5C13"/>
    <w:rsid w:val="00CC3D92"/>
    <w:rsid w:val="00CC7F80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0536D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E19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basedOn w:val="Normal"/>
    <w:link w:val="NoSpacingChar"/>
    <w:uiPriority w:val="1"/>
    <w:qFormat/>
    <w:rsid w:val="00966E19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966E19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EBBD-BA71-4530-8865-9F9750D8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2021-06-26T11:16:00Z</dcterms:created>
  <dcterms:modified xsi:type="dcterms:W3CDTF">2022-03-02T04:26:00Z</dcterms:modified>
</cp:coreProperties>
</file>