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E22D" w14:textId="65A455BF" w:rsidR="00240ABF" w:rsidRPr="00C450CA" w:rsidRDefault="00240ABF" w:rsidP="00240ABF">
      <w:pPr>
        <w:pStyle w:val="Heading1"/>
        <w:rPr>
          <w:rFonts w:ascii="Times New Roman" w:eastAsia="Times New Roman" w:hAnsi="Times New Roman" w:cs="Times New Roman"/>
          <w:lang w:eastAsia="en-AU"/>
        </w:rPr>
      </w:pPr>
      <w:r>
        <w:rPr>
          <w:lang w:eastAsia="en-AU"/>
        </w:rPr>
        <w:t>PARTICIPANT</w:t>
      </w:r>
      <w:r w:rsidR="00825499">
        <w:rPr>
          <w:lang w:eastAsia="en-AU"/>
        </w:rPr>
        <w:t xml:space="preserve"> INFORMATION</w:t>
      </w:r>
    </w:p>
    <w:p w14:paraId="75569ABB" w14:textId="77777777" w:rsidR="00240ABF" w:rsidRPr="00C450CA" w:rsidRDefault="00240ABF" w:rsidP="00240ABF">
      <w:pPr>
        <w:spacing w:before="0" w:after="0" w:line="20" w:lineRule="exac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167AF597" w14:textId="77777777" w:rsidR="00240ABF" w:rsidRPr="00C450CA" w:rsidRDefault="00240ABF" w:rsidP="00240ABF">
      <w:pPr>
        <w:spacing w:before="0" w:after="0" w:line="104" w:lineRule="exac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062C6CDD" w14:textId="77777777" w:rsidR="00240ABF" w:rsidRPr="00C450CA" w:rsidRDefault="00240ABF" w:rsidP="00240ABF">
      <w:pPr>
        <w:spacing w:before="0" w:after="0"/>
        <w:rPr>
          <w:rFonts w:eastAsia="Times New Roman" w:cs="Times New Roman"/>
          <w:lang w:eastAsia="en-AU"/>
        </w:rPr>
      </w:pPr>
      <w:r w:rsidRPr="00C450CA">
        <w:rPr>
          <w:rFonts w:eastAsia="Arial" w:cs="Arial"/>
          <w:lang w:eastAsia="en-AU"/>
        </w:rPr>
        <w:t>Name:</w:t>
      </w:r>
    </w:p>
    <w:p w14:paraId="715906F1" w14:textId="77777777" w:rsidR="00240ABF" w:rsidRPr="00C450CA" w:rsidRDefault="00240ABF" w:rsidP="00240ABF">
      <w:pPr>
        <w:spacing w:before="0" w:after="0"/>
        <w:rPr>
          <w:rFonts w:eastAsia="Times New Roman" w:cs="Times New Roman"/>
          <w:lang w:eastAsia="en-AU"/>
        </w:rPr>
      </w:pPr>
    </w:p>
    <w:p w14:paraId="7F6C2F47" w14:textId="77777777" w:rsidR="00240ABF" w:rsidRPr="00C450CA" w:rsidRDefault="00240ABF" w:rsidP="00240ABF">
      <w:pPr>
        <w:tabs>
          <w:tab w:val="left" w:pos="2440"/>
          <w:tab w:val="left" w:pos="2900"/>
        </w:tabs>
        <w:spacing w:before="0" w:after="0"/>
        <w:rPr>
          <w:rFonts w:eastAsia="Times New Roman" w:cs="Times New Roman"/>
          <w:lang w:eastAsia="en-AU"/>
        </w:rPr>
      </w:pPr>
      <w:r w:rsidRPr="00C450CA">
        <w:rPr>
          <w:rFonts w:eastAsia="Arial" w:cs="Arial"/>
          <w:lang w:eastAsia="en-AU"/>
        </w:rPr>
        <w:t xml:space="preserve">Date of Birth: </w:t>
      </w:r>
    </w:p>
    <w:p w14:paraId="745EAE00" w14:textId="77777777" w:rsidR="00240ABF" w:rsidRPr="00C450CA" w:rsidRDefault="00240ABF" w:rsidP="00240ABF">
      <w:pPr>
        <w:spacing w:before="0" w:after="0"/>
        <w:rPr>
          <w:rFonts w:eastAsia="Times New Roman" w:cs="Times New Roman"/>
          <w:lang w:eastAsia="en-AU"/>
        </w:rPr>
      </w:pPr>
    </w:p>
    <w:p w14:paraId="6F4635E6" w14:textId="77777777" w:rsidR="00240ABF" w:rsidRDefault="00240ABF" w:rsidP="00240ABF">
      <w:pPr>
        <w:spacing w:before="0" w:after="0" w:line="360" w:lineRule="auto"/>
        <w:rPr>
          <w:rFonts w:eastAsia="Arial" w:cs="Arial"/>
          <w:lang w:eastAsia="en-AU"/>
        </w:rPr>
      </w:pPr>
      <w:r>
        <w:rPr>
          <w:rFonts w:eastAsia="Arial" w:cs="Arial"/>
          <w:lang w:eastAsia="en-AU"/>
        </w:rPr>
        <w:t xml:space="preserve">Gender: </w:t>
      </w:r>
    </w:p>
    <w:p w14:paraId="738EBB27" w14:textId="77777777" w:rsidR="00240ABF" w:rsidRDefault="00240ABF" w:rsidP="00240ABF">
      <w:pPr>
        <w:spacing w:line="360" w:lineRule="auto"/>
        <w:rPr>
          <w:rFonts w:eastAsia="Arial" w:cs="Arial"/>
          <w:lang w:eastAsia="en-AU"/>
        </w:rPr>
      </w:pPr>
      <w:r>
        <w:rPr>
          <w:rFonts w:eastAsia="Arial" w:cs="Arial"/>
          <w:lang w:eastAsia="en-AU"/>
        </w:rPr>
        <w:t>Participant Representative:</w:t>
      </w:r>
    </w:p>
    <w:p w14:paraId="45AEB816" w14:textId="77777777" w:rsidR="00240ABF" w:rsidRDefault="00240ABF" w:rsidP="00240ABF">
      <w:pPr>
        <w:spacing w:line="360" w:lineRule="auto"/>
        <w:rPr>
          <w:rFonts w:eastAsia="Arial" w:cs="Arial"/>
          <w:lang w:eastAsia="en-AU"/>
        </w:rPr>
      </w:pPr>
      <w:r>
        <w:rPr>
          <w:rFonts w:eastAsia="Arial" w:cs="Arial"/>
          <w:lang w:eastAsia="en-AU"/>
        </w:rPr>
        <w:t>Service Commenced:</w:t>
      </w:r>
    </w:p>
    <w:p w14:paraId="5AD8F3A4" w14:textId="77777777" w:rsidR="00240ABF" w:rsidRDefault="00240ABF" w:rsidP="00240ABF">
      <w:pPr>
        <w:spacing w:before="0" w:after="0"/>
        <w:rPr>
          <w:rFonts w:eastAsia="Arial" w:cs="Arial"/>
          <w:lang w:eastAsia="en-AU"/>
        </w:rPr>
      </w:pPr>
    </w:p>
    <w:p w14:paraId="5007B7A3" w14:textId="77777777" w:rsidR="00240ABF" w:rsidRPr="00C450CA" w:rsidRDefault="00240ABF" w:rsidP="00240ABF">
      <w:pPr>
        <w:spacing w:before="0" w:after="0"/>
        <w:rPr>
          <w:rFonts w:eastAsia="Arial" w:cs="Arial"/>
          <w:lang w:eastAsia="en-AU"/>
        </w:rPr>
      </w:pPr>
    </w:p>
    <w:p w14:paraId="531CD8FB" w14:textId="77777777" w:rsidR="00240ABF" w:rsidRPr="00C450CA" w:rsidRDefault="00240ABF" w:rsidP="00240ABF">
      <w:pPr>
        <w:pStyle w:val="Heading2"/>
      </w:pPr>
      <w:r w:rsidRPr="00C450CA">
        <w:rPr>
          <w:b/>
        </w:rPr>
        <w:t>Section 1</w:t>
      </w:r>
      <w:r w:rsidRPr="00C450CA">
        <w:t>: Personal/health information to be shared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337"/>
        <w:gridCol w:w="2620"/>
        <w:gridCol w:w="2268"/>
        <w:gridCol w:w="3118"/>
      </w:tblGrid>
      <w:tr w:rsidR="00240ABF" w14:paraId="6C5AEC2D" w14:textId="77777777" w:rsidTr="007E3985">
        <w:tc>
          <w:tcPr>
            <w:tcW w:w="2337" w:type="dxa"/>
          </w:tcPr>
          <w:p w14:paraId="14BCFD30" w14:textId="77777777" w:rsidR="00240ABF" w:rsidRPr="00C450CA" w:rsidRDefault="00240ABF" w:rsidP="00466F9C">
            <w:pPr>
              <w:spacing w:before="100" w:after="100"/>
              <w:rPr>
                <w:b/>
                <w:bCs/>
                <w:sz w:val="18"/>
                <w:szCs w:val="18"/>
              </w:rPr>
            </w:pPr>
            <w:r w:rsidRPr="00C450CA">
              <w:rPr>
                <w:b/>
                <w:bCs/>
                <w:sz w:val="18"/>
                <w:szCs w:val="18"/>
              </w:rPr>
              <w:t>Service Type</w:t>
            </w:r>
          </w:p>
          <w:p w14:paraId="3149D269" w14:textId="77777777" w:rsidR="00240ABF" w:rsidRPr="00C450CA" w:rsidRDefault="00240ABF" w:rsidP="00466F9C">
            <w:pPr>
              <w:spacing w:before="100" w:after="100"/>
              <w:rPr>
                <w:sz w:val="16"/>
                <w:szCs w:val="16"/>
              </w:rPr>
            </w:pPr>
            <w:r w:rsidRPr="00C450CA">
              <w:rPr>
                <w:sz w:val="16"/>
                <w:szCs w:val="16"/>
              </w:rPr>
              <w:t>Example:</w:t>
            </w:r>
          </w:p>
          <w:p w14:paraId="7819D3EB" w14:textId="77777777" w:rsidR="00240ABF" w:rsidRPr="00C450CA" w:rsidRDefault="00240ABF" w:rsidP="00466F9C">
            <w:pPr>
              <w:spacing w:before="100" w:after="100"/>
              <w:rPr>
                <w:sz w:val="16"/>
                <w:szCs w:val="16"/>
              </w:rPr>
            </w:pPr>
            <w:r w:rsidRPr="00C450CA">
              <w:rPr>
                <w:sz w:val="16"/>
                <w:szCs w:val="16"/>
              </w:rPr>
              <w:t>- Physiotherapy</w:t>
            </w:r>
          </w:p>
          <w:p w14:paraId="11E3CD0B" w14:textId="77777777" w:rsidR="00240ABF" w:rsidRDefault="00240ABF" w:rsidP="00466F9C">
            <w:pPr>
              <w:spacing w:before="100" w:after="100"/>
            </w:pPr>
            <w:r w:rsidRPr="00C450CA">
              <w:rPr>
                <w:sz w:val="16"/>
                <w:szCs w:val="16"/>
              </w:rPr>
              <w:t>- Counselling</w:t>
            </w:r>
          </w:p>
        </w:tc>
        <w:tc>
          <w:tcPr>
            <w:tcW w:w="2620" w:type="dxa"/>
          </w:tcPr>
          <w:p w14:paraId="6B3DDD69" w14:textId="77777777" w:rsidR="00240ABF" w:rsidRPr="00C450CA" w:rsidRDefault="00240ABF" w:rsidP="00466F9C">
            <w:pPr>
              <w:spacing w:before="100" w:after="100"/>
              <w:rPr>
                <w:b/>
                <w:bCs/>
                <w:sz w:val="18"/>
                <w:szCs w:val="18"/>
              </w:rPr>
            </w:pPr>
            <w:r w:rsidRPr="00C450CA">
              <w:rPr>
                <w:b/>
                <w:bCs/>
                <w:sz w:val="18"/>
                <w:szCs w:val="18"/>
              </w:rPr>
              <w:t>Name of Agency</w:t>
            </w:r>
          </w:p>
          <w:p w14:paraId="3F63EABF" w14:textId="77777777" w:rsidR="00240ABF" w:rsidRPr="00C450CA" w:rsidRDefault="00240ABF" w:rsidP="00466F9C">
            <w:pPr>
              <w:spacing w:before="100" w:after="100"/>
              <w:rPr>
                <w:sz w:val="16"/>
                <w:szCs w:val="16"/>
              </w:rPr>
            </w:pPr>
            <w:r w:rsidRPr="00C450CA">
              <w:rPr>
                <w:sz w:val="16"/>
                <w:szCs w:val="16"/>
              </w:rPr>
              <w:t>Example:</w:t>
            </w:r>
          </w:p>
          <w:p w14:paraId="64FB664E" w14:textId="66557254" w:rsidR="007E3985" w:rsidRPr="00C450CA" w:rsidRDefault="007E3985" w:rsidP="00466F9C">
            <w:pPr>
              <w:spacing w:before="100" w:after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Community </w:t>
            </w:r>
            <w:r w:rsidR="00240ABF" w:rsidRPr="00C450CA">
              <w:rPr>
                <w:sz w:val="16"/>
                <w:szCs w:val="16"/>
              </w:rPr>
              <w:t>Health Centre</w:t>
            </w:r>
          </w:p>
          <w:p w14:paraId="42119D91" w14:textId="77777777" w:rsidR="00240ABF" w:rsidRPr="00C450CA" w:rsidRDefault="00240ABF" w:rsidP="00466F9C">
            <w:pPr>
              <w:spacing w:before="100" w:after="100"/>
              <w:rPr>
                <w:b/>
                <w:bCs/>
              </w:rPr>
            </w:pPr>
            <w:r w:rsidRPr="00C450CA">
              <w:rPr>
                <w:sz w:val="16"/>
                <w:szCs w:val="16"/>
              </w:rPr>
              <w:t>- City Council</w:t>
            </w:r>
          </w:p>
        </w:tc>
        <w:tc>
          <w:tcPr>
            <w:tcW w:w="2268" w:type="dxa"/>
          </w:tcPr>
          <w:p w14:paraId="38D6A682" w14:textId="77777777" w:rsidR="00240ABF" w:rsidRPr="00BC5A13" w:rsidRDefault="00240ABF" w:rsidP="00466F9C">
            <w:pPr>
              <w:spacing w:before="100" w:after="100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BC5A13">
              <w:rPr>
                <w:rFonts w:eastAsia="Arial" w:cs="Arial"/>
                <w:b/>
                <w:bCs/>
                <w:sz w:val="18"/>
                <w:szCs w:val="18"/>
              </w:rPr>
              <w:t>Type of Information</w:t>
            </w:r>
          </w:p>
          <w:p w14:paraId="1DBE931C" w14:textId="77777777" w:rsidR="00240ABF" w:rsidRPr="00BC5A13" w:rsidRDefault="00240ABF" w:rsidP="00466F9C">
            <w:pPr>
              <w:spacing w:before="100" w:after="100"/>
              <w:rPr>
                <w:rFonts w:eastAsia="Arial" w:cs="Arial"/>
                <w:sz w:val="16"/>
                <w:szCs w:val="16"/>
              </w:rPr>
            </w:pPr>
            <w:r w:rsidRPr="00BC5A13">
              <w:rPr>
                <w:rFonts w:eastAsia="Arial" w:cs="Arial"/>
                <w:sz w:val="16"/>
                <w:szCs w:val="16"/>
              </w:rPr>
              <w:t>Example:</w:t>
            </w:r>
          </w:p>
          <w:p w14:paraId="331E5065" w14:textId="77777777" w:rsidR="00240ABF" w:rsidRPr="00BC5A13" w:rsidRDefault="00240ABF" w:rsidP="00466F9C">
            <w:pPr>
              <w:spacing w:before="100" w:after="100"/>
              <w:rPr>
                <w:sz w:val="16"/>
                <w:szCs w:val="16"/>
              </w:rPr>
            </w:pPr>
            <w:r w:rsidRPr="00BC5A1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C5A13">
              <w:rPr>
                <w:sz w:val="16"/>
                <w:szCs w:val="16"/>
              </w:rPr>
              <w:t>All relevant information</w:t>
            </w:r>
          </w:p>
          <w:p w14:paraId="2CFF0783" w14:textId="77777777" w:rsidR="00240ABF" w:rsidRPr="00BC5A13" w:rsidRDefault="00240ABF" w:rsidP="00466F9C">
            <w:pPr>
              <w:spacing w:before="100" w:after="100"/>
            </w:pPr>
            <w:r w:rsidRPr="00BC5A1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C5A13">
              <w:rPr>
                <w:sz w:val="16"/>
                <w:szCs w:val="16"/>
              </w:rPr>
              <w:t>Exceptions as stated by the consumer</w:t>
            </w:r>
            <w:r>
              <w:t xml:space="preserve"> </w:t>
            </w:r>
          </w:p>
        </w:tc>
        <w:tc>
          <w:tcPr>
            <w:tcW w:w="3118" w:type="dxa"/>
          </w:tcPr>
          <w:p w14:paraId="4ECFF7BE" w14:textId="77777777" w:rsidR="00240ABF" w:rsidRPr="00BC5A13" w:rsidRDefault="00240ABF" w:rsidP="00466F9C">
            <w:pPr>
              <w:spacing w:before="100" w:after="100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BC5A13">
              <w:rPr>
                <w:rFonts w:eastAsia="Arial" w:cs="Arial"/>
                <w:b/>
                <w:bCs/>
                <w:sz w:val="18"/>
                <w:szCs w:val="18"/>
              </w:rPr>
              <w:t>Purpose/s</w:t>
            </w:r>
          </w:p>
          <w:p w14:paraId="1B6014FC" w14:textId="77777777" w:rsidR="00240ABF" w:rsidRPr="00BC5A13" w:rsidRDefault="00240ABF" w:rsidP="00466F9C">
            <w:pPr>
              <w:spacing w:before="100" w:after="100"/>
              <w:rPr>
                <w:rFonts w:eastAsia="Arial" w:cs="Arial"/>
                <w:b/>
                <w:bCs/>
                <w:sz w:val="16"/>
                <w:szCs w:val="16"/>
              </w:rPr>
            </w:pPr>
            <w:r w:rsidRPr="00BC5A13">
              <w:rPr>
                <w:rFonts w:eastAsia="Arial" w:cs="Arial"/>
                <w:b/>
                <w:bCs/>
                <w:sz w:val="16"/>
                <w:szCs w:val="16"/>
              </w:rPr>
              <w:t>Example:</w:t>
            </w:r>
          </w:p>
          <w:p w14:paraId="5011BCAC" w14:textId="77777777" w:rsidR="00240ABF" w:rsidRPr="00BC5A13" w:rsidRDefault="00240ABF" w:rsidP="00466F9C">
            <w:pPr>
              <w:spacing w:before="100" w:after="100"/>
              <w:rPr>
                <w:sz w:val="16"/>
                <w:szCs w:val="16"/>
              </w:rPr>
            </w:pPr>
            <w:r w:rsidRPr="00BC5A13">
              <w:rPr>
                <w:sz w:val="16"/>
                <w:szCs w:val="16"/>
              </w:rPr>
              <w:t>-Share care/case planning</w:t>
            </w:r>
          </w:p>
          <w:p w14:paraId="537FE401" w14:textId="77777777" w:rsidR="00240ABF" w:rsidRPr="00BC5A13" w:rsidRDefault="00240ABF" w:rsidP="00466F9C">
            <w:pPr>
              <w:spacing w:before="100" w:after="10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C5A13">
              <w:rPr>
                <w:sz w:val="16"/>
                <w:szCs w:val="16"/>
              </w:rPr>
              <w:t>-Information Services Participating in Consumer’s care</w:t>
            </w:r>
          </w:p>
        </w:tc>
      </w:tr>
      <w:tr w:rsidR="00240ABF" w14:paraId="45534581" w14:textId="77777777" w:rsidTr="007E3985">
        <w:tc>
          <w:tcPr>
            <w:tcW w:w="2337" w:type="dxa"/>
          </w:tcPr>
          <w:p w14:paraId="7723772D" w14:textId="77777777" w:rsidR="00240ABF" w:rsidRDefault="00240ABF" w:rsidP="00466F9C"/>
        </w:tc>
        <w:tc>
          <w:tcPr>
            <w:tcW w:w="2620" w:type="dxa"/>
          </w:tcPr>
          <w:p w14:paraId="269FEADE" w14:textId="77777777" w:rsidR="00240ABF" w:rsidRDefault="00240ABF" w:rsidP="00466F9C"/>
        </w:tc>
        <w:tc>
          <w:tcPr>
            <w:tcW w:w="2268" w:type="dxa"/>
          </w:tcPr>
          <w:p w14:paraId="60020151" w14:textId="77777777" w:rsidR="00240ABF" w:rsidRDefault="00240ABF" w:rsidP="00466F9C"/>
        </w:tc>
        <w:tc>
          <w:tcPr>
            <w:tcW w:w="3118" w:type="dxa"/>
          </w:tcPr>
          <w:p w14:paraId="47F962E2" w14:textId="77777777" w:rsidR="00240ABF" w:rsidRDefault="00240ABF" w:rsidP="00466F9C"/>
        </w:tc>
      </w:tr>
      <w:tr w:rsidR="00240ABF" w14:paraId="2C2A6ABA" w14:textId="77777777" w:rsidTr="007E3985">
        <w:tc>
          <w:tcPr>
            <w:tcW w:w="2337" w:type="dxa"/>
          </w:tcPr>
          <w:p w14:paraId="269E31B1" w14:textId="77777777" w:rsidR="00240ABF" w:rsidRDefault="00240ABF" w:rsidP="00466F9C"/>
        </w:tc>
        <w:tc>
          <w:tcPr>
            <w:tcW w:w="2620" w:type="dxa"/>
          </w:tcPr>
          <w:p w14:paraId="1DE52640" w14:textId="77777777" w:rsidR="00240ABF" w:rsidRDefault="00240ABF" w:rsidP="00466F9C"/>
        </w:tc>
        <w:tc>
          <w:tcPr>
            <w:tcW w:w="2268" w:type="dxa"/>
          </w:tcPr>
          <w:p w14:paraId="7AF91BA5" w14:textId="77777777" w:rsidR="00240ABF" w:rsidRDefault="00240ABF" w:rsidP="00466F9C"/>
        </w:tc>
        <w:tc>
          <w:tcPr>
            <w:tcW w:w="3118" w:type="dxa"/>
          </w:tcPr>
          <w:p w14:paraId="41A68433" w14:textId="77777777" w:rsidR="00240ABF" w:rsidRDefault="00240ABF" w:rsidP="00466F9C"/>
        </w:tc>
      </w:tr>
      <w:tr w:rsidR="00240ABF" w14:paraId="1C109F77" w14:textId="77777777" w:rsidTr="007E3985">
        <w:tc>
          <w:tcPr>
            <w:tcW w:w="2337" w:type="dxa"/>
          </w:tcPr>
          <w:p w14:paraId="724D1F02" w14:textId="77777777" w:rsidR="00240ABF" w:rsidRDefault="00240ABF" w:rsidP="00466F9C"/>
        </w:tc>
        <w:tc>
          <w:tcPr>
            <w:tcW w:w="2620" w:type="dxa"/>
          </w:tcPr>
          <w:p w14:paraId="13AB8DD5" w14:textId="77777777" w:rsidR="00240ABF" w:rsidRDefault="00240ABF" w:rsidP="00466F9C"/>
        </w:tc>
        <w:tc>
          <w:tcPr>
            <w:tcW w:w="2268" w:type="dxa"/>
          </w:tcPr>
          <w:p w14:paraId="376CF2D4" w14:textId="77777777" w:rsidR="00240ABF" w:rsidRDefault="00240ABF" w:rsidP="00466F9C"/>
        </w:tc>
        <w:tc>
          <w:tcPr>
            <w:tcW w:w="3118" w:type="dxa"/>
          </w:tcPr>
          <w:p w14:paraId="69AC8FAC" w14:textId="77777777" w:rsidR="00240ABF" w:rsidRDefault="00240ABF" w:rsidP="00466F9C"/>
        </w:tc>
      </w:tr>
      <w:tr w:rsidR="00240ABF" w14:paraId="0B0B636F" w14:textId="77777777" w:rsidTr="007E3985">
        <w:tc>
          <w:tcPr>
            <w:tcW w:w="2337" w:type="dxa"/>
          </w:tcPr>
          <w:p w14:paraId="44C253E0" w14:textId="77777777" w:rsidR="00240ABF" w:rsidRDefault="00240ABF" w:rsidP="00466F9C"/>
        </w:tc>
        <w:tc>
          <w:tcPr>
            <w:tcW w:w="2620" w:type="dxa"/>
          </w:tcPr>
          <w:p w14:paraId="6E188254" w14:textId="77777777" w:rsidR="00240ABF" w:rsidRDefault="00240ABF" w:rsidP="00466F9C"/>
        </w:tc>
        <w:tc>
          <w:tcPr>
            <w:tcW w:w="2268" w:type="dxa"/>
          </w:tcPr>
          <w:p w14:paraId="3D4CB512" w14:textId="77777777" w:rsidR="00240ABF" w:rsidRDefault="00240ABF" w:rsidP="00466F9C"/>
        </w:tc>
        <w:tc>
          <w:tcPr>
            <w:tcW w:w="3118" w:type="dxa"/>
          </w:tcPr>
          <w:p w14:paraId="42CB4463" w14:textId="77777777" w:rsidR="00240ABF" w:rsidRDefault="00240ABF" w:rsidP="00466F9C"/>
        </w:tc>
      </w:tr>
      <w:tr w:rsidR="00240ABF" w14:paraId="2E37542F" w14:textId="77777777" w:rsidTr="007E3985">
        <w:tc>
          <w:tcPr>
            <w:tcW w:w="2337" w:type="dxa"/>
          </w:tcPr>
          <w:p w14:paraId="4EF24827" w14:textId="77777777" w:rsidR="00240ABF" w:rsidRDefault="00240ABF" w:rsidP="00466F9C"/>
        </w:tc>
        <w:tc>
          <w:tcPr>
            <w:tcW w:w="2620" w:type="dxa"/>
          </w:tcPr>
          <w:p w14:paraId="3FC6EE2A" w14:textId="77777777" w:rsidR="00240ABF" w:rsidRDefault="00240ABF" w:rsidP="00466F9C"/>
        </w:tc>
        <w:tc>
          <w:tcPr>
            <w:tcW w:w="2268" w:type="dxa"/>
          </w:tcPr>
          <w:p w14:paraId="4DAB8D9C" w14:textId="77777777" w:rsidR="00240ABF" w:rsidRDefault="00240ABF" w:rsidP="00466F9C"/>
        </w:tc>
        <w:tc>
          <w:tcPr>
            <w:tcW w:w="3118" w:type="dxa"/>
          </w:tcPr>
          <w:p w14:paraId="49647708" w14:textId="77777777" w:rsidR="00240ABF" w:rsidRDefault="00240ABF" w:rsidP="00466F9C"/>
        </w:tc>
      </w:tr>
    </w:tbl>
    <w:p w14:paraId="1BA56698" w14:textId="77777777" w:rsidR="00240ABF" w:rsidRDefault="00240ABF" w:rsidP="00240ABF"/>
    <w:p w14:paraId="335D8EB1" w14:textId="77777777" w:rsidR="00240ABF" w:rsidRDefault="00240ABF" w:rsidP="00240ABF">
      <w:r>
        <w:br w:type="page"/>
      </w:r>
    </w:p>
    <w:p w14:paraId="2737DBFE" w14:textId="77777777" w:rsidR="00240ABF" w:rsidRDefault="00240ABF" w:rsidP="00240ABF"/>
    <w:p w14:paraId="24FF61E3" w14:textId="77777777" w:rsidR="00240ABF" w:rsidRDefault="00240ABF" w:rsidP="00240ABF">
      <w:pPr>
        <w:pStyle w:val="Heading2"/>
        <w:rPr>
          <w:sz w:val="20"/>
          <w:szCs w:val="20"/>
        </w:rPr>
      </w:pPr>
      <w:r w:rsidRPr="004B37EE">
        <w:rPr>
          <w:b/>
        </w:rPr>
        <w:t>Section 2</w:t>
      </w:r>
      <w:r>
        <w:t>: Record of consent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40ABF" w14:paraId="1479B019" w14:textId="77777777" w:rsidTr="00466F9C">
        <w:trPr>
          <w:trHeight w:val="5752"/>
        </w:trPr>
        <w:tc>
          <w:tcPr>
            <w:tcW w:w="9350" w:type="dxa"/>
          </w:tcPr>
          <w:p w14:paraId="745B074C" w14:textId="77777777" w:rsidR="00240ABF" w:rsidRPr="00942919" w:rsidRDefault="00240ABF" w:rsidP="00466F9C">
            <w:pPr>
              <w:rPr>
                <w:lang w:val="en-PH"/>
              </w:rPr>
            </w:pPr>
            <w:r w:rsidRPr="00942919">
              <w:rPr>
                <w:lang w:val="en-PH"/>
              </w:rPr>
              <w:t>I, ____________________________________, (client/ carer/ advocate name) consent to information relevant to the care I receive being made available as outlined below:</w:t>
            </w:r>
          </w:p>
          <w:p w14:paraId="6333D389" w14:textId="3CF789BD" w:rsidR="00240ABF" w:rsidRPr="00942919" w:rsidRDefault="00240ABF" w:rsidP="00240ABF">
            <w:pPr>
              <w:numPr>
                <w:ilvl w:val="0"/>
                <w:numId w:val="1"/>
              </w:numPr>
              <w:spacing w:before="200" w:after="200" w:line="276" w:lineRule="auto"/>
              <w:ind w:left="360"/>
              <w:jc w:val="left"/>
              <w:rPr>
                <w:lang w:val="en-PH"/>
              </w:rPr>
            </w:pPr>
            <w:r w:rsidRPr="00942919">
              <w:rPr>
                <w:lang w:val="en-PH"/>
              </w:rPr>
              <w:t xml:space="preserve">I understand that the </w:t>
            </w:r>
            <w:r>
              <w:rPr>
                <w:lang w:val="en-PH"/>
              </w:rPr>
              <w:t>above</w:t>
            </w:r>
            <w:r w:rsidRPr="00942919">
              <w:rPr>
                <w:lang w:val="en-PH"/>
              </w:rPr>
              <w:t xml:space="preserve"> service(s)</w:t>
            </w:r>
            <w:r>
              <w:rPr>
                <w:lang w:val="en-PH"/>
              </w:rPr>
              <w:t xml:space="preserve"> </w:t>
            </w:r>
            <w:r w:rsidRPr="00942919">
              <w:rPr>
                <w:lang w:val="en-PH"/>
              </w:rPr>
              <w:t xml:space="preserve">are recommended and relevant </w:t>
            </w:r>
            <w:r w:rsidR="007E3985" w:rsidRPr="00942919">
              <w:rPr>
                <w:lang w:val="en-PH"/>
              </w:rPr>
              <w:t>information about</w:t>
            </w:r>
            <w:r>
              <w:rPr>
                <w:lang w:val="en-PH"/>
              </w:rPr>
              <w:t xml:space="preserve"> </w:t>
            </w:r>
            <w:r w:rsidRPr="00942919">
              <w:rPr>
                <w:lang w:val="en-PH"/>
              </w:rPr>
              <w:t>me may be forwarded to the agency(s) that provide these services</w:t>
            </w:r>
            <w:r>
              <w:rPr>
                <w:lang w:val="en-PH"/>
              </w:rPr>
              <w:t>.</w:t>
            </w:r>
          </w:p>
          <w:p w14:paraId="56472262" w14:textId="77777777" w:rsidR="00240ABF" w:rsidRPr="00942919" w:rsidRDefault="00240ABF" w:rsidP="00240ABF">
            <w:pPr>
              <w:numPr>
                <w:ilvl w:val="0"/>
                <w:numId w:val="1"/>
              </w:numPr>
              <w:spacing w:before="200" w:after="200" w:line="276" w:lineRule="auto"/>
              <w:ind w:left="360"/>
              <w:jc w:val="left"/>
              <w:rPr>
                <w:lang w:val="en-PH"/>
              </w:rPr>
            </w:pPr>
            <w:r w:rsidRPr="00942919">
              <w:rPr>
                <w:lang w:val="en-PH"/>
              </w:rPr>
              <w:t>I understand that the service must comply with relevant privacy laws and I will contact the organization immediately if I feel that these laws have been breached.</w:t>
            </w:r>
          </w:p>
          <w:p w14:paraId="01FEEDDC" w14:textId="2E98F641" w:rsidR="00240ABF" w:rsidRPr="00942919" w:rsidRDefault="00240ABF" w:rsidP="00240ABF">
            <w:pPr>
              <w:numPr>
                <w:ilvl w:val="0"/>
                <w:numId w:val="1"/>
              </w:numPr>
              <w:spacing w:before="200" w:after="200" w:line="276" w:lineRule="auto"/>
              <w:ind w:left="360"/>
              <w:jc w:val="left"/>
              <w:rPr>
                <w:lang w:val="en-PH"/>
              </w:rPr>
            </w:pPr>
            <w:r>
              <w:rPr>
                <w:lang w:val="en-PH"/>
              </w:rPr>
              <w:t>&lt;company name&gt;</w:t>
            </w:r>
            <w:r w:rsidRPr="00942919">
              <w:rPr>
                <w:lang w:val="en-PH"/>
              </w:rPr>
              <w:t xml:space="preserve"> will protect and store all my information in a locked </w:t>
            </w:r>
            <w:r w:rsidR="005C1343" w:rsidRPr="00942919">
              <w:rPr>
                <w:lang w:val="en-PH"/>
              </w:rPr>
              <w:t>file and</w:t>
            </w:r>
            <w:r w:rsidRPr="00942919">
              <w:rPr>
                <w:lang w:val="en-PH"/>
              </w:rPr>
              <w:t xml:space="preserve"> will not distribute my documents other than the listed services mentioned above. </w:t>
            </w:r>
          </w:p>
          <w:p w14:paraId="2BF7C5BF" w14:textId="77777777" w:rsidR="00240ABF" w:rsidRPr="00942919" w:rsidRDefault="00240ABF" w:rsidP="00240ABF">
            <w:pPr>
              <w:numPr>
                <w:ilvl w:val="0"/>
                <w:numId w:val="1"/>
              </w:numPr>
              <w:spacing w:before="200" w:after="200" w:line="276" w:lineRule="auto"/>
              <w:ind w:left="360"/>
              <w:jc w:val="left"/>
              <w:rPr>
                <w:lang w:val="en-PH"/>
              </w:rPr>
            </w:pPr>
            <w:r w:rsidRPr="00942919">
              <w:rPr>
                <w:lang w:val="en-PH"/>
              </w:rPr>
              <w:t>Management has discussed with me how and why certain information about me may need to be provided to other service providers.</w:t>
            </w:r>
          </w:p>
          <w:p w14:paraId="5B6A0C66" w14:textId="77777777" w:rsidR="00240ABF" w:rsidRPr="00942919" w:rsidRDefault="00240ABF" w:rsidP="00240ABF">
            <w:pPr>
              <w:numPr>
                <w:ilvl w:val="0"/>
                <w:numId w:val="1"/>
              </w:numPr>
              <w:spacing w:before="200" w:after="200" w:line="276" w:lineRule="auto"/>
              <w:ind w:left="360"/>
              <w:jc w:val="left"/>
              <w:rPr>
                <w:lang w:val="en-PH"/>
              </w:rPr>
            </w:pPr>
            <w:r w:rsidRPr="00942919">
              <w:rPr>
                <w:lang w:val="en-PH"/>
              </w:rPr>
              <w:t>I understand that recommendation and I give my permission for the information to be shared with the people or agencies as detailed above.</w:t>
            </w:r>
          </w:p>
          <w:p w14:paraId="0E6A97FF" w14:textId="77777777" w:rsidR="00240ABF" w:rsidRDefault="00240ABF" w:rsidP="00240ABF">
            <w:pPr>
              <w:numPr>
                <w:ilvl w:val="0"/>
                <w:numId w:val="1"/>
              </w:numPr>
              <w:spacing w:before="200" w:after="200" w:line="276" w:lineRule="auto"/>
              <w:ind w:left="360"/>
              <w:jc w:val="left"/>
              <w:rPr>
                <w:lang w:val="en-PH"/>
              </w:rPr>
            </w:pPr>
            <w:r w:rsidRPr="00942919">
              <w:rPr>
                <w:lang w:val="en-PH"/>
              </w:rPr>
              <w:t xml:space="preserve">I agree for auditing bodies to access my files for review of </w:t>
            </w:r>
            <w:r>
              <w:rPr>
                <w:lang w:val="en-PH"/>
              </w:rPr>
              <w:t>&lt;company name&gt;</w:t>
            </w:r>
            <w:r w:rsidRPr="00942919">
              <w:rPr>
                <w:lang w:val="en-PH"/>
              </w:rPr>
              <w:t xml:space="preserve"> Quality assessment. </w:t>
            </w:r>
          </w:p>
          <w:p w14:paraId="2A55DD8A" w14:textId="77777777" w:rsidR="00240ABF" w:rsidRPr="00942919" w:rsidRDefault="00240ABF" w:rsidP="00240ABF">
            <w:pPr>
              <w:numPr>
                <w:ilvl w:val="0"/>
                <w:numId w:val="1"/>
              </w:numPr>
              <w:spacing w:before="200" w:after="200" w:line="276" w:lineRule="auto"/>
              <w:ind w:left="360"/>
              <w:jc w:val="left"/>
              <w:rPr>
                <w:lang w:val="en-PH"/>
              </w:rPr>
            </w:pPr>
            <w:r>
              <w:rPr>
                <w:lang w:val="en-PH"/>
              </w:rPr>
              <w:t>I agree for &lt;company name&gt; to collect recorded material in audio/visual format for myself or on my behalf.</w:t>
            </w:r>
          </w:p>
          <w:p w14:paraId="3B20D10C" w14:textId="77777777" w:rsidR="00240ABF" w:rsidRPr="00942919" w:rsidRDefault="00240ABF" w:rsidP="00466F9C">
            <w:pPr>
              <w:rPr>
                <w:lang w:val="en-PH"/>
              </w:rPr>
            </w:pPr>
          </w:p>
          <w:p w14:paraId="750091FF" w14:textId="77777777" w:rsidR="00240ABF" w:rsidRPr="00942919" w:rsidRDefault="00240ABF" w:rsidP="00466F9C">
            <w:pPr>
              <w:rPr>
                <w:lang w:val="en-PH"/>
              </w:rPr>
            </w:pPr>
            <w:r w:rsidRPr="00942919">
              <w:rPr>
                <w:lang w:val="en-PH"/>
              </w:rPr>
              <w:t>Client/Representative's Signature: _______________________</w:t>
            </w:r>
            <w:r>
              <w:rPr>
                <w:lang w:val="en-PH"/>
              </w:rPr>
              <w:t xml:space="preserve">     </w:t>
            </w:r>
            <w:r w:rsidRPr="00942919">
              <w:rPr>
                <w:lang w:val="en-PH"/>
              </w:rPr>
              <w:t xml:space="preserve">Date: </w:t>
            </w:r>
          </w:p>
          <w:p w14:paraId="31EDDF45" w14:textId="77777777" w:rsidR="00240ABF" w:rsidRPr="00942919" w:rsidRDefault="00240ABF" w:rsidP="00466F9C">
            <w:pPr>
              <w:rPr>
                <w:lang w:val="en-PH"/>
              </w:rPr>
            </w:pPr>
          </w:p>
          <w:p w14:paraId="0D9B28D2" w14:textId="77777777" w:rsidR="00240ABF" w:rsidRPr="00942919" w:rsidRDefault="00240ABF" w:rsidP="00466F9C">
            <w:pPr>
              <w:rPr>
                <w:lang w:val="en-PH"/>
              </w:rPr>
            </w:pPr>
            <w:r>
              <w:rPr>
                <w:lang w:val="en-PH"/>
              </w:rPr>
              <w:t xml:space="preserve">Company Representative’s </w:t>
            </w:r>
            <w:r w:rsidRPr="00942919">
              <w:rPr>
                <w:lang w:val="en-PH"/>
              </w:rPr>
              <w:t>Signature: ______________________</w:t>
            </w:r>
            <w:r>
              <w:rPr>
                <w:lang w:val="en-PH"/>
              </w:rPr>
              <w:t xml:space="preserve">   </w:t>
            </w:r>
            <w:r w:rsidRPr="00942919">
              <w:rPr>
                <w:lang w:val="en-PH"/>
              </w:rPr>
              <w:t xml:space="preserve">Date: </w:t>
            </w:r>
          </w:p>
        </w:tc>
      </w:tr>
    </w:tbl>
    <w:p w14:paraId="1B655E37" w14:textId="77777777" w:rsidR="00240ABF" w:rsidRPr="003C52B4" w:rsidRDefault="00240ABF" w:rsidP="00240ABF"/>
    <w:p w14:paraId="73813E98" w14:textId="77777777" w:rsidR="0046683E" w:rsidRPr="00240ABF" w:rsidRDefault="0046683E" w:rsidP="00240ABF"/>
    <w:sectPr w:rsidR="0046683E" w:rsidRPr="00240ABF" w:rsidSect="00A47077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9A79A" w14:textId="77777777" w:rsidR="00BB279E" w:rsidRDefault="00BB279E" w:rsidP="00886D2E">
      <w:pPr>
        <w:spacing w:before="0" w:after="0"/>
      </w:pPr>
      <w:r>
        <w:separator/>
      </w:r>
    </w:p>
  </w:endnote>
  <w:endnote w:type="continuationSeparator" w:id="0">
    <w:p w14:paraId="36E03633" w14:textId="77777777" w:rsidR="00BB279E" w:rsidRDefault="00BB279E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D9363AA" w14:textId="77777777" w:rsidTr="00C0764B">
      <w:tc>
        <w:tcPr>
          <w:tcW w:w="3116" w:type="dxa"/>
        </w:tcPr>
        <w:p w14:paraId="5D921DCC" w14:textId="08290191" w:rsidR="00792BB4" w:rsidRPr="00AC2A38" w:rsidRDefault="00A47077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Client Consent Form</w:t>
          </w:r>
        </w:p>
      </w:tc>
      <w:tc>
        <w:tcPr>
          <w:tcW w:w="3117" w:type="dxa"/>
        </w:tcPr>
        <w:p w14:paraId="498E110C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A30CF73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7E3985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7E3985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51A047CA" w14:textId="77777777" w:rsidTr="00C0764B">
      <w:tc>
        <w:tcPr>
          <w:tcW w:w="3116" w:type="dxa"/>
        </w:tcPr>
        <w:p w14:paraId="4A63586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60428988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3A30FC1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CEEE0C9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77BCAA1" wp14:editId="0319488D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1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B8D990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EB4089E" w14:textId="77777777" w:rsidTr="00AC2A38">
      <w:tc>
        <w:tcPr>
          <w:tcW w:w="3116" w:type="dxa"/>
        </w:tcPr>
        <w:p w14:paraId="76327F2C" w14:textId="3A862AF6" w:rsidR="00792BB4" w:rsidRPr="00AC2A38" w:rsidRDefault="00240ABF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240ABF">
            <w:rPr>
              <w:color w:val="4A66AC" w:themeColor="accent1"/>
              <w:szCs w:val="18"/>
            </w:rPr>
            <w:t>Client Consent Form</w:t>
          </w:r>
        </w:p>
      </w:tc>
      <w:tc>
        <w:tcPr>
          <w:tcW w:w="3117" w:type="dxa"/>
        </w:tcPr>
        <w:p w14:paraId="0A45BE7D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30A96C7F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A846C4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A846C4">
            <w:rPr>
              <w:noProof/>
              <w:color w:val="4A66AC" w:themeColor="accent1"/>
              <w:szCs w:val="18"/>
            </w:rPr>
            <w:t>12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2E70387" w14:textId="77777777" w:rsidTr="00AC2A38">
      <w:tc>
        <w:tcPr>
          <w:tcW w:w="3116" w:type="dxa"/>
        </w:tcPr>
        <w:p w14:paraId="0BBB965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3683C56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838B790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637F2164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C00F653" wp14:editId="4BF6DBB2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45D607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F976" w14:textId="77777777" w:rsidR="00BB279E" w:rsidRDefault="00BB279E" w:rsidP="00886D2E">
      <w:pPr>
        <w:spacing w:before="0" w:after="0"/>
      </w:pPr>
      <w:r>
        <w:separator/>
      </w:r>
    </w:p>
  </w:footnote>
  <w:footnote w:type="continuationSeparator" w:id="0">
    <w:p w14:paraId="7A2FE3AD" w14:textId="77777777" w:rsidR="00BB279E" w:rsidRDefault="00BB279E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47077" w14:paraId="290F4A09" w14:textId="77777777" w:rsidTr="00466F9C">
      <w:tc>
        <w:tcPr>
          <w:tcW w:w="5949" w:type="dxa"/>
          <w:vAlign w:val="center"/>
        </w:tcPr>
        <w:p w14:paraId="7A421CA1" w14:textId="400C5F35" w:rsidR="00A47077" w:rsidRDefault="00825499" w:rsidP="00A47077">
          <w:pPr>
            <w:pStyle w:val="Header"/>
            <w:rPr>
              <w:rStyle w:val="Strong"/>
              <w:sz w:val="28"/>
              <w:szCs w:val="28"/>
            </w:rPr>
          </w:pPr>
          <w:r>
            <w:rPr>
              <w:rStyle w:val="Strong"/>
              <w:sz w:val="28"/>
              <w:szCs w:val="28"/>
            </w:rPr>
            <w:t>PARTICIPANT</w:t>
          </w:r>
          <w:r w:rsidR="00A47077">
            <w:rPr>
              <w:rStyle w:val="Strong"/>
              <w:sz w:val="28"/>
              <w:szCs w:val="28"/>
            </w:rPr>
            <w:t xml:space="preserve"> CO</w:t>
          </w:r>
          <w:r w:rsidR="00817F97">
            <w:rPr>
              <w:rStyle w:val="Strong"/>
              <w:sz w:val="28"/>
              <w:szCs w:val="28"/>
            </w:rPr>
            <w:t>NSEN</w:t>
          </w:r>
          <w:r w:rsidR="00A47077">
            <w:rPr>
              <w:rStyle w:val="Strong"/>
              <w:sz w:val="28"/>
              <w:szCs w:val="28"/>
            </w:rPr>
            <w:t>T FORM</w:t>
          </w:r>
        </w:p>
      </w:tc>
      <w:tc>
        <w:tcPr>
          <w:tcW w:w="3401" w:type="dxa"/>
        </w:tcPr>
        <w:p w14:paraId="55513FF4" w14:textId="5EED4983" w:rsidR="00A47077" w:rsidRDefault="00A47077" w:rsidP="00A47077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00C662AC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481475E4" w14:textId="77777777" w:rsidTr="004A3DD4">
      <w:tc>
        <w:tcPr>
          <w:tcW w:w="5949" w:type="dxa"/>
          <w:vAlign w:val="center"/>
        </w:tcPr>
        <w:p w14:paraId="77356A67" w14:textId="2941DB11" w:rsidR="00B00533" w:rsidRDefault="00240ABF" w:rsidP="00B00533">
          <w:pPr>
            <w:pStyle w:val="Header"/>
            <w:rPr>
              <w:rStyle w:val="Strong"/>
              <w:sz w:val="28"/>
              <w:szCs w:val="28"/>
            </w:rPr>
          </w:pPr>
          <w:r>
            <w:rPr>
              <w:rStyle w:val="Strong"/>
              <w:sz w:val="28"/>
              <w:szCs w:val="28"/>
            </w:rPr>
            <w:t>CLIENT COSENT FORM</w:t>
          </w:r>
        </w:p>
      </w:tc>
      <w:tc>
        <w:tcPr>
          <w:tcW w:w="3401" w:type="dxa"/>
        </w:tcPr>
        <w:p w14:paraId="573FDD2A" w14:textId="77777777" w:rsidR="00B00533" w:rsidRDefault="00AB3CA5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53FB794E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F44"/>
    <w:multiLevelType w:val="hybridMultilevel"/>
    <w:tmpl w:val="B7FEFA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56C21"/>
    <w:multiLevelType w:val="hybridMultilevel"/>
    <w:tmpl w:val="094C0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3A05"/>
    <w:multiLevelType w:val="hybridMultilevel"/>
    <w:tmpl w:val="3C1C7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A2EBF"/>
    <w:multiLevelType w:val="hybridMultilevel"/>
    <w:tmpl w:val="FE3292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13B7A"/>
    <w:multiLevelType w:val="hybridMultilevel"/>
    <w:tmpl w:val="FEB056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33684"/>
    <w:multiLevelType w:val="hybridMultilevel"/>
    <w:tmpl w:val="AA002B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270E7F"/>
    <w:multiLevelType w:val="hybridMultilevel"/>
    <w:tmpl w:val="A4281B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E5820"/>
    <w:multiLevelType w:val="hybridMultilevel"/>
    <w:tmpl w:val="227C32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8669A"/>
    <w:multiLevelType w:val="hybridMultilevel"/>
    <w:tmpl w:val="BAA82E9C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66911EAD"/>
    <w:multiLevelType w:val="hybridMultilevel"/>
    <w:tmpl w:val="1278F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C6243"/>
    <w:multiLevelType w:val="hybridMultilevel"/>
    <w:tmpl w:val="FA8A1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C476A"/>
    <w:multiLevelType w:val="hybridMultilevel"/>
    <w:tmpl w:val="43B4C578"/>
    <w:lvl w:ilvl="0" w:tplc="24D41AC2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7FB8181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34C8D"/>
    <w:multiLevelType w:val="hybridMultilevel"/>
    <w:tmpl w:val="0AE2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0"/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3tzS2tDQyMDQ2MLJU0lEKTi0uzszPAykwrAUAXiz7LCwAAAA="/>
  </w:docVars>
  <w:rsids>
    <w:rsidRoot w:val="000E6B97"/>
    <w:rsid w:val="0000125B"/>
    <w:rsid w:val="0003563B"/>
    <w:rsid w:val="000D3844"/>
    <w:rsid w:val="000E6B97"/>
    <w:rsid w:val="00146176"/>
    <w:rsid w:val="001579C2"/>
    <w:rsid w:val="001619DA"/>
    <w:rsid w:val="001F0A0A"/>
    <w:rsid w:val="00240ABF"/>
    <w:rsid w:val="00276A67"/>
    <w:rsid w:val="002E725C"/>
    <w:rsid w:val="003F68E3"/>
    <w:rsid w:val="003F7044"/>
    <w:rsid w:val="0046683E"/>
    <w:rsid w:val="004775AB"/>
    <w:rsid w:val="004A3DD4"/>
    <w:rsid w:val="004D5EE8"/>
    <w:rsid w:val="005738AE"/>
    <w:rsid w:val="00593301"/>
    <w:rsid w:val="005C1343"/>
    <w:rsid w:val="005D01D6"/>
    <w:rsid w:val="005F2474"/>
    <w:rsid w:val="006155FB"/>
    <w:rsid w:val="00630E1F"/>
    <w:rsid w:val="00792BB4"/>
    <w:rsid w:val="007E3985"/>
    <w:rsid w:val="00817F97"/>
    <w:rsid w:val="00825499"/>
    <w:rsid w:val="008256CB"/>
    <w:rsid w:val="008443A5"/>
    <w:rsid w:val="0088435B"/>
    <w:rsid w:val="00886D2E"/>
    <w:rsid w:val="00903E23"/>
    <w:rsid w:val="009500A7"/>
    <w:rsid w:val="009B642A"/>
    <w:rsid w:val="00A015E6"/>
    <w:rsid w:val="00A47077"/>
    <w:rsid w:val="00A6696D"/>
    <w:rsid w:val="00A71B35"/>
    <w:rsid w:val="00A846C4"/>
    <w:rsid w:val="00AB3CA5"/>
    <w:rsid w:val="00AC2A38"/>
    <w:rsid w:val="00B00533"/>
    <w:rsid w:val="00B56EB3"/>
    <w:rsid w:val="00B94B3E"/>
    <w:rsid w:val="00BB279E"/>
    <w:rsid w:val="00BE2E62"/>
    <w:rsid w:val="00C87D23"/>
    <w:rsid w:val="00C9648E"/>
    <w:rsid w:val="00CB5C13"/>
    <w:rsid w:val="00CC3D92"/>
    <w:rsid w:val="00CC59AB"/>
    <w:rsid w:val="00D2744A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2DA29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C4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A846C4"/>
    <w:pPr>
      <w:spacing w:before="200" w:after="200" w:line="276" w:lineRule="auto"/>
      <w:ind w:left="720"/>
      <w:contextualSpacing/>
      <w:jc w:val="left"/>
    </w:pPr>
    <w:rPr>
      <w:rFonts w:eastAsiaTheme="minor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C471-1349-43D5-BF91-33F79618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9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2021-06-26T11:58:00Z</dcterms:created>
  <dcterms:modified xsi:type="dcterms:W3CDTF">2022-03-02T04:26:00Z</dcterms:modified>
</cp:coreProperties>
</file>