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F9860" w14:textId="77777777" w:rsidR="00775AE7" w:rsidRPr="00FD2049" w:rsidRDefault="00775AE7" w:rsidP="00775AE7"/>
    <w:p w14:paraId="7C555E3B" w14:textId="77777777" w:rsidR="00775AE7" w:rsidRPr="00FD2049" w:rsidRDefault="00775AE7" w:rsidP="00775AE7">
      <w:r w:rsidRPr="00FD2049">
        <w:rPr>
          <w:noProof/>
          <w:lang w:val="en-AU" w:eastAsia="en-AU"/>
        </w:rPr>
        <w:drawing>
          <wp:inline distT="0" distB="0" distL="0" distR="0" wp14:anchorId="36818A21" wp14:editId="6C18F87E">
            <wp:extent cx="8160774" cy="3200400"/>
            <wp:effectExtent l="0" t="0" r="0" b="1905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720D08F3" w14:textId="77777777" w:rsidR="00775AE7" w:rsidRPr="00FD2049" w:rsidRDefault="00775AE7" w:rsidP="00775AE7"/>
    <w:p w14:paraId="791D3481" w14:textId="77777777" w:rsidR="00775AE7" w:rsidRPr="00FD2049" w:rsidRDefault="00775AE7" w:rsidP="00775AE7">
      <w:r w:rsidRPr="00FD2049">
        <w:tab/>
      </w:r>
    </w:p>
    <w:p w14:paraId="70743E28" w14:textId="77777777" w:rsidR="00775AE7" w:rsidRDefault="00775AE7" w:rsidP="00775AE7"/>
    <w:p w14:paraId="33A60622" w14:textId="77777777" w:rsidR="0046683E" w:rsidRPr="00775AE7" w:rsidRDefault="0046683E" w:rsidP="00775AE7"/>
    <w:sectPr w:rsidR="0046683E" w:rsidRPr="00775AE7" w:rsidSect="00AE6250">
      <w:headerReference w:type="default" r:id="rId12"/>
      <w:footerReference w:type="default" r:id="rId13"/>
      <w:headerReference w:type="first" r:id="rId14"/>
      <w:footerReference w:type="first" r:id="rId15"/>
      <w:pgSz w:w="15840" w:h="12240" w:orient="landscape" w:code="1"/>
      <w:pgMar w:top="1080" w:right="1440" w:bottom="1080" w:left="1440" w:header="70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59E57" w14:textId="77777777" w:rsidR="00604B26" w:rsidRDefault="00604B26" w:rsidP="00886D2E">
      <w:pPr>
        <w:spacing w:before="0" w:after="0"/>
      </w:pPr>
      <w:r>
        <w:separator/>
      </w:r>
    </w:p>
  </w:endnote>
  <w:endnote w:type="continuationSeparator" w:id="0">
    <w:p w14:paraId="306A5545" w14:textId="77777777" w:rsidR="00604B26" w:rsidRDefault="00604B26" w:rsidP="00886D2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3046" w:type="dxa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8"/>
      <w:gridCol w:w="4349"/>
      <w:gridCol w:w="4349"/>
    </w:tblGrid>
    <w:tr w:rsidR="00792BB4" w:rsidRPr="00AC2A38" w14:paraId="3A17E913" w14:textId="77777777" w:rsidTr="00614715">
      <w:trPr>
        <w:trHeight w:val="384"/>
      </w:trPr>
      <w:tc>
        <w:tcPr>
          <w:tcW w:w="4348" w:type="dxa"/>
        </w:tcPr>
        <w:p w14:paraId="64ABB144" w14:textId="451CAFFE" w:rsidR="00792BB4" w:rsidRPr="00AC2A38" w:rsidRDefault="00775AE7" w:rsidP="002851E5">
          <w:pPr>
            <w:pStyle w:val="Footer"/>
            <w:spacing w:before="60" w:after="60"/>
            <w:jc w:val="left"/>
            <w:rPr>
              <w:color w:val="4A66AC" w:themeColor="accent1"/>
              <w:szCs w:val="18"/>
            </w:rPr>
          </w:pPr>
          <w:r>
            <w:rPr>
              <w:color w:val="4A66AC" w:themeColor="accent1"/>
              <w:szCs w:val="18"/>
            </w:rPr>
            <w:t>Organisation Chart</w:t>
          </w:r>
        </w:p>
      </w:tc>
      <w:tc>
        <w:tcPr>
          <w:tcW w:w="4349" w:type="dxa"/>
        </w:tcPr>
        <w:p w14:paraId="29BC7657" w14:textId="77777777" w:rsidR="00792BB4" w:rsidRPr="00AC2A38" w:rsidRDefault="00792BB4" w:rsidP="00FE03ED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4349" w:type="dxa"/>
        </w:tcPr>
        <w:p w14:paraId="3E14AC04" w14:textId="77777777" w:rsidR="00792BB4" w:rsidRPr="00AC2A38" w:rsidRDefault="00792BB4" w:rsidP="00FE03ED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CC67D8">
            <w:rPr>
              <w:noProof/>
              <w:color w:val="4A66AC" w:themeColor="accent1"/>
              <w:szCs w:val="18"/>
            </w:rPr>
            <w:t>2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CC67D8">
            <w:rPr>
              <w:noProof/>
              <w:color w:val="4A66AC" w:themeColor="accent1"/>
              <w:szCs w:val="18"/>
            </w:rPr>
            <w:t>5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1FE0044E" w14:textId="77777777" w:rsidTr="00614715">
      <w:trPr>
        <w:trHeight w:val="232"/>
      </w:trPr>
      <w:tc>
        <w:tcPr>
          <w:tcW w:w="4348" w:type="dxa"/>
        </w:tcPr>
        <w:p w14:paraId="42554CA7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4349" w:type="dxa"/>
        </w:tcPr>
        <w:p w14:paraId="5D6A78D6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4349" w:type="dxa"/>
        </w:tcPr>
        <w:p w14:paraId="58AA7F3C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7011E033" w14:textId="77777777" w:rsidR="00792BB4" w:rsidRDefault="003F68E3">
    <w:pPr>
      <w:pStyle w:val="Foot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6D169FD6" wp14:editId="040B14CE">
              <wp:simplePos x="0" y="0"/>
              <wp:positionH relativeFrom="column">
                <wp:posOffset>3707765</wp:posOffset>
              </wp:positionH>
              <wp:positionV relativeFrom="paragraph">
                <wp:posOffset>195580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D08680" id="Group 8" o:spid="_x0000_s1026" style="position:absolute;margin-left:291.95pt;margin-top:15.4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2743" w:type="dxa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7"/>
      <w:gridCol w:w="4248"/>
      <w:gridCol w:w="4248"/>
    </w:tblGrid>
    <w:tr w:rsidR="00792BB4" w:rsidRPr="00AC2A38" w14:paraId="40307FBA" w14:textId="77777777" w:rsidTr="00AE6250">
      <w:trPr>
        <w:trHeight w:val="384"/>
      </w:trPr>
      <w:tc>
        <w:tcPr>
          <w:tcW w:w="4247" w:type="dxa"/>
        </w:tcPr>
        <w:p w14:paraId="334BF5E9" w14:textId="2B1F3DA8" w:rsidR="00792BB4" w:rsidRPr="00AC2A38" w:rsidRDefault="00775AE7" w:rsidP="002851E5">
          <w:pPr>
            <w:pStyle w:val="Footer"/>
            <w:spacing w:before="60" w:after="60"/>
            <w:jc w:val="left"/>
            <w:rPr>
              <w:color w:val="4A66AC" w:themeColor="accent1"/>
              <w:szCs w:val="18"/>
            </w:rPr>
          </w:pPr>
          <w:r>
            <w:rPr>
              <w:color w:val="4A66AC" w:themeColor="accent1"/>
              <w:szCs w:val="18"/>
            </w:rPr>
            <w:t>Organisation Chart</w:t>
          </w:r>
        </w:p>
      </w:tc>
      <w:tc>
        <w:tcPr>
          <w:tcW w:w="4248" w:type="dxa"/>
        </w:tcPr>
        <w:p w14:paraId="0425B4B4" w14:textId="77777777" w:rsidR="00792BB4" w:rsidRPr="00AC2A38" w:rsidRDefault="00792BB4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4248" w:type="dxa"/>
        </w:tcPr>
        <w:p w14:paraId="359214B0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A25C6F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A25C6F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7B3BEEE7" w14:textId="77777777" w:rsidTr="00AE6250">
      <w:trPr>
        <w:trHeight w:val="232"/>
      </w:trPr>
      <w:tc>
        <w:tcPr>
          <w:tcW w:w="4247" w:type="dxa"/>
        </w:tcPr>
        <w:p w14:paraId="1FA0C99B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4248" w:type="dxa"/>
        </w:tcPr>
        <w:p w14:paraId="7662FA46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4248" w:type="dxa"/>
        </w:tcPr>
        <w:p w14:paraId="4E284DC2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4549158B" w14:textId="77777777" w:rsidR="00792BB4" w:rsidRDefault="003F68E3">
    <w:pPr>
      <w:pStyle w:val="Foot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25B7DF9D" wp14:editId="00B2961B">
              <wp:simplePos x="0" y="0"/>
              <wp:positionH relativeFrom="column">
                <wp:posOffset>3697605</wp:posOffset>
              </wp:positionH>
              <wp:positionV relativeFrom="paragraph">
                <wp:posOffset>209550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FE6486" id="Group 33" o:spid="_x0000_s1026" style="position:absolute;margin-left:291.15pt;margin-top:16.5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C2O13j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91746" w14:textId="77777777" w:rsidR="00604B26" w:rsidRDefault="00604B26" w:rsidP="00886D2E">
      <w:pPr>
        <w:spacing w:before="0" w:after="0"/>
      </w:pPr>
      <w:r>
        <w:separator/>
      </w:r>
    </w:p>
  </w:footnote>
  <w:footnote w:type="continuationSeparator" w:id="0">
    <w:p w14:paraId="74C07047" w14:textId="77777777" w:rsidR="00604B26" w:rsidRDefault="00604B26" w:rsidP="00886D2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2647" w:type="dxa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47"/>
      <w:gridCol w:w="4600"/>
    </w:tblGrid>
    <w:tr w:rsidR="00A6696D" w14:paraId="0DB352E0" w14:textId="77777777" w:rsidTr="00614715">
      <w:trPr>
        <w:trHeight w:val="540"/>
      </w:trPr>
      <w:tc>
        <w:tcPr>
          <w:tcW w:w="8047" w:type="dxa"/>
          <w:vAlign w:val="center"/>
        </w:tcPr>
        <w:p w14:paraId="13457B87" w14:textId="2FAAFECE" w:rsidR="00A6696D" w:rsidRPr="002851E5" w:rsidRDefault="00775AE7" w:rsidP="002851E5">
          <w:pPr>
            <w:pStyle w:val="Header"/>
            <w:jc w:val="left"/>
            <w:rPr>
              <w:rStyle w:val="Strong"/>
              <w:sz w:val="28"/>
              <w:szCs w:val="28"/>
            </w:rPr>
          </w:pPr>
          <w:r>
            <w:rPr>
              <w:rStyle w:val="Strong"/>
              <w:sz w:val="28"/>
              <w:szCs w:val="24"/>
            </w:rPr>
            <w:t>ORGANISATION CHART</w:t>
          </w:r>
        </w:p>
      </w:tc>
      <w:tc>
        <w:tcPr>
          <w:tcW w:w="4600" w:type="dxa"/>
        </w:tcPr>
        <w:p w14:paraId="6BA0AA54" w14:textId="77777777" w:rsidR="00A6696D" w:rsidRDefault="00A6696D" w:rsidP="00A6696D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8E3C39">
            <w:t>&lt;logo&gt;</w:t>
          </w:r>
        </w:p>
      </w:tc>
    </w:tr>
  </w:tbl>
  <w:p w14:paraId="337F26AE" w14:textId="77777777" w:rsidR="00792BB4" w:rsidRDefault="00792B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67"/>
      <w:gridCol w:w="4693"/>
    </w:tblGrid>
    <w:tr w:rsidR="00775AE7" w:rsidRPr="00775AE7" w14:paraId="40007EDA" w14:textId="77777777" w:rsidTr="00466F9C">
      <w:trPr>
        <w:trHeight w:val="759"/>
      </w:trPr>
      <w:tc>
        <w:tcPr>
          <w:tcW w:w="8404" w:type="dxa"/>
          <w:vAlign w:val="center"/>
        </w:tcPr>
        <w:p w14:paraId="60821DF2" w14:textId="77777777" w:rsidR="00775AE7" w:rsidRPr="00775AE7" w:rsidRDefault="00775AE7" w:rsidP="00775AE7">
          <w:pPr>
            <w:tabs>
              <w:tab w:val="center" w:pos="4680"/>
              <w:tab w:val="right" w:pos="9360"/>
            </w:tabs>
            <w:spacing w:before="200" w:after="200" w:line="276" w:lineRule="auto"/>
            <w:jc w:val="left"/>
            <w:rPr>
              <w:rFonts w:ascii="Verdana" w:hAnsi="Verdana" w:cs="Arial"/>
              <w:b/>
              <w:bCs/>
              <w:sz w:val="28"/>
              <w:szCs w:val="28"/>
            </w:rPr>
          </w:pPr>
          <w:r w:rsidRPr="00775AE7">
            <w:rPr>
              <w:rFonts w:ascii="Verdana" w:hAnsi="Verdana" w:cs="Arial"/>
              <w:b/>
              <w:bCs/>
              <w:sz w:val="28"/>
              <w:szCs w:val="28"/>
            </w:rPr>
            <w:t>ORGANISATION CHART</w:t>
          </w:r>
        </w:p>
      </w:tc>
      <w:tc>
        <w:tcPr>
          <w:tcW w:w="4804" w:type="dxa"/>
        </w:tcPr>
        <w:p w14:paraId="7AC3AE3E" w14:textId="787ED2E4" w:rsidR="00775AE7" w:rsidRPr="00775AE7" w:rsidRDefault="00775AE7" w:rsidP="00775AE7">
          <w:pPr>
            <w:tabs>
              <w:tab w:val="center" w:pos="4680"/>
              <w:tab w:val="right" w:pos="9360"/>
            </w:tabs>
            <w:spacing w:before="200" w:after="200" w:line="276" w:lineRule="auto"/>
            <w:jc w:val="right"/>
            <w:rPr>
              <w:rFonts w:ascii="Verdana" w:hAnsi="Verdana" w:cs="Arial"/>
              <w:b/>
              <w:bCs/>
              <w:sz w:val="28"/>
              <w:szCs w:val="28"/>
            </w:rPr>
          </w:pPr>
        </w:p>
      </w:tc>
    </w:tr>
  </w:tbl>
  <w:p w14:paraId="6E0F549F" w14:textId="77777777" w:rsidR="00775AE7" w:rsidRPr="00775AE7" w:rsidRDefault="00775AE7" w:rsidP="00775AE7">
    <w:pPr>
      <w:tabs>
        <w:tab w:val="center" w:pos="4680"/>
        <w:tab w:val="right" w:pos="9360"/>
      </w:tabs>
      <w:spacing w:before="0" w:after="0"/>
      <w:jc w:val="left"/>
      <w:rPr>
        <w:rFonts w:ascii="Verdana" w:eastAsia="Calibri" w:hAnsi="Verdana" w:cs="Arial"/>
        <w:szCs w:val="24"/>
        <w:lang w:val="en-AU"/>
      </w:rPr>
    </w:pPr>
  </w:p>
  <w:p w14:paraId="5959D062" w14:textId="77777777" w:rsidR="00792BB4" w:rsidRPr="00775AE7" w:rsidRDefault="00792BB4" w:rsidP="00775A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97"/>
    <w:rsid w:val="0000125B"/>
    <w:rsid w:val="000D3844"/>
    <w:rsid w:val="000E0293"/>
    <w:rsid w:val="000E6B97"/>
    <w:rsid w:val="001579C2"/>
    <w:rsid w:val="001619DA"/>
    <w:rsid w:val="001F0A0A"/>
    <w:rsid w:val="00276A67"/>
    <w:rsid w:val="002851E5"/>
    <w:rsid w:val="002E725C"/>
    <w:rsid w:val="003F68E3"/>
    <w:rsid w:val="003F7044"/>
    <w:rsid w:val="0046683E"/>
    <w:rsid w:val="004A3DD4"/>
    <w:rsid w:val="004D5EE8"/>
    <w:rsid w:val="00535451"/>
    <w:rsid w:val="005738AE"/>
    <w:rsid w:val="00593301"/>
    <w:rsid w:val="005D01D6"/>
    <w:rsid w:val="005F2474"/>
    <w:rsid w:val="00604B26"/>
    <w:rsid w:val="00614715"/>
    <w:rsid w:val="006155FB"/>
    <w:rsid w:val="00630E1F"/>
    <w:rsid w:val="00775AE7"/>
    <w:rsid w:val="00792BB4"/>
    <w:rsid w:val="008256CB"/>
    <w:rsid w:val="008443A5"/>
    <w:rsid w:val="0088435B"/>
    <w:rsid w:val="00886D2E"/>
    <w:rsid w:val="00903E23"/>
    <w:rsid w:val="009500A7"/>
    <w:rsid w:val="009B642A"/>
    <w:rsid w:val="00A25C6F"/>
    <w:rsid w:val="00A6696D"/>
    <w:rsid w:val="00A71B35"/>
    <w:rsid w:val="00AC2A38"/>
    <w:rsid w:val="00AE6250"/>
    <w:rsid w:val="00B00533"/>
    <w:rsid w:val="00B56EB3"/>
    <w:rsid w:val="00B94B3E"/>
    <w:rsid w:val="00BE2E62"/>
    <w:rsid w:val="00C544C0"/>
    <w:rsid w:val="00C87D23"/>
    <w:rsid w:val="00C9648E"/>
    <w:rsid w:val="00CB5C13"/>
    <w:rsid w:val="00CC3D92"/>
    <w:rsid w:val="00CC67D8"/>
    <w:rsid w:val="00D50D5C"/>
    <w:rsid w:val="00D66869"/>
    <w:rsid w:val="00D6761E"/>
    <w:rsid w:val="00D8159A"/>
    <w:rsid w:val="00E35AE0"/>
    <w:rsid w:val="00E67E6D"/>
    <w:rsid w:val="00F05A68"/>
    <w:rsid w:val="00F7177E"/>
    <w:rsid w:val="00F75E69"/>
    <w:rsid w:val="00F777FF"/>
    <w:rsid w:val="00FB3FC1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3237F"/>
  <w15:chartTrackingRefBased/>
  <w15:docId w15:val="{7CFD4C42-EA58-42B4-97C6-090243D2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1E5"/>
    <w:pPr>
      <w:spacing w:before="120" w:after="120" w:line="240" w:lineRule="auto"/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before="0" w:after="480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after="100" w:line="200" w:lineRule="atLeast"/>
    </w:pPr>
    <w:rPr>
      <w:rFonts w:ascii="Arial" w:hAnsi="Arial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/>
    </w:pPr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uiPriority w:val="39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GB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 Grid1"/>
    <w:basedOn w:val="TableNormal"/>
    <w:next w:val="TableGrid"/>
    <w:uiPriority w:val="39"/>
    <w:rsid w:val="00775AE7"/>
    <w:pPr>
      <w:spacing w:before="200" w:after="200" w:line="276" w:lineRule="auto"/>
    </w:pPr>
    <w:rPr>
      <w:rFonts w:eastAsia="Times New Roman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21BA68E-104E-6244-ABDE-A34A684DB943}" type="doc">
      <dgm:prSet loTypeId="urn:microsoft.com/office/officeart/2005/8/layout/hierarchy1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2525BEDE-AB32-FC4C-A824-46B4C3964741}">
      <dgm:prSet phldrT="[Text]"/>
      <dgm:spPr/>
      <dgm:t>
        <a:bodyPr/>
        <a:lstStyle/>
        <a:p>
          <a:r>
            <a:rPr lang="en-GB"/>
            <a:t>(Name)</a:t>
          </a:r>
        </a:p>
        <a:p>
          <a:r>
            <a:rPr lang="en-GB"/>
            <a:t>Director          </a:t>
          </a:r>
        </a:p>
      </dgm:t>
    </dgm:pt>
    <dgm:pt modelId="{F7C96AC0-B030-B148-84D1-F157344E0BE0}" type="parTrans" cxnId="{ADD4CC43-464D-3B48-BEED-ED5CC1A319D1}">
      <dgm:prSet/>
      <dgm:spPr/>
      <dgm:t>
        <a:bodyPr/>
        <a:lstStyle/>
        <a:p>
          <a:endParaRPr lang="en-GB"/>
        </a:p>
      </dgm:t>
    </dgm:pt>
    <dgm:pt modelId="{A32A305D-CA48-8043-BA5D-05FA10BE170D}" type="sibTrans" cxnId="{ADD4CC43-464D-3B48-BEED-ED5CC1A319D1}">
      <dgm:prSet/>
      <dgm:spPr/>
      <dgm:t>
        <a:bodyPr/>
        <a:lstStyle/>
        <a:p>
          <a:endParaRPr lang="en-GB"/>
        </a:p>
      </dgm:t>
    </dgm:pt>
    <dgm:pt modelId="{FDFB737E-FA08-C140-8024-6E739F65083E}">
      <dgm:prSet phldrT="[Text]"/>
      <dgm:spPr/>
      <dgm:t>
        <a:bodyPr/>
        <a:lstStyle/>
        <a:p>
          <a:r>
            <a:rPr lang="en-GB"/>
            <a:t>(Name) Clinical Manager</a:t>
          </a:r>
        </a:p>
      </dgm:t>
    </dgm:pt>
    <dgm:pt modelId="{321E81AB-3A02-B84B-BED8-44B073BCDFF9}" type="parTrans" cxnId="{E83171FE-28D7-F248-A63E-6824929EF4E2}">
      <dgm:prSet/>
      <dgm:spPr/>
      <dgm:t>
        <a:bodyPr/>
        <a:lstStyle/>
        <a:p>
          <a:endParaRPr lang="en-GB"/>
        </a:p>
      </dgm:t>
    </dgm:pt>
    <dgm:pt modelId="{D0096682-0052-C749-92AD-963B5CB652F9}" type="sibTrans" cxnId="{E83171FE-28D7-F248-A63E-6824929EF4E2}">
      <dgm:prSet/>
      <dgm:spPr/>
      <dgm:t>
        <a:bodyPr/>
        <a:lstStyle/>
        <a:p>
          <a:endParaRPr lang="en-GB"/>
        </a:p>
      </dgm:t>
    </dgm:pt>
    <dgm:pt modelId="{CB18E471-BA7C-154D-BEB1-A45C54C5F55B}">
      <dgm:prSet phldrT="[Text]"/>
      <dgm:spPr/>
      <dgm:t>
        <a:bodyPr/>
        <a:lstStyle/>
        <a:p>
          <a:r>
            <a:rPr lang="en-GB"/>
            <a:t>(Name)</a:t>
          </a:r>
        </a:p>
      </dgm:t>
    </dgm:pt>
    <dgm:pt modelId="{411F3FD9-AEB3-1A49-85F0-9E7ED01B7CAD}" type="parTrans" cxnId="{64061870-1BA4-C94B-8D81-CA832A803995}">
      <dgm:prSet/>
      <dgm:spPr/>
      <dgm:t>
        <a:bodyPr/>
        <a:lstStyle/>
        <a:p>
          <a:endParaRPr lang="en-GB"/>
        </a:p>
      </dgm:t>
    </dgm:pt>
    <dgm:pt modelId="{90687473-321C-A84D-B541-E290AACC20BF}" type="sibTrans" cxnId="{64061870-1BA4-C94B-8D81-CA832A803995}">
      <dgm:prSet/>
      <dgm:spPr/>
      <dgm:t>
        <a:bodyPr/>
        <a:lstStyle/>
        <a:p>
          <a:endParaRPr lang="en-GB"/>
        </a:p>
      </dgm:t>
    </dgm:pt>
    <dgm:pt modelId="{3D3672A8-ED5A-F349-BC7B-8D70B1C79836}">
      <dgm:prSet phldrT="[Text]"/>
      <dgm:spPr/>
      <dgm:t>
        <a:bodyPr/>
        <a:lstStyle/>
        <a:p>
          <a:r>
            <a:rPr lang="en-GB"/>
            <a:t>(Name)</a:t>
          </a:r>
        </a:p>
      </dgm:t>
    </dgm:pt>
    <dgm:pt modelId="{3D587DB1-DB3D-0B45-909C-4FD74F1B5557}" type="parTrans" cxnId="{9CDCFD30-E3D2-6848-9689-5774E844BEDB}">
      <dgm:prSet/>
      <dgm:spPr/>
      <dgm:t>
        <a:bodyPr/>
        <a:lstStyle/>
        <a:p>
          <a:endParaRPr lang="en-GB"/>
        </a:p>
      </dgm:t>
    </dgm:pt>
    <dgm:pt modelId="{E9C00EAC-BE0D-7C4D-B4EC-2AC3F069BEC5}" type="sibTrans" cxnId="{9CDCFD30-E3D2-6848-9689-5774E844BEDB}">
      <dgm:prSet/>
      <dgm:spPr/>
      <dgm:t>
        <a:bodyPr/>
        <a:lstStyle/>
        <a:p>
          <a:endParaRPr lang="en-GB"/>
        </a:p>
      </dgm:t>
    </dgm:pt>
    <dgm:pt modelId="{CACFA85D-22AA-3F48-A586-675ECFBE278F}">
      <dgm:prSet phldrT="[Text]"/>
      <dgm:spPr/>
      <dgm:t>
        <a:bodyPr/>
        <a:lstStyle/>
        <a:p>
          <a:r>
            <a:rPr lang="en-GB"/>
            <a:t>(Name) Practice Administrator</a:t>
          </a:r>
        </a:p>
      </dgm:t>
    </dgm:pt>
    <dgm:pt modelId="{F049AF43-D1D9-674A-BCC2-A015954ABA1D}" type="parTrans" cxnId="{AE7A82FB-F456-5B47-8A68-BA2A694CDE6C}">
      <dgm:prSet/>
      <dgm:spPr/>
      <dgm:t>
        <a:bodyPr/>
        <a:lstStyle/>
        <a:p>
          <a:endParaRPr lang="en-GB"/>
        </a:p>
      </dgm:t>
    </dgm:pt>
    <dgm:pt modelId="{0D412AF5-CA90-4D49-AECE-A1F41BC55F56}" type="sibTrans" cxnId="{AE7A82FB-F456-5B47-8A68-BA2A694CDE6C}">
      <dgm:prSet/>
      <dgm:spPr/>
      <dgm:t>
        <a:bodyPr/>
        <a:lstStyle/>
        <a:p>
          <a:endParaRPr lang="en-GB"/>
        </a:p>
      </dgm:t>
    </dgm:pt>
    <dgm:pt modelId="{544638B3-CB36-3B44-810E-4D2E44AB0F56}">
      <dgm:prSet/>
      <dgm:spPr/>
      <dgm:t>
        <a:bodyPr/>
        <a:lstStyle/>
        <a:p>
          <a:r>
            <a:rPr lang="en-GB"/>
            <a:t>New Person</a:t>
          </a:r>
        </a:p>
      </dgm:t>
    </dgm:pt>
    <dgm:pt modelId="{769B4B0B-C4AB-694A-B9D7-F09815D74F69}" type="parTrans" cxnId="{BC484059-EFB0-5346-B993-9D89CE10F967}">
      <dgm:prSet/>
      <dgm:spPr/>
      <dgm:t>
        <a:bodyPr/>
        <a:lstStyle/>
        <a:p>
          <a:endParaRPr lang="en-GB"/>
        </a:p>
      </dgm:t>
    </dgm:pt>
    <dgm:pt modelId="{CC7267CC-3ED8-2546-A01C-8160CE42BB96}" type="sibTrans" cxnId="{BC484059-EFB0-5346-B993-9D89CE10F967}">
      <dgm:prSet/>
      <dgm:spPr/>
      <dgm:t>
        <a:bodyPr/>
        <a:lstStyle/>
        <a:p>
          <a:endParaRPr lang="en-GB"/>
        </a:p>
      </dgm:t>
    </dgm:pt>
    <dgm:pt modelId="{2DE4F3A1-8C6A-CB4D-845B-73B487886335}">
      <dgm:prSet/>
      <dgm:spPr/>
      <dgm:t>
        <a:bodyPr/>
        <a:lstStyle/>
        <a:p>
          <a:r>
            <a:rPr lang="en-GB"/>
            <a:t>New Person</a:t>
          </a:r>
        </a:p>
      </dgm:t>
    </dgm:pt>
    <dgm:pt modelId="{C7FE8D3D-E5AB-E74E-86E1-F3D211415A5B}" type="parTrans" cxnId="{5C90A340-BA58-A54F-A862-A11BB4FF1E93}">
      <dgm:prSet/>
      <dgm:spPr/>
      <dgm:t>
        <a:bodyPr/>
        <a:lstStyle/>
        <a:p>
          <a:endParaRPr lang="en-GB"/>
        </a:p>
      </dgm:t>
    </dgm:pt>
    <dgm:pt modelId="{B5CDDF57-D62E-D948-B7EA-946DBB853825}" type="sibTrans" cxnId="{5C90A340-BA58-A54F-A862-A11BB4FF1E93}">
      <dgm:prSet/>
      <dgm:spPr/>
      <dgm:t>
        <a:bodyPr/>
        <a:lstStyle/>
        <a:p>
          <a:endParaRPr lang="en-GB"/>
        </a:p>
      </dgm:t>
    </dgm:pt>
    <dgm:pt modelId="{EBCC23BA-C0C7-1145-8C25-22979ADBEBC6}">
      <dgm:prSet/>
      <dgm:spPr/>
      <dgm:t>
        <a:bodyPr/>
        <a:lstStyle/>
        <a:p>
          <a:r>
            <a:rPr lang="en-GB"/>
            <a:t>(Name)</a:t>
          </a:r>
        </a:p>
      </dgm:t>
    </dgm:pt>
    <dgm:pt modelId="{9E43EF11-A8BF-964C-ABF7-4D8BC96058BE}" type="parTrans" cxnId="{531B5A9B-0F56-5240-AC4F-0525AD5BCD60}">
      <dgm:prSet/>
      <dgm:spPr/>
      <dgm:t>
        <a:bodyPr/>
        <a:lstStyle/>
        <a:p>
          <a:endParaRPr lang="en-GB"/>
        </a:p>
      </dgm:t>
    </dgm:pt>
    <dgm:pt modelId="{1E73EEA3-5FC8-CB47-BC3E-FA7C00A3B82C}" type="sibTrans" cxnId="{531B5A9B-0F56-5240-AC4F-0525AD5BCD60}">
      <dgm:prSet/>
      <dgm:spPr/>
      <dgm:t>
        <a:bodyPr/>
        <a:lstStyle/>
        <a:p>
          <a:endParaRPr lang="en-GB"/>
        </a:p>
      </dgm:t>
    </dgm:pt>
    <dgm:pt modelId="{5433D85D-98A7-AA40-B1F2-0C06C25F75B4}" type="pres">
      <dgm:prSet presAssocID="{721BA68E-104E-6244-ABDE-A34A684DB943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487B8716-D763-C240-AC86-14F46E1F722D}" type="pres">
      <dgm:prSet presAssocID="{2525BEDE-AB32-FC4C-A824-46B4C3964741}" presName="hierRoot1" presStyleCnt="0"/>
      <dgm:spPr/>
    </dgm:pt>
    <dgm:pt modelId="{4233A248-25D7-0548-BFA8-009F83C93B04}" type="pres">
      <dgm:prSet presAssocID="{2525BEDE-AB32-FC4C-A824-46B4C3964741}" presName="composite" presStyleCnt="0"/>
      <dgm:spPr/>
    </dgm:pt>
    <dgm:pt modelId="{9CCD8531-A40E-F749-86CF-C7E4FEC64C02}" type="pres">
      <dgm:prSet presAssocID="{2525BEDE-AB32-FC4C-A824-46B4C3964741}" presName="background" presStyleLbl="node0" presStyleIdx="0" presStyleCnt="1"/>
      <dgm:spPr/>
    </dgm:pt>
    <dgm:pt modelId="{81A00E90-907E-8343-9DC9-9A3801E9B504}" type="pres">
      <dgm:prSet presAssocID="{2525BEDE-AB32-FC4C-A824-46B4C3964741}" presName="text" presStyleLbl="fgAcc0" presStyleIdx="0" presStyleCnt="1" custScaleX="118418">
        <dgm:presLayoutVars>
          <dgm:chPref val="3"/>
        </dgm:presLayoutVars>
      </dgm:prSet>
      <dgm:spPr/>
    </dgm:pt>
    <dgm:pt modelId="{7B8B1123-7F08-B240-9824-9E616D178CCD}" type="pres">
      <dgm:prSet presAssocID="{2525BEDE-AB32-FC4C-A824-46B4C3964741}" presName="hierChild2" presStyleCnt="0"/>
      <dgm:spPr/>
    </dgm:pt>
    <dgm:pt modelId="{99416386-143B-A74E-B51B-690C13176FA9}" type="pres">
      <dgm:prSet presAssocID="{321E81AB-3A02-B84B-BED8-44B073BCDFF9}" presName="Name10" presStyleLbl="parChTrans1D2" presStyleIdx="0" presStyleCnt="2"/>
      <dgm:spPr/>
    </dgm:pt>
    <dgm:pt modelId="{1A36A854-5E17-494E-8CF6-EC78CB928D23}" type="pres">
      <dgm:prSet presAssocID="{FDFB737E-FA08-C140-8024-6E739F65083E}" presName="hierRoot2" presStyleCnt="0"/>
      <dgm:spPr/>
    </dgm:pt>
    <dgm:pt modelId="{3C7F7FDF-71DA-A942-B2F5-CBB49E36F332}" type="pres">
      <dgm:prSet presAssocID="{FDFB737E-FA08-C140-8024-6E739F65083E}" presName="composite2" presStyleCnt="0"/>
      <dgm:spPr/>
    </dgm:pt>
    <dgm:pt modelId="{CC57723D-134F-354A-A920-230C106EAB07}" type="pres">
      <dgm:prSet presAssocID="{FDFB737E-FA08-C140-8024-6E739F65083E}" presName="background2" presStyleLbl="node2" presStyleIdx="0" presStyleCnt="2"/>
      <dgm:spPr/>
    </dgm:pt>
    <dgm:pt modelId="{2917CA59-D2F6-7A4B-B759-F0F62D623507}" type="pres">
      <dgm:prSet presAssocID="{FDFB737E-FA08-C140-8024-6E739F65083E}" presName="text2" presStyleLbl="fgAcc2" presStyleIdx="0" presStyleCnt="2">
        <dgm:presLayoutVars>
          <dgm:chPref val="3"/>
        </dgm:presLayoutVars>
      </dgm:prSet>
      <dgm:spPr/>
    </dgm:pt>
    <dgm:pt modelId="{FEAFDDA5-FF1B-0F4B-8594-6C6578E0B815}" type="pres">
      <dgm:prSet presAssocID="{FDFB737E-FA08-C140-8024-6E739F65083E}" presName="hierChild3" presStyleCnt="0"/>
      <dgm:spPr/>
    </dgm:pt>
    <dgm:pt modelId="{DBEA3FD0-834E-FD43-9DD3-1E328C4D4A4E}" type="pres">
      <dgm:prSet presAssocID="{411F3FD9-AEB3-1A49-85F0-9E7ED01B7CAD}" presName="Name17" presStyleLbl="parChTrans1D3" presStyleIdx="0" presStyleCnt="5"/>
      <dgm:spPr/>
    </dgm:pt>
    <dgm:pt modelId="{CCC0BF64-26CC-7C42-91BE-BD066DA93253}" type="pres">
      <dgm:prSet presAssocID="{CB18E471-BA7C-154D-BEB1-A45C54C5F55B}" presName="hierRoot3" presStyleCnt="0"/>
      <dgm:spPr/>
    </dgm:pt>
    <dgm:pt modelId="{B65997B3-42B0-1749-B770-068107EE8EC0}" type="pres">
      <dgm:prSet presAssocID="{CB18E471-BA7C-154D-BEB1-A45C54C5F55B}" presName="composite3" presStyleCnt="0"/>
      <dgm:spPr/>
    </dgm:pt>
    <dgm:pt modelId="{B3940116-9F46-064B-8334-6E80F4E99AF4}" type="pres">
      <dgm:prSet presAssocID="{CB18E471-BA7C-154D-BEB1-A45C54C5F55B}" presName="background3" presStyleLbl="node3" presStyleIdx="0" presStyleCnt="5"/>
      <dgm:spPr/>
    </dgm:pt>
    <dgm:pt modelId="{C7DDB886-A40B-8D46-AF81-6C2E416B547E}" type="pres">
      <dgm:prSet presAssocID="{CB18E471-BA7C-154D-BEB1-A45C54C5F55B}" presName="text3" presStyleLbl="fgAcc3" presStyleIdx="0" presStyleCnt="5">
        <dgm:presLayoutVars>
          <dgm:chPref val="3"/>
        </dgm:presLayoutVars>
      </dgm:prSet>
      <dgm:spPr/>
    </dgm:pt>
    <dgm:pt modelId="{2E102343-66F7-D241-9877-35B754255E52}" type="pres">
      <dgm:prSet presAssocID="{CB18E471-BA7C-154D-BEB1-A45C54C5F55B}" presName="hierChild4" presStyleCnt="0"/>
      <dgm:spPr/>
    </dgm:pt>
    <dgm:pt modelId="{9B3E800A-80F3-0745-9E36-8A612C52D8DD}" type="pres">
      <dgm:prSet presAssocID="{9E43EF11-A8BF-964C-ABF7-4D8BC96058BE}" presName="Name17" presStyleLbl="parChTrans1D3" presStyleIdx="1" presStyleCnt="5"/>
      <dgm:spPr/>
    </dgm:pt>
    <dgm:pt modelId="{8AFE754F-DB32-8A48-9401-6294322BC075}" type="pres">
      <dgm:prSet presAssocID="{EBCC23BA-C0C7-1145-8C25-22979ADBEBC6}" presName="hierRoot3" presStyleCnt="0"/>
      <dgm:spPr/>
    </dgm:pt>
    <dgm:pt modelId="{3F8D23A3-B7FE-B846-8DC6-55DC0341CAF9}" type="pres">
      <dgm:prSet presAssocID="{EBCC23BA-C0C7-1145-8C25-22979ADBEBC6}" presName="composite3" presStyleCnt="0"/>
      <dgm:spPr/>
    </dgm:pt>
    <dgm:pt modelId="{68A56856-C88F-2645-B160-0C3725051ACB}" type="pres">
      <dgm:prSet presAssocID="{EBCC23BA-C0C7-1145-8C25-22979ADBEBC6}" presName="background3" presStyleLbl="node3" presStyleIdx="1" presStyleCnt="5"/>
      <dgm:spPr/>
    </dgm:pt>
    <dgm:pt modelId="{41CF57D3-0E30-7241-B3D2-33C9D2BB3A7D}" type="pres">
      <dgm:prSet presAssocID="{EBCC23BA-C0C7-1145-8C25-22979ADBEBC6}" presName="text3" presStyleLbl="fgAcc3" presStyleIdx="1" presStyleCnt="5">
        <dgm:presLayoutVars>
          <dgm:chPref val="3"/>
        </dgm:presLayoutVars>
      </dgm:prSet>
      <dgm:spPr/>
    </dgm:pt>
    <dgm:pt modelId="{1AB2D0B7-B3AC-4B4C-892F-11975CE2EE61}" type="pres">
      <dgm:prSet presAssocID="{EBCC23BA-C0C7-1145-8C25-22979ADBEBC6}" presName="hierChild4" presStyleCnt="0"/>
      <dgm:spPr/>
    </dgm:pt>
    <dgm:pt modelId="{E5B7006E-089B-D443-AF15-67E3E471D12D}" type="pres">
      <dgm:prSet presAssocID="{3D587DB1-DB3D-0B45-909C-4FD74F1B5557}" presName="Name17" presStyleLbl="parChTrans1D3" presStyleIdx="2" presStyleCnt="5"/>
      <dgm:spPr/>
    </dgm:pt>
    <dgm:pt modelId="{03025292-4446-4444-816A-C3A7656E1668}" type="pres">
      <dgm:prSet presAssocID="{3D3672A8-ED5A-F349-BC7B-8D70B1C79836}" presName="hierRoot3" presStyleCnt="0"/>
      <dgm:spPr/>
    </dgm:pt>
    <dgm:pt modelId="{8BAA3B78-9598-5A4D-9F2F-BCA34813508B}" type="pres">
      <dgm:prSet presAssocID="{3D3672A8-ED5A-F349-BC7B-8D70B1C79836}" presName="composite3" presStyleCnt="0"/>
      <dgm:spPr/>
    </dgm:pt>
    <dgm:pt modelId="{515337BE-7F31-7C4A-840B-A7D12A90BFA3}" type="pres">
      <dgm:prSet presAssocID="{3D3672A8-ED5A-F349-BC7B-8D70B1C79836}" presName="background3" presStyleLbl="node3" presStyleIdx="2" presStyleCnt="5"/>
      <dgm:spPr/>
    </dgm:pt>
    <dgm:pt modelId="{2A402E7C-AB4C-0A44-9976-B9CB8FDBDAAF}" type="pres">
      <dgm:prSet presAssocID="{3D3672A8-ED5A-F349-BC7B-8D70B1C79836}" presName="text3" presStyleLbl="fgAcc3" presStyleIdx="2" presStyleCnt="5">
        <dgm:presLayoutVars>
          <dgm:chPref val="3"/>
        </dgm:presLayoutVars>
      </dgm:prSet>
      <dgm:spPr/>
    </dgm:pt>
    <dgm:pt modelId="{A6AC4A12-4B2B-314F-853F-0C57CE3CC3E7}" type="pres">
      <dgm:prSet presAssocID="{3D3672A8-ED5A-F349-BC7B-8D70B1C79836}" presName="hierChild4" presStyleCnt="0"/>
      <dgm:spPr/>
    </dgm:pt>
    <dgm:pt modelId="{AEE11FE9-AA88-014E-B952-A56F69176B4C}" type="pres">
      <dgm:prSet presAssocID="{C7FE8D3D-E5AB-E74E-86E1-F3D211415A5B}" presName="Name17" presStyleLbl="parChTrans1D3" presStyleIdx="3" presStyleCnt="5"/>
      <dgm:spPr/>
    </dgm:pt>
    <dgm:pt modelId="{DA234C3D-EB78-0A43-98CB-A1CE92433F93}" type="pres">
      <dgm:prSet presAssocID="{2DE4F3A1-8C6A-CB4D-845B-73B487886335}" presName="hierRoot3" presStyleCnt="0"/>
      <dgm:spPr/>
    </dgm:pt>
    <dgm:pt modelId="{C6C0A9F4-F179-504B-836F-318AA97A1A04}" type="pres">
      <dgm:prSet presAssocID="{2DE4F3A1-8C6A-CB4D-845B-73B487886335}" presName="composite3" presStyleCnt="0"/>
      <dgm:spPr/>
    </dgm:pt>
    <dgm:pt modelId="{FE02C1A0-BFE3-3A44-8879-1B7C9F97EC96}" type="pres">
      <dgm:prSet presAssocID="{2DE4F3A1-8C6A-CB4D-845B-73B487886335}" presName="background3" presStyleLbl="node3" presStyleIdx="3" presStyleCnt="5"/>
      <dgm:spPr/>
    </dgm:pt>
    <dgm:pt modelId="{41275D6E-C024-5847-A092-8AE8595E33B5}" type="pres">
      <dgm:prSet presAssocID="{2DE4F3A1-8C6A-CB4D-845B-73B487886335}" presName="text3" presStyleLbl="fgAcc3" presStyleIdx="3" presStyleCnt="5">
        <dgm:presLayoutVars>
          <dgm:chPref val="3"/>
        </dgm:presLayoutVars>
      </dgm:prSet>
      <dgm:spPr/>
    </dgm:pt>
    <dgm:pt modelId="{4547C045-B236-4C44-B6FD-A5F0B3FE4306}" type="pres">
      <dgm:prSet presAssocID="{2DE4F3A1-8C6A-CB4D-845B-73B487886335}" presName="hierChild4" presStyleCnt="0"/>
      <dgm:spPr/>
    </dgm:pt>
    <dgm:pt modelId="{827BAD02-168B-DF4C-9342-9290030BDAC9}" type="pres">
      <dgm:prSet presAssocID="{769B4B0B-C4AB-694A-B9D7-F09815D74F69}" presName="Name17" presStyleLbl="parChTrans1D3" presStyleIdx="4" presStyleCnt="5"/>
      <dgm:spPr/>
    </dgm:pt>
    <dgm:pt modelId="{6B702EB7-005F-5741-8E20-93515AAA905F}" type="pres">
      <dgm:prSet presAssocID="{544638B3-CB36-3B44-810E-4D2E44AB0F56}" presName="hierRoot3" presStyleCnt="0"/>
      <dgm:spPr/>
    </dgm:pt>
    <dgm:pt modelId="{81AA49C3-7379-2443-BFD8-DC94D29AAFF0}" type="pres">
      <dgm:prSet presAssocID="{544638B3-CB36-3B44-810E-4D2E44AB0F56}" presName="composite3" presStyleCnt="0"/>
      <dgm:spPr/>
    </dgm:pt>
    <dgm:pt modelId="{0E407B93-8E10-244B-BE77-B30C9DC6FA57}" type="pres">
      <dgm:prSet presAssocID="{544638B3-CB36-3B44-810E-4D2E44AB0F56}" presName="background3" presStyleLbl="node3" presStyleIdx="4" presStyleCnt="5"/>
      <dgm:spPr/>
    </dgm:pt>
    <dgm:pt modelId="{D482A98F-A7A7-6C4A-8865-910598D8FFE6}" type="pres">
      <dgm:prSet presAssocID="{544638B3-CB36-3B44-810E-4D2E44AB0F56}" presName="text3" presStyleLbl="fgAcc3" presStyleIdx="4" presStyleCnt="5">
        <dgm:presLayoutVars>
          <dgm:chPref val="3"/>
        </dgm:presLayoutVars>
      </dgm:prSet>
      <dgm:spPr/>
    </dgm:pt>
    <dgm:pt modelId="{48085B4D-573D-B646-B8C7-A2D4A15CE2C0}" type="pres">
      <dgm:prSet presAssocID="{544638B3-CB36-3B44-810E-4D2E44AB0F56}" presName="hierChild4" presStyleCnt="0"/>
      <dgm:spPr/>
    </dgm:pt>
    <dgm:pt modelId="{B55BDCC9-C907-1349-AEC5-7F524552F353}" type="pres">
      <dgm:prSet presAssocID="{F049AF43-D1D9-674A-BCC2-A015954ABA1D}" presName="Name10" presStyleLbl="parChTrans1D2" presStyleIdx="1" presStyleCnt="2"/>
      <dgm:spPr/>
    </dgm:pt>
    <dgm:pt modelId="{960D6931-024B-744A-9313-0F18ED24DF05}" type="pres">
      <dgm:prSet presAssocID="{CACFA85D-22AA-3F48-A586-675ECFBE278F}" presName="hierRoot2" presStyleCnt="0"/>
      <dgm:spPr/>
    </dgm:pt>
    <dgm:pt modelId="{44B178EF-B44A-934E-B37B-7589116237BE}" type="pres">
      <dgm:prSet presAssocID="{CACFA85D-22AA-3F48-A586-675ECFBE278F}" presName="composite2" presStyleCnt="0"/>
      <dgm:spPr/>
    </dgm:pt>
    <dgm:pt modelId="{6C7A5583-BAFF-9841-B972-3DDD1A10536F}" type="pres">
      <dgm:prSet presAssocID="{CACFA85D-22AA-3F48-A586-675ECFBE278F}" presName="background2" presStyleLbl="node2" presStyleIdx="1" presStyleCnt="2"/>
      <dgm:spPr/>
    </dgm:pt>
    <dgm:pt modelId="{CDC21E07-C054-B240-900B-3ED2E1BB72B3}" type="pres">
      <dgm:prSet presAssocID="{CACFA85D-22AA-3F48-A586-675ECFBE278F}" presName="text2" presStyleLbl="fgAcc2" presStyleIdx="1" presStyleCnt="2" custScaleX="117479">
        <dgm:presLayoutVars>
          <dgm:chPref val="3"/>
        </dgm:presLayoutVars>
      </dgm:prSet>
      <dgm:spPr/>
    </dgm:pt>
    <dgm:pt modelId="{F4E7B41B-ABC2-4E45-97D5-3E109E140545}" type="pres">
      <dgm:prSet presAssocID="{CACFA85D-22AA-3F48-A586-675ECFBE278F}" presName="hierChild3" presStyleCnt="0"/>
      <dgm:spPr/>
    </dgm:pt>
  </dgm:ptLst>
  <dgm:cxnLst>
    <dgm:cxn modelId="{1619AF01-9DEE-CC4E-BCE4-C3545DA65157}" type="presOf" srcId="{721BA68E-104E-6244-ABDE-A34A684DB943}" destId="{5433D85D-98A7-AA40-B1F2-0C06C25F75B4}" srcOrd="0" destOrd="0" presId="urn:microsoft.com/office/officeart/2005/8/layout/hierarchy1"/>
    <dgm:cxn modelId="{9CDCFD30-E3D2-6848-9689-5774E844BEDB}" srcId="{FDFB737E-FA08-C140-8024-6E739F65083E}" destId="{3D3672A8-ED5A-F349-BC7B-8D70B1C79836}" srcOrd="2" destOrd="0" parTransId="{3D587DB1-DB3D-0B45-909C-4FD74F1B5557}" sibTransId="{E9C00EAC-BE0D-7C4D-B4EC-2AC3F069BEC5}"/>
    <dgm:cxn modelId="{B8DD493C-833C-FD45-8D99-2F2D6275CFE6}" type="presOf" srcId="{3D3672A8-ED5A-F349-BC7B-8D70B1C79836}" destId="{2A402E7C-AB4C-0A44-9976-B9CB8FDBDAAF}" srcOrd="0" destOrd="0" presId="urn:microsoft.com/office/officeart/2005/8/layout/hierarchy1"/>
    <dgm:cxn modelId="{5C90A340-BA58-A54F-A862-A11BB4FF1E93}" srcId="{FDFB737E-FA08-C140-8024-6E739F65083E}" destId="{2DE4F3A1-8C6A-CB4D-845B-73B487886335}" srcOrd="3" destOrd="0" parTransId="{C7FE8D3D-E5AB-E74E-86E1-F3D211415A5B}" sibTransId="{B5CDDF57-D62E-D948-B7EA-946DBB853825}"/>
    <dgm:cxn modelId="{BEFE8B41-CBFC-1548-804A-F0C3B0F5950A}" type="presOf" srcId="{2DE4F3A1-8C6A-CB4D-845B-73B487886335}" destId="{41275D6E-C024-5847-A092-8AE8595E33B5}" srcOrd="0" destOrd="0" presId="urn:microsoft.com/office/officeart/2005/8/layout/hierarchy1"/>
    <dgm:cxn modelId="{ADD4CC43-464D-3B48-BEED-ED5CC1A319D1}" srcId="{721BA68E-104E-6244-ABDE-A34A684DB943}" destId="{2525BEDE-AB32-FC4C-A824-46B4C3964741}" srcOrd="0" destOrd="0" parTransId="{F7C96AC0-B030-B148-84D1-F157344E0BE0}" sibTransId="{A32A305D-CA48-8043-BA5D-05FA10BE170D}"/>
    <dgm:cxn modelId="{BA78C564-6E7E-2C41-A9C1-D2677657BA76}" type="presOf" srcId="{3D587DB1-DB3D-0B45-909C-4FD74F1B5557}" destId="{E5B7006E-089B-D443-AF15-67E3E471D12D}" srcOrd="0" destOrd="0" presId="urn:microsoft.com/office/officeart/2005/8/layout/hierarchy1"/>
    <dgm:cxn modelId="{932B3346-A095-9A42-BFD6-9FE20D96B109}" type="presOf" srcId="{544638B3-CB36-3B44-810E-4D2E44AB0F56}" destId="{D482A98F-A7A7-6C4A-8865-910598D8FFE6}" srcOrd="0" destOrd="0" presId="urn:microsoft.com/office/officeart/2005/8/layout/hierarchy1"/>
    <dgm:cxn modelId="{14ACEE67-8A6B-E24F-8041-BA4C9057C2A8}" type="presOf" srcId="{FDFB737E-FA08-C140-8024-6E739F65083E}" destId="{2917CA59-D2F6-7A4B-B759-F0F62D623507}" srcOrd="0" destOrd="0" presId="urn:microsoft.com/office/officeart/2005/8/layout/hierarchy1"/>
    <dgm:cxn modelId="{1B66554A-8EE8-824A-95F5-46A3309CD835}" type="presOf" srcId="{CB18E471-BA7C-154D-BEB1-A45C54C5F55B}" destId="{C7DDB886-A40B-8D46-AF81-6C2E416B547E}" srcOrd="0" destOrd="0" presId="urn:microsoft.com/office/officeart/2005/8/layout/hierarchy1"/>
    <dgm:cxn modelId="{64061870-1BA4-C94B-8D81-CA832A803995}" srcId="{FDFB737E-FA08-C140-8024-6E739F65083E}" destId="{CB18E471-BA7C-154D-BEB1-A45C54C5F55B}" srcOrd="0" destOrd="0" parTransId="{411F3FD9-AEB3-1A49-85F0-9E7ED01B7CAD}" sibTransId="{90687473-321C-A84D-B541-E290AACC20BF}"/>
    <dgm:cxn modelId="{5ACFC154-4304-D84A-813C-303C6D03CB00}" type="presOf" srcId="{411F3FD9-AEB3-1A49-85F0-9E7ED01B7CAD}" destId="{DBEA3FD0-834E-FD43-9DD3-1E328C4D4A4E}" srcOrd="0" destOrd="0" presId="urn:microsoft.com/office/officeart/2005/8/layout/hierarchy1"/>
    <dgm:cxn modelId="{BC484059-EFB0-5346-B993-9D89CE10F967}" srcId="{FDFB737E-FA08-C140-8024-6E739F65083E}" destId="{544638B3-CB36-3B44-810E-4D2E44AB0F56}" srcOrd="4" destOrd="0" parTransId="{769B4B0B-C4AB-694A-B9D7-F09815D74F69}" sibTransId="{CC7267CC-3ED8-2546-A01C-8160CE42BB96}"/>
    <dgm:cxn modelId="{31CD4787-A1BA-444D-B871-3F3291FC95CF}" type="presOf" srcId="{321E81AB-3A02-B84B-BED8-44B073BCDFF9}" destId="{99416386-143B-A74E-B51B-690C13176FA9}" srcOrd="0" destOrd="0" presId="urn:microsoft.com/office/officeart/2005/8/layout/hierarchy1"/>
    <dgm:cxn modelId="{84167F95-EE83-0647-8C40-357777C5DD20}" type="presOf" srcId="{C7FE8D3D-E5AB-E74E-86E1-F3D211415A5B}" destId="{AEE11FE9-AA88-014E-B952-A56F69176B4C}" srcOrd="0" destOrd="0" presId="urn:microsoft.com/office/officeart/2005/8/layout/hierarchy1"/>
    <dgm:cxn modelId="{531B5A9B-0F56-5240-AC4F-0525AD5BCD60}" srcId="{FDFB737E-FA08-C140-8024-6E739F65083E}" destId="{EBCC23BA-C0C7-1145-8C25-22979ADBEBC6}" srcOrd="1" destOrd="0" parTransId="{9E43EF11-A8BF-964C-ABF7-4D8BC96058BE}" sibTransId="{1E73EEA3-5FC8-CB47-BC3E-FA7C00A3B82C}"/>
    <dgm:cxn modelId="{F05F4EBC-2B59-6344-A506-617FEDF1B683}" type="presOf" srcId="{9E43EF11-A8BF-964C-ABF7-4D8BC96058BE}" destId="{9B3E800A-80F3-0745-9E36-8A612C52D8DD}" srcOrd="0" destOrd="0" presId="urn:microsoft.com/office/officeart/2005/8/layout/hierarchy1"/>
    <dgm:cxn modelId="{658C46C6-AECC-9444-8517-4CB5FC495070}" type="presOf" srcId="{2525BEDE-AB32-FC4C-A824-46B4C3964741}" destId="{81A00E90-907E-8343-9DC9-9A3801E9B504}" srcOrd="0" destOrd="0" presId="urn:microsoft.com/office/officeart/2005/8/layout/hierarchy1"/>
    <dgm:cxn modelId="{7ACC11DA-0874-B547-817A-646A7B28428B}" type="presOf" srcId="{CACFA85D-22AA-3F48-A586-675ECFBE278F}" destId="{CDC21E07-C054-B240-900B-3ED2E1BB72B3}" srcOrd="0" destOrd="0" presId="urn:microsoft.com/office/officeart/2005/8/layout/hierarchy1"/>
    <dgm:cxn modelId="{7D024EE2-6567-F348-BBD1-193A1FA6B865}" type="presOf" srcId="{769B4B0B-C4AB-694A-B9D7-F09815D74F69}" destId="{827BAD02-168B-DF4C-9342-9290030BDAC9}" srcOrd="0" destOrd="0" presId="urn:microsoft.com/office/officeart/2005/8/layout/hierarchy1"/>
    <dgm:cxn modelId="{92070CF3-45B2-B045-8073-50602279A34D}" type="presOf" srcId="{EBCC23BA-C0C7-1145-8C25-22979ADBEBC6}" destId="{41CF57D3-0E30-7241-B3D2-33C9D2BB3A7D}" srcOrd="0" destOrd="0" presId="urn:microsoft.com/office/officeart/2005/8/layout/hierarchy1"/>
    <dgm:cxn modelId="{26E32AF3-2A8A-B84B-8C9D-FAA570655063}" type="presOf" srcId="{F049AF43-D1D9-674A-BCC2-A015954ABA1D}" destId="{B55BDCC9-C907-1349-AEC5-7F524552F353}" srcOrd="0" destOrd="0" presId="urn:microsoft.com/office/officeart/2005/8/layout/hierarchy1"/>
    <dgm:cxn modelId="{AE7A82FB-F456-5B47-8A68-BA2A694CDE6C}" srcId="{2525BEDE-AB32-FC4C-A824-46B4C3964741}" destId="{CACFA85D-22AA-3F48-A586-675ECFBE278F}" srcOrd="1" destOrd="0" parTransId="{F049AF43-D1D9-674A-BCC2-A015954ABA1D}" sibTransId="{0D412AF5-CA90-4D49-AECE-A1F41BC55F56}"/>
    <dgm:cxn modelId="{E83171FE-28D7-F248-A63E-6824929EF4E2}" srcId="{2525BEDE-AB32-FC4C-A824-46B4C3964741}" destId="{FDFB737E-FA08-C140-8024-6E739F65083E}" srcOrd="0" destOrd="0" parTransId="{321E81AB-3A02-B84B-BED8-44B073BCDFF9}" sibTransId="{D0096682-0052-C749-92AD-963B5CB652F9}"/>
    <dgm:cxn modelId="{FCBCCEA6-5B8C-724A-98CC-6DA5D0A11768}" type="presParOf" srcId="{5433D85D-98A7-AA40-B1F2-0C06C25F75B4}" destId="{487B8716-D763-C240-AC86-14F46E1F722D}" srcOrd="0" destOrd="0" presId="urn:microsoft.com/office/officeart/2005/8/layout/hierarchy1"/>
    <dgm:cxn modelId="{E2B5A33D-CDC9-354E-9046-DBAD2C1B5161}" type="presParOf" srcId="{487B8716-D763-C240-AC86-14F46E1F722D}" destId="{4233A248-25D7-0548-BFA8-009F83C93B04}" srcOrd="0" destOrd="0" presId="urn:microsoft.com/office/officeart/2005/8/layout/hierarchy1"/>
    <dgm:cxn modelId="{8651F89D-D30C-A844-BC0D-ADE53FA553E0}" type="presParOf" srcId="{4233A248-25D7-0548-BFA8-009F83C93B04}" destId="{9CCD8531-A40E-F749-86CF-C7E4FEC64C02}" srcOrd="0" destOrd="0" presId="urn:microsoft.com/office/officeart/2005/8/layout/hierarchy1"/>
    <dgm:cxn modelId="{984FA24A-80B6-9841-83D2-34F5154B871D}" type="presParOf" srcId="{4233A248-25D7-0548-BFA8-009F83C93B04}" destId="{81A00E90-907E-8343-9DC9-9A3801E9B504}" srcOrd="1" destOrd="0" presId="urn:microsoft.com/office/officeart/2005/8/layout/hierarchy1"/>
    <dgm:cxn modelId="{644EC67C-EAAC-9B43-A430-DCCF9279F4DE}" type="presParOf" srcId="{487B8716-D763-C240-AC86-14F46E1F722D}" destId="{7B8B1123-7F08-B240-9824-9E616D178CCD}" srcOrd="1" destOrd="0" presId="urn:microsoft.com/office/officeart/2005/8/layout/hierarchy1"/>
    <dgm:cxn modelId="{6FB3BD6B-188D-EB4C-896B-99E9E5BB56A8}" type="presParOf" srcId="{7B8B1123-7F08-B240-9824-9E616D178CCD}" destId="{99416386-143B-A74E-B51B-690C13176FA9}" srcOrd="0" destOrd="0" presId="urn:microsoft.com/office/officeart/2005/8/layout/hierarchy1"/>
    <dgm:cxn modelId="{BD67B62B-3F66-0B41-B480-CA1E4814B009}" type="presParOf" srcId="{7B8B1123-7F08-B240-9824-9E616D178CCD}" destId="{1A36A854-5E17-494E-8CF6-EC78CB928D23}" srcOrd="1" destOrd="0" presId="urn:microsoft.com/office/officeart/2005/8/layout/hierarchy1"/>
    <dgm:cxn modelId="{154CEDB5-CF02-CF4C-9D69-4F6BEBB5437B}" type="presParOf" srcId="{1A36A854-5E17-494E-8CF6-EC78CB928D23}" destId="{3C7F7FDF-71DA-A942-B2F5-CBB49E36F332}" srcOrd="0" destOrd="0" presId="urn:microsoft.com/office/officeart/2005/8/layout/hierarchy1"/>
    <dgm:cxn modelId="{1441A5DF-981D-984A-804A-F02562D86129}" type="presParOf" srcId="{3C7F7FDF-71DA-A942-B2F5-CBB49E36F332}" destId="{CC57723D-134F-354A-A920-230C106EAB07}" srcOrd="0" destOrd="0" presId="urn:microsoft.com/office/officeart/2005/8/layout/hierarchy1"/>
    <dgm:cxn modelId="{0E297205-4854-2E4C-A145-80F09EE1A80A}" type="presParOf" srcId="{3C7F7FDF-71DA-A942-B2F5-CBB49E36F332}" destId="{2917CA59-D2F6-7A4B-B759-F0F62D623507}" srcOrd="1" destOrd="0" presId="urn:microsoft.com/office/officeart/2005/8/layout/hierarchy1"/>
    <dgm:cxn modelId="{A1682259-9E6A-834C-B6E9-E35468CC3EEC}" type="presParOf" srcId="{1A36A854-5E17-494E-8CF6-EC78CB928D23}" destId="{FEAFDDA5-FF1B-0F4B-8594-6C6578E0B815}" srcOrd="1" destOrd="0" presId="urn:microsoft.com/office/officeart/2005/8/layout/hierarchy1"/>
    <dgm:cxn modelId="{40149A6D-B698-BA40-A002-D0F48DD269F9}" type="presParOf" srcId="{FEAFDDA5-FF1B-0F4B-8594-6C6578E0B815}" destId="{DBEA3FD0-834E-FD43-9DD3-1E328C4D4A4E}" srcOrd="0" destOrd="0" presId="urn:microsoft.com/office/officeart/2005/8/layout/hierarchy1"/>
    <dgm:cxn modelId="{A3427E13-0837-7946-B42F-85D423125C43}" type="presParOf" srcId="{FEAFDDA5-FF1B-0F4B-8594-6C6578E0B815}" destId="{CCC0BF64-26CC-7C42-91BE-BD066DA93253}" srcOrd="1" destOrd="0" presId="urn:microsoft.com/office/officeart/2005/8/layout/hierarchy1"/>
    <dgm:cxn modelId="{00AD37D3-CE1A-634A-9AD2-CA5F003D7B87}" type="presParOf" srcId="{CCC0BF64-26CC-7C42-91BE-BD066DA93253}" destId="{B65997B3-42B0-1749-B770-068107EE8EC0}" srcOrd="0" destOrd="0" presId="urn:microsoft.com/office/officeart/2005/8/layout/hierarchy1"/>
    <dgm:cxn modelId="{EE30A5EC-261C-6B48-BB7E-2782EB73B33C}" type="presParOf" srcId="{B65997B3-42B0-1749-B770-068107EE8EC0}" destId="{B3940116-9F46-064B-8334-6E80F4E99AF4}" srcOrd="0" destOrd="0" presId="urn:microsoft.com/office/officeart/2005/8/layout/hierarchy1"/>
    <dgm:cxn modelId="{68D2C16D-E756-2446-B4BA-A9319ECF7B12}" type="presParOf" srcId="{B65997B3-42B0-1749-B770-068107EE8EC0}" destId="{C7DDB886-A40B-8D46-AF81-6C2E416B547E}" srcOrd="1" destOrd="0" presId="urn:microsoft.com/office/officeart/2005/8/layout/hierarchy1"/>
    <dgm:cxn modelId="{5073CF38-EFCF-7649-910F-2B36A4DE9337}" type="presParOf" srcId="{CCC0BF64-26CC-7C42-91BE-BD066DA93253}" destId="{2E102343-66F7-D241-9877-35B754255E52}" srcOrd="1" destOrd="0" presId="urn:microsoft.com/office/officeart/2005/8/layout/hierarchy1"/>
    <dgm:cxn modelId="{4101DFB6-9EB1-BF44-8682-49C405A32B25}" type="presParOf" srcId="{FEAFDDA5-FF1B-0F4B-8594-6C6578E0B815}" destId="{9B3E800A-80F3-0745-9E36-8A612C52D8DD}" srcOrd="2" destOrd="0" presId="urn:microsoft.com/office/officeart/2005/8/layout/hierarchy1"/>
    <dgm:cxn modelId="{A12A5DA6-6B6B-5947-B022-F28E6F5BC562}" type="presParOf" srcId="{FEAFDDA5-FF1B-0F4B-8594-6C6578E0B815}" destId="{8AFE754F-DB32-8A48-9401-6294322BC075}" srcOrd="3" destOrd="0" presId="urn:microsoft.com/office/officeart/2005/8/layout/hierarchy1"/>
    <dgm:cxn modelId="{07E3D1FD-6633-AD48-9695-8F17A8F5DBAD}" type="presParOf" srcId="{8AFE754F-DB32-8A48-9401-6294322BC075}" destId="{3F8D23A3-B7FE-B846-8DC6-55DC0341CAF9}" srcOrd="0" destOrd="0" presId="urn:microsoft.com/office/officeart/2005/8/layout/hierarchy1"/>
    <dgm:cxn modelId="{0180E6DE-4E98-4145-9269-B2693BE287F8}" type="presParOf" srcId="{3F8D23A3-B7FE-B846-8DC6-55DC0341CAF9}" destId="{68A56856-C88F-2645-B160-0C3725051ACB}" srcOrd="0" destOrd="0" presId="urn:microsoft.com/office/officeart/2005/8/layout/hierarchy1"/>
    <dgm:cxn modelId="{91030E7F-C937-204E-9170-331DFAA9C022}" type="presParOf" srcId="{3F8D23A3-B7FE-B846-8DC6-55DC0341CAF9}" destId="{41CF57D3-0E30-7241-B3D2-33C9D2BB3A7D}" srcOrd="1" destOrd="0" presId="urn:microsoft.com/office/officeart/2005/8/layout/hierarchy1"/>
    <dgm:cxn modelId="{1ADCB525-DA4D-9845-A4A6-921464216C7F}" type="presParOf" srcId="{8AFE754F-DB32-8A48-9401-6294322BC075}" destId="{1AB2D0B7-B3AC-4B4C-892F-11975CE2EE61}" srcOrd="1" destOrd="0" presId="urn:microsoft.com/office/officeart/2005/8/layout/hierarchy1"/>
    <dgm:cxn modelId="{1B0E8EFB-0ED3-D648-909D-014B49C37A68}" type="presParOf" srcId="{FEAFDDA5-FF1B-0F4B-8594-6C6578E0B815}" destId="{E5B7006E-089B-D443-AF15-67E3E471D12D}" srcOrd="4" destOrd="0" presId="urn:microsoft.com/office/officeart/2005/8/layout/hierarchy1"/>
    <dgm:cxn modelId="{EBA92FAF-D1CF-224B-B8D7-AC6DFB51FF7E}" type="presParOf" srcId="{FEAFDDA5-FF1B-0F4B-8594-6C6578E0B815}" destId="{03025292-4446-4444-816A-C3A7656E1668}" srcOrd="5" destOrd="0" presId="urn:microsoft.com/office/officeart/2005/8/layout/hierarchy1"/>
    <dgm:cxn modelId="{D7F2038E-04F4-E046-9FBD-B2999DB4E95D}" type="presParOf" srcId="{03025292-4446-4444-816A-C3A7656E1668}" destId="{8BAA3B78-9598-5A4D-9F2F-BCA34813508B}" srcOrd="0" destOrd="0" presId="urn:microsoft.com/office/officeart/2005/8/layout/hierarchy1"/>
    <dgm:cxn modelId="{DA2C748D-CEB9-0F4B-B8DC-0037626511E7}" type="presParOf" srcId="{8BAA3B78-9598-5A4D-9F2F-BCA34813508B}" destId="{515337BE-7F31-7C4A-840B-A7D12A90BFA3}" srcOrd="0" destOrd="0" presId="urn:microsoft.com/office/officeart/2005/8/layout/hierarchy1"/>
    <dgm:cxn modelId="{A892CFFB-E66B-6248-B4BC-0C168931557E}" type="presParOf" srcId="{8BAA3B78-9598-5A4D-9F2F-BCA34813508B}" destId="{2A402E7C-AB4C-0A44-9976-B9CB8FDBDAAF}" srcOrd="1" destOrd="0" presId="urn:microsoft.com/office/officeart/2005/8/layout/hierarchy1"/>
    <dgm:cxn modelId="{15664C0D-A1AD-BB4B-A287-879BEC463006}" type="presParOf" srcId="{03025292-4446-4444-816A-C3A7656E1668}" destId="{A6AC4A12-4B2B-314F-853F-0C57CE3CC3E7}" srcOrd="1" destOrd="0" presId="urn:microsoft.com/office/officeart/2005/8/layout/hierarchy1"/>
    <dgm:cxn modelId="{EACC29DC-E7CC-CC48-BA2F-B4CF4CFCC0F9}" type="presParOf" srcId="{FEAFDDA5-FF1B-0F4B-8594-6C6578E0B815}" destId="{AEE11FE9-AA88-014E-B952-A56F69176B4C}" srcOrd="6" destOrd="0" presId="urn:microsoft.com/office/officeart/2005/8/layout/hierarchy1"/>
    <dgm:cxn modelId="{034CD204-E7E0-234E-8887-688BBB65B7AE}" type="presParOf" srcId="{FEAFDDA5-FF1B-0F4B-8594-6C6578E0B815}" destId="{DA234C3D-EB78-0A43-98CB-A1CE92433F93}" srcOrd="7" destOrd="0" presId="urn:microsoft.com/office/officeart/2005/8/layout/hierarchy1"/>
    <dgm:cxn modelId="{6848D511-B8B1-D248-819F-B95EDD73031B}" type="presParOf" srcId="{DA234C3D-EB78-0A43-98CB-A1CE92433F93}" destId="{C6C0A9F4-F179-504B-836F-318AA97A1A04}" srcOrd="0" destOrd="0" presId="urn:microsoft.com/office/officeart/2005/8/layout/hierarchy1"/>
    <dgm:cxn modelId="{ACDE3C80-AE15-A34A-A465-7B8D8C6BE6BA}" type="presParOf" srcId="{C6C0A9F4-F179-504B-836F-318AA97A1A04}" destId="{FE02C1A0-BFE3-3A44-8879-1B7C9F97EC96}" srcOrd="0" destOrd="0" presId="urn:microsoft.com/office/officeart/2005/8/layout/hierarchy1"/>
    <dgm:cxn modelId="{BE47795B-5B2C-0548-8529-75A2D05BC827}" type="presParOf" srcId="{C6C0A9F4-F179-504B-836F-318AA97A1A04}" destId="{41275D6E-C024-5847-A092-8AE8595E33B5}" srcOrd="1" destOrd="0" presId="urn:microsoft.com/office/officeart/2005/8/layout/hierarchy1"/>
    <dgm:cxn modelId="{865D6FD3-FEAE-5241-A839-CC371449AC61}" type="presParOf" srcId="{DA234C3D-EB78-0A43-98CB-A1CE92433F93}" destId="{4547C045-B236-4C44-B6FD-A5F0B3FE4306}" srcOrd="1" destOrd="0" presId="urn:microsoft.com/office/officeart/2005/8/layout/hierarchy1"/>
    <dgm:cxn modelId="{2F714EB7-C008-084C-9A63-1B951BDE3632}" type="presParOf" srcId="{FEAFDDA5-FF1B-0F4B-8594-6C6578E0B815}" destId="{827BAD02-168B-DF4C-9342-9290030BDAC9}" srcOrd="8" destOrd="0" presId="urn:microsoft.com/office/officeart/2005/8/layout/hierarchy1"/>
    <dgm:cxn modelId="{3409CEB0-0A3F-E94D-B629-5239E532D9C8}" type="presParOf" srcId="{FEAFDDA5-FF1B-0F4B-8594-6C6578E0B815}" destId="{6B702EB7-005F-5741-8E20-93515AAA905F}" srcOrd="9" destOrd="0" presId="urn:microsoft.com/office/officeart/2005/8/layout/hierarchy1"/>
    <dgm:cxn modelId="{96E70EC5-27F0-3A42-97B9-E10E44209418}" type="presParOf" srcId="{6B702EB7-005F-5741-8E20-93515AAA905F}" destId="{81AA49C3-7379-2443-BFD8-DC94D29AAFF0}" srcOrd="0" destOrd="0" presId="urn:microsoft.com/office/officeart/2005/8/layout/hierarchy1"/>
    <dgm:cxn modelId="{8EB69E8A-73F8-3847-9D3B-F1908A2E4AF2}" type="presParOf" srcId="{81AA49C3-7379-2443-BFD8-DC94D29AAFF0}" destId="{0E407B93-8E10-244B-BE77-B30C9DC6FA57}" srcOrd="0" destOrd="0" presId="urn:microsoft.com/office/officeart/2005/8/layout/hierarchy1"/>
    <dgm:cxn modelId="{929C205A-C0FD-0747-A2D4-B5E35EBDE332}" type="presParOf" srcId="{81AA49C3-7379-2443-BFD8-DC94D29AAFF0}" destId="{D482A98F-A7A7-6C4A-8865-910598D8FFE6}" srcOrd="1" destOrd="0" presId="urn:microsoft.com/office/officeart/2005/8/layout/hierarchy1"/>
    <dgm:cxn modelId="{13ED6B4A-CCE9-494B-8BB7-82EF487AFF8B}" type="presParOf" srcId="{6B702EB7-005F-5741-8E20-93515AAA905F}" destId="{48085B4D-573D-B646-B8C7-A2D4A15CE2C0}" srcOrd="1" destOrd="0" presId="urn:microsoft.com/office/officeart/2005/8/layout/hierarchy1"/>
    <dgm:cxn modelId="{23D54E10-8A55-0E49-B0EC-7601095886D4}" type="presParOf" srcId="{7B8B1123-7F08-B240-9824-9E616D178CCD}" destId="{B55BDCC9-C907-1349-AEC5-7F524552F353}" srcOrd="2" destOrd="0" presId="urn:microsoft.com/office/officeart/2005/8/layout/hierarchy1"/>
    <dgm:cxn modelId="{4753BC58-15C2-ED4F-8769-770BEEAD097A}" type="presParOf" srcId="{7B8B1123-7F08-B240-9824-9E616D178CCD}" destId="{960D6931-024B-744A-9313-0F18ED24DF05}" srcOrd="3" destOrd="0" presId="urn:microsoft.com/office/officeart/2005/8/layout/hierarchy1"/>
    <dgm:cxn modelId="{C46818FB-C1F2-6F43-9B8A-B49423CF47C2}" type="presParOf" srcId="{960D6931-024B-744A-9313-0F18ED24DF05}" destId="{44B178EF-B44A-934E-B37B-7589116237BE}" srcOrd="0" destOrd="0" presId="urn:microsoft.com/office/officeart/2005/8/layout/hierarchy1"/>
    <dgm:cxn modelId="{651753A5-D5BC-664B-834E-A0CDFB3B6B65}" type="presParOf" srcId="{44B178EF-B44A-934E-B37B-7589116237BE}" destId="{6C7A5583-BAFF-9841-B972-3DDD1A10536F}" srcOrd="0" destOrd="0" presId="urn:microsoft.com/office/officeart/2005/8/layout/hierarchy1"/>
    <dgm:cxn modelId="{07CD86A2-AC7A-B14A-90E5-521C3B3C3876}" type="presParOf" srcId="{44B178EF-B44A-934E-B37B-7589116237BE}" destId="{CDC21E07-C054-B240-900B-3ED2E1BB72B3}" srcOrd="1" destOrd="0" presId="urn:microsoft.com/office/officeart/2005/8/layout/hierarchy1"/>
    <dgm:cxn modelId="{7A960E25-7E71-7943-8915-2B6B459CB1D8}" type="presParOf" srcId="{960D6931-024B-744A-9313-0F18ED24DF05}" destId="{F4E7B41B-ABC2-4E45-97D5-3E109E140545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55BDCC9-C907-1349-AEC5-7F524552F353}">
      <dsp:nvSpPr>
        <dsp:cNvPr id="0" name=""/>
        <dsp:cNvSpPr/>
      </dsp:nvSpPr>
      <dsp:spPr>
        <a:xfrm>
          <a:off x="4873581" y="784600"/>
          <a:ext cx="753915" cy="3587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4508"/>
              </a:lnTo>
              <a:lnTo>
                <a:pt x="753915" y="244508"/>
              </a:lnTo>
              <a:lnTo>
                <a:pt x="753915" y="35879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7BAD02-168B-DF4C-9342-9290030BDAC9}">
      <dsp:nvSpPr>
        <dsp:cNvPr id="0" name=""/>
        <dsp:cNvSpPr/>
      </dsp:nvSpPr>
      <dsp:spPr>
        <a:xfrm>
          <a:off x="4011849" y="1926782"/>
          <a:ext cx="3015661" cy="3587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4508"/>
              </a:lnTo>
              <a:lnTo>
                <a:pt x="3015661" y="244508"/>
              </a:lnTo>
              <a:lnTo>
                <a:pt x="3015661" y="3587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E11FE9-AA88-014E-B952-A56F69176B4C}">
      <dsp:nvSpPr>
        <dsp:cNvPr id="0" name=""/>
        <dsp:cNvSpPr/>
      </dsp:nvSpPr>
      <dsp:spPr>
        <a:xfrm>
          <a:off x="4011849" y="1926782"/>
          <a:ext cx="1507830" cy="3587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4508"/>
              </a:lnTo>
              <a:lnTo>
                <a:pt x="1507830" y="244508"/>
              </a:lnTo>
              <a:lnTo>
                <a:pt x="1507830" y="3587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B7006E-089B-D443-AF15-67E3E471D12D}">
      <dsp:nvSpPr>
        <dsp:cNvPr id="0" name=""/>
        <dsp:cNvSpPr/>
      </dsp:nvSpPr>
      <dsp:spPr>
        <a:xfrm>
          <a:off x="3966129" y="1926782"/>
          <a:ext cx="91440" cy="35879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87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3E800A-80F3-0745-9E36-8A612C52D8DD}">
      <dsp:nvSpPr>
        <dsp:cNvPr id="0" name=""/>
        <dsp:cNvSpPr/>
      </dsp:nvSpPr>
      <dsp:spPr>
        <a:xfrm>
          <a:off x="2504018" y="1926782"/>
          <a:ext cx="1507830" cy="358795"/>
        </a:xfrm>
        <a:custGeom>
          <a:avLst/>
          <a:gdLst/>
          <a:ahLst/>
          <a:cxnLst/>
          <a:rect l="0" t="0" r="0" b="0"/>
          <a:pathLst>
            <a:path>
              <a:moveTo>
                <a:pt x="1507830" y="0"/>
              </a:moveTo>
              <a:lnTo>
                <a:pt x="1507830" y="244508"/>
              </a:lnTo>
              <a:lnTo>
                <a:pt x="0" y="244508"/>
              </a:lnTo>
              <a:lnTo>
                <a:pt x="0" y="3587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EA3FD0-834E-FD43-9DD3-1E328C4D4A4E}">
      <dsp:nvSpPr>
        <dsp:cNvPr id="0" name=""/>
        <dsp:cNvSpPr/>
      </dsp:nvSpPr>
      <dsp:spPr>
        <a:xfrm>
          <a:off x="996188" y="1926782"/>
          <a:ext cx="3015661" cy="358795"/>
        </a:xfrm>
        <a:custGeom>
          <a:avLst/>
          <a:gdLst/>
          <a:ahLst/>
          <a:cxnLst/>
          <a:rect l="0" t="0" r="0" b="0"/>
          <a:pathLst>
            <a:path>
              <a:moveTo>
                <a:pt x="3015661" y="0"/>
              </a:moveTo>
              <a:lnTo>
                <a:pt x="3015661" y="244508"/>
              </a:lnTo>
              <a:lnTo>
                <a:pt x="0" y="244508"/>
              </a:lnTo>
              <a:lnTo>
                <a:pt x="0" y="3587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416386-143B-A74E-B51B-690C13176FA9}">
      <dsp:nvSpPr>
        <dsp:cNvPr id="0" name=""/>
        <dsp:cNvSpPr/>
      </dsp:nvSpPr>
      <dsp:spPr>
        <a:xfrm>
          <a:off x="4011849" y="784600"/>
          <a:ext cx="861732" cy="358795"/>
        </a:xfrm>
        <a:custGeom>
          <a:avLst/>
          <a:gdLst/>
          <a:ahLst/>
          <a:cxnLst/>
          <a:rect l="0" t="0" r="0" b="0"/>
          <a:pathLst>
            <a:path>
              <a:moveTo>
                <a:pt x="861732" y="0"/>
              </a:moveTo>
              <a:lnTo>
                <a:pt x="861732" y="244508"/>
              </a:lnTo>
              <a:lnTo>
                <a:pt x="0" y="244508"/>
              </a:lnTo>
              <a:lnTo>
                <a:pt x="0" y="35879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CD8531-A40E-F749-86CF-C7E4FEC64C02}">
      <dsp:nvSpPr>
        <dsp:cNvPr id="0" name=""/>
        <dsp:cNvSpPr/>
      </dsp:nvSpPr>
      <dsp:spPr>
        <a:xfrm>
          <a:off x="4143132" y="1214"/>
          <a:ext cx="1460898" cy="78338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1A00E90-907E-8343-9DC9-9A3801E9B504}">
      <dsp:nvSpPr>
        <dsp:cNvPr id="0" name=""/>
        <dsp:cNvSpPr/>
      </dsp:nvSpPr>
      <dsp:spPr>
        <a:xfrm>
          <a:off x="4280208" y="131436"/>
          <a:ext cx="1460898" cy="7833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/>
            <a:t>(Name)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/>
            <a:t>Director          </a:t>
          </a:r>
        </a:p>
      </dsp:txBody>
      <dsp:txXfrm>
        <a:off x="4303153" y="154381"/>
        <a:ext cx="1415008" cy="737496"/>
      </dsp:txXfrm>
    </dsp:sp>
    <dsp:sp modelId="{CC57723D-134F-354A-A920-230C106EAB07}">
      <dsp:nvSpPr>
        <dsp:cNvPr id="0" name=""/>
        <dsp:cNvSpPr/>
      </dsp:nvSpPr>
      <dsp:spPr>
        <a:xfrm>
          <a:off x="3395009" y="1143395"/>
          <a:ext cx="1233679" cy="78338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917CA59-D2F6-7A4B-B759-F0F62D623507}">
      <dsp:nvSpPr>
        <dsp:cNvPr id="0" name=""/>
        <dsp:cNvSpPr/>
      </dsp:nvSpPr>
      <dsp:spPr>
        <a:xfrm>
          <a:off x="3532084" y="1273617"/>
          <a:ext cx="1233679" cy="7833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/>
            <a:t>(Name) Clinical Manager</a:t>
          </a:r>
        </a:p>
      </dsp:txBody>
      <dsp:txXfrm>
        <a:off x="3555029" y="1296562"/>
        <a:ext cx="1187789" cy="737496"/>
      </dsp:txXfrm>
    </dsp:sp>
    <dsp:sp modelId="{B3940116-9F46-064B-8334-6E80F4E99AF4}">
      <dsp:nvSpPr>
        <dsp:cNvPr id="0" name=""/>
        <dsp:cNvSpPr/>
      </dsp:nvSpPr>
      <dsp:spPr>
        <a:xfrm>
          <a:off x="379348" y="2285577"/>
          <a:ext cx="1233679" cy="78338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7DDB886-A40B-8D46-AF81-6C2E416B547E}">
      <dsp:nvSpPr>
        <dsp:cNvPr id="0" name=""/>
        <dsp:cNvSpPr/>
      </dsp:nvSpPr>
      <dsp:spPr>
        <a:xfrm>
          <a:off x="516423" y="2415799"/>
          <a:ext cx="1233679" cy="7833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/>
            <a:t>(Name)</a:t>
          </a:r>
        </a:p>
      </dsp:txBody>
      <dsp:txXfrm>
        <a:off x="539368" y="2438744"/>
        <a:ext cx="1187789" cy="737496"/>
      </dsp:txXfrm>
    </dsp:sp>
    <dsp:sp modelId="{68A56856-C88F-2645-B160-0C3725051ACB}">
      <dsp:nvSpPr>
        <dsp:cNvPr id="0" name=""/>
        <dsp:cNvSpPr/>
      </dsp:nvSpPr>
      <dsp:spPr>
        <a:xfrm>
          <a:off x="1887178" y="2285577"/>
          <a:ext cx="1233679" cy="78338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1CF57D3-0E30-7241-B3D2-33C9D2BB3A7D}">
      <dsp:nvSpPr>
        <dsp:cNvPr id="0" name=""/>
        <dsp:cNvSpPr/>
      </dsp:nvSpPr>
      <dsp:spPr>
        <a:xfrm>
          <a:off x="2024254" y="2415799"/>
          <a:ext cx="1233679" cy="7833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/>
            <a:t>(Name)</a:t>
          </a:r>
        </a:p>
      </dsp:txBody>
      <dsp:txXfrm>
        <a:off x="2047199" y="2438744"/>
        <a:ext cx="1187789" cy="737496"/>
      </dsp:txXfrm>
    </dsp:sp>
    <dsp:sp modelId="{515337BE-7F31-7C4A-840B-A7D12A90BFA3}">
      <dsp:nvSpPr>
        <dsp:cNvPr id="0" name=""/>
        <dsp:cNvSpPr/>
      </dsp:nvSpPr>
      <dsp:spPr>
        <a:xfrm>
          <a:off x="3395009" y="2285577"/>
          <a:ext cx="1233679" cy="78338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402E7C-AB4C-0A44-9976-B9CB8FDBDAAF}">
      <dsp:nvSpPr>
        <dsp:cNvPr id="0" name=""/>
        <dsp:cNvSpPr/>
      </dsp:nvSpPr>
      <dsp:spPr>
        <a:xfrm>
          <a:off x="3532084" y="2415799"/>
          <a:ext cx="1233679" cy="7833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/>
            <a:t>(Name)</a:t>
          </a:r>
        </a:p>
      </dsp:txBody>
      <dsp:txXfrm>
        <a:off x="3555029" y="2438744"/>
        <a:ext cx="1187789" cy="737496"/>
      </dsp:txXfrm>
    </dsp:sp>
    <dsp:sp modelId="{FE02C1A0-BFE3-3A44-8879-1B7C9F97EC96}">
      <dsp:nvSpPr>
        <dsp:cNvPr id="0" name=""/>
        <dsp:cNvSpPr/>
      </dsp:nvSpPr>
      <dsp:spPr>
        <a:xfrm>
          <a:off x="4902840" y="2285577"/>
          <a:ext cx="1233679" cy="78338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1275D6E-C024-5847-A092-8AE8595E33B5}">
      <dsp:nvSpPr>
        <dsp:cNvPr id="0" name=""/>
        <dsp:cNvSpPr/>
      </dsp:nvSpPr>
      <dsp:spPr>
        <a:xfrm>
          <a:off x="5039915" y="2415799"/>
          <a:ext cx="1233679" cy="7833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/>
            <a:t>New Person</a:t>
          </a:r>
        </a:p>
      </dsp:txBody>
      <dsp:txXfrm>
        <a:off x="5062860" y="2438744"/>
        <a:ext cx="1187789" cy="737496"/>
      </dsp:txXfrm>
    </dsp:sp>
    <dsp:sp modelId="{0E407B93-8E10-244B-BE77-B30C9DC6FA57}">
      <dsp:nvSpPr>
        <dsp:cNvPr id="0" name=""/>
        <dsp:cNvSpPr/>
      </dsp:nvSpPr>
      <dsp:spPr>
        <a:xfrm>
          <a:off x="6410670" y="2285577"/>
          <a:ext cx="1233679" cy="78338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482A98F-A7A7-6C4A-8865-910598D8FFE6}">
      <dsp:nvSpPr>
        <dsp:cNvPr id="0" name=""/>
        <dsp:cNvSpPr/>
      </dsp:nvSpPr>
      <dsp:spPr>
        <a:xfrm>
          <a:off x="6547746" y="2415799"/>
          <a:ext cx="1233679" cy="7833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/>
            <a:t>New Person</a:t>
          </a:r>
        </a:p>
      </dsp:txBody>
      <dsp:txXfrm>
        <a:off x="6570691" y="2438744"/>
        <a:ext cx="1187789" cy="737496"/>
      </dsp:txXfrm>
    </dsp:sp>
    <dsp:sp modelId="{6C7A5583-BAFF-9841-B972-3DDD1A10536F}">
      <dsp:nvSpPr>
        <dsp:cNvPr id="0" name=""/>
        <dsp:cNvSpPr/>
      </dsp:nvSpPr>
      <dsp:spPr>
        <a:xfrm>
          <a:off x="4902840" y="1143395"/>
          <a:ext cx="1449314" cy="78338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DC21E07-C054-B240-900B-3ED2E1BB72B3}">
      <dsp:nvSpPr>
        <dsp:cNvPr id="0" name=""/>
        <dsp:cNvSpPr/>
      </dsp:nvSpPr>
      <dsp:spPr>
        <a:xfrm>
          <a:off x="5039915" y="1273617"/>
          <a:ext cx="1449314" cy="78338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/>
            <a:t>(Name) Practice Administrator</a:t>
          </a:r>
        </a:p>
      </dsp:txBody>
      <dsp:txXfrm>
        <a:off x="5062860" y="1296562"/>
        <a:ext cx="1403424" cy="73749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6A76B-C717-4C73-98F2-CD539CDDC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Health Provider Assist</cp:lastModifiedBy>
  <cp:revision>4</cp:revision>
  <cp:lastPrinted>2021-05-26T11:30:00Z</cp:lastPrinted>
  <dcterms:created xsi:type="dcterms:W3CDTF">2021-06-26T13:00:00Z</dcterms:created>
  <dcterms:modified xsi:type="dcterms:W3CDTF">2022-03-02T04:26:00Z</dcterms:modified>
</cp:coreProperties>
</file>