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678F6" w14:textId="77777777" w:rsidR="00552B92" w:rsidRPr="00552B92" w:rsidRDefault="00552B92" w:rsidP="00552B92">
      <w:pPr>
        <w:pStyle w:val="Heading1"/>
        <w:spacing w:before="120"/>
        <w:rPr>
          <w:rFonts w:ascii="Verdana" w:hAnsi="Verdana"/>
          <w:sz w:val="28"/>
        </w:rPr>
      </w:pPr>
      <w:bookmarkStart w:id="0" w:name="_Hlk74316916"/>
      <w:r w:rsidRPr="00552B92">
        <w:rPr>
          <w:rFonts w:ascii="Verdana" w:hAnsi="Verdana"/>
          <w:sz w:val="28"/>
        </w:rPr>
        <w:t>Employee’s Name: _______________</w:t>
      </w:r>
    </w:p>
    <w:p w14:paraId="214B19A2" w14:textId="77777777" w:rsidR="00552B92" w:rsidRPr="00552B92" w:rsidRDefault="00552B92" w:rsidP="00552B92">
      <w:pPr>
        <w:pStyle w:val="Heading1"/>
        <w:rPr>
          <w:rFonts w:ascii="Verdana" w:hAnsi="Verdana"/>
          <w:sz w:val="28"/>
        </w:rPr>
      </w:pPr>
      <w:r w:rsidRPr="00552B92">
        <w:rPr>
          <w:rFonts w:ascii="Verdana" w:hAnsi="Verdana"/>
          <w:sz w:val="28"/>
        </w:rPr>
        <w:t>Initial Interview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9620"/>
      </w:tblGrid>
      <w:tr w:rsidR="00552B92" w:rsidRPr="005C2197" w14:paraId="61122EA8" w14:textId="77777777" w:rsidTr="00FD6C21">
        <w:trPr>
          <w:trHeight w:val="297"/>
        </w:trPr>
        <w:sdt>
          <w:sdtPr>
            <w:rPr>
              <w:rFonts w:ascii="Verdana" w:hAnsi="Verdana"/>
            </w:rPr>
            <w:id w:val="-194383433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59233264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36511EAA" w14:textId="77777777" w:rsidR="00552B92" w:rsidRPr="005C2197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Job Application</w:t>
            </w:r>
          </w:p>
        </w:tc>
      </w:tr>
      <w:tr w:rsidR="00552B92" w:rsidRPr="005C2197" w14:paraId="3C1D25FC" w14:textId="77777777" w:rsidTr="00FD6C21">
        <w:sdt>
          <w:sdtPr>
            <w:rPr>
              <w:rFonts w:ascii="Verdana" w:hAnsi="Verdana"/>
            </w:rPr>
            <w:id w:val="-96750655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1194C723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13A856F8" w14:textId="77777777" w:rsidR="00552B92" w:rsidRPr="005C2197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Superannuation Details</w:t>
            </w:r>
          </w:p>
        </w:tc>
      </w:tr>
      <w:tr w:rsidR="00552B92" w:rsidRPr="005C2197" w14:paraId="1C0E61A4" w14:textId="77777777" w:rsidTr="00FD6C21">
        <w:sdt>
          <w:sdtPr>
            <w:rPr>
              <w:rFonts w:ascii="Verdana" w:hAnsi="Verdana"/>
            </w:rPr>
            <w:id w:val="27237600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45470FBC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52337B4F" w14:textId="77777777" w:rsidR="00552B92" w:rsidRPr="005C2197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Copy of Resume Signed</w:t>
            </w:r>
          </w:p>
        </w:tc>
      </w:tr>
      <w:tr w:rsidR="00552B92" w:rsidRPr="005C2197" w14:paraId="302FAF0D" w14:textId="77777777" w:rsidTr="00FD6C21">
        <w:sdt>
          <w:sdtPr>
            <w:rPr>
              <w:rFonts w:ascii="Verdana" w:hAnsi="Verdana"/>
            </w:rPr>
            <w:id w:val="-50266750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6EC47F2E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0350072B" w14:textId="77777777" w:rsidR="00552B92" w:rsidRPr="005C2197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Record of Interview / Questionnaire</w:t>
            </w:r>
          </w:p>
        </w:tc>
      </w:tr>
      <w:tr w:rsidR="00552B92" w:rsidRPr="005C2197" w14:paraId="2E90498C" w14:textId="77777777" w:rsidTr="00FD6C21">
        <w:sdt>
          <w:sdtPr>
            <w:rPr>
              <w:rFonts w:ascii="Verdana" w:hAnsi="Verdana"/>
            </w:rPr>
            <w:id w:val="540028874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305B4291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3815920A" w14:textId="77777777" w:rsidR="00552B92" w:rsidRPr="005C2197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Position Description</w:t>
            </w:r>
          </w:p>
        </w:tc>
      </w:tr>
      <w:tr w:rsidR="00552B92" w:rsidRPr="005C2197" w14:paraId="404C4EE2" w14:textId="77777777" w:rsidTr="00FD6C21">
        <w:sdt>
          <w:sdtPr>
            <w:rPr>
              <w:rFonts w:ascii="Verdana" w:hAnsi="Verdana"/>
            </w:rPr>
            <w:id w:val="-122937886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7062575F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07BEDDB6" w14:textId="77777777" w:rsidR="00552B92" w:rsidRPr="005C2197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National Police Check</w:t>
            </w:r>
          </w:p>
        </w:tc>
      </w:tr>
      <w:tr w:rsidR="00552B92" w:rsidRPr="005C2197" w14:paraId="4BDCA9D2" w14:textId="77777777" w:rsidTr="00FD6C21">
        <w:sdt>
          <w:sdtPr>
            <w:rPr>
              <w:rFonts w:ascii="Verdana" w:hAnsi="Verdana"/>
            </w:rPr>
            <w:id w:val="6508700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4A7AFDAE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6B62E449" w14:textId="77777777" w:rsidR="00552B92" w:rsidRPr="005C2197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Tax File Number Declaration</w:t>
            </w:r>
          </w:p>
        </w:tc>
      </w:tr>
      <w:tr w:rsidR="00552B92" w:rsidRPr="005C2197" w14:paraId="7BA42291" w14:textId="77777777" w:rsidTr="00FD6C21">
        <w:sdt>
          <w:sdtPr>
            <w:rPr>
              <w:rFonts w:ascii="Verdana" w:hAnsi="Verdana"/>
            </w:rPr>
            <w:id w:val="1237601145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6B6BCD4E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21B01862" w14:textId="77777777" w:rsidR="00552B92" w:rsidRPr="005C2197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Working With Children Check</w:t>
            </w:r>
          </w:p>
        </w:tc>
      </w:tr>
      <w:tr w:rsidR="00552B92" w:rsidRPr="005C2197" w14:paraId="58146AB5" w14:textId="77777777" w:rsidTr="00FD6C21">
        <w:sdt>
          <w:sdtPr>
            <w:rPr>
              <w:rFonts w:ascii="Verdana" w:hAnsi="Verdana"/>
            </w:rPr>
            <w:id w:val="-209500968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62CF1301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3D18F0CB" w14:textId="77777777" w:rsidR="00552B92" w:rsidRPr="001846C9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NDIS Worker Orientation Module Certificate</w:t>
            </w:r>
          </w:p>
          <w:p w14:paraId="00DA7703" w14:textId="77777777" w:rsidR="00552B92" w:rsidRPr="001846C9" w:rsidRDefault="00552B92" w:rsidP="00FD6C21">
            <w:pPr>
              <w:pStyle w:val="ListNumber"/>
              <w:numPr>
                <w:ilvl w:val="0"/>
                <w:numId w:val="0"/>
              </w:numPr>
              <w:ind w:left="360" w:hanging="360"/>
              <w:rPr>
                <w:rFonts w:ascii="Verdana" w:hAnsi="Verdana"/>
              </w:rPr>
            </w:pPr>
          </w:p>
        </w:tc>
      </w:tr>
    </w:tbl>
    <w:p w14:paraId="224E7993" w14:textId="77777777" w:rsidR="00552B92" w:rsidRPr="00552B92" w:rsidRDefault="00552B92" w:rsidP="00552B92">
      <w:pPr>
        <w:pStyle w:val="Heading1"/>
        <w:rPr>
          <w:rFonts w:ascii="Verdana" w:hAnsi="Verdana"/>
          <w:sz w:val="28"/>
        </w:rPr>
      </w:pPr>
      <w:r w:rsidRPr="00552B92">
        <w:rPr>
          <w:rFonts w:ascii="Verdana" w:hAnsi="Verdana"/>
          <w:sz w:val="28"/>
        </w:rPr>
        <w:t>Induction</w:t>
      </w: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450"/>
        <w:gridCol w:w="9620"/>
      </w:tblGrid>
      <w:tr w:rsidR="00552B92" w:rsidRPr="005C2197" w14:paraId="5F95395D" w14:textId="77777777" w:rsidTr="00FD6C21">
        <w:trPr>
          <w:trHeight w:val="297"/>
        </w:trPr>
        <w:sdt>
          <w:sdtPr>
            <w:rPr>
              <w:rFonts w:ascii="Verdana" w:hAnsi="Verdana"/>
            </w:rPr>
            <w:id w:val="-191815668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379AB6D9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45657062" w14:textId="77777777" w:rsidR="00552B92" w:rsidRPr="005C2197" w:rsidRDefault="00552B92" w:rsidP="00FD6C21">
            <w:pPr>
              <w:pStyle w:val="ListNumber"/>
              <w:numPr>
                <w:ilvl w:val="0"/>
                <w:numId w:val="3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Employee Agreement (Permanent or Casual)</w:t>
            </w:r>
          </w:p>
        </w:tc>
      </w:tr>
      <w:tr w:rsidR="00552B92" w:rsidRPr="005C2197" w14:paraId="69CE529A" w14:textId="77777777" w:rsidTr="00FD6C21">
        <w:sdt>
          <w:sdtPr>
            <w:rPr>
              <w:rFonts w:ascii="Verdana" w:hAnsi="Verdana"/>
            </w:rPr>
            <w:id w:val="869884976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7AC695D9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2F6FA9B5" w14:textId="77777777" w:rsidR="00552B92" w:rsidRPr="005C2197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Copy of Current Professional Certificate(s) (if applicable)</w:t>
            </w:r>
          </w:p>
        </w:tc>
      </w:tr>
      <w:tr w:rsidR="00552B92" w:rsidRPr="005C2197" w14:paraId="28B1B421" w14:textId="77777777" w:rsidTr="00FD6C21">
        <w:sdt>
          <w:sdtPr>
            <w:rPr>
              <w:rFonts w:ascii="Verdana" w:hAnsi="Verdana"/>
            </w:rPr>
            <w:id w:val="5674902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2B43D396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6418DBB6" w14:textId="77777777" w:rsidR="00552B92" w:rsidRPr="005C2197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Copy of other Professional Certificate(s) (if applicable i.e. First aid)</w:t>
            </w:r>
          </w:p>
        </w:tc>
      </w:tr>
      <w:tr w:rsidR="00552B92" w:rsidRPr="005C2197" w14:paraId="05D5AC61" w14:textId="77777777" w:rsidTr="00FD6C21">
        <w:sdt>
          <w:sdtPr>
            <w:rPr>
              <w:rFonts w:ascii="Verdana" w:hAnsi="Verdana"/>
            </w:rPr>
            <w:id w:val="-91107171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445815C1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024756B2" w14:textId="77777777" w:rsidR="00552B92" w:rsidRPr="005C2197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Copy of Current Driver’s License</w:t>
            </w:r>
          </w:p>
        </w:tc>
      </w:tr>
      <w:tr w:rsidR="00552B92" w:rsidRPr="005C2197" w14:paraId="54A71543" w14:textId="77777777" w:rsidTr="00FD6C21">
        <w:sdt>
          <w:sdtPr>
            <w:rPr>
              <w:rFonts w:ascii="Verdana" w:hAnsi="Verdana"/>
            </w:rPr>
            <w:id w:val="-159524083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7142C42D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296CF95C" w14:textId="77777777" w:rsidR="00552B92" w:rsidRPr="005C2197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Copy of Current Comprehensive Car Insurance</w:t>
            </w:r>
          </w:p>
        </w:tc>
      </w:tr>
      <w:tr w:rsidR="00552B92" w:rsidRPr="005C2197" w14:paraId="27B184CD" w14:textId="77777777" w:rsidTr="00FD6C21">
        <w:trPr>
          <w:trHeight w:val="225"/>
        </w:trPr>
        <w:sdt>
          <w:sdtPr>
            <w:rPr>
              <w:rFonts w:ascii="Verdana" w:hAnsi="Verdana"/>
            </w:rPr>
            <w:id w:val="-8453540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28E79930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57EC84DA" w14:textId="77777777" w:rsidR="00552B92" w:rsidRPr="005C2197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Copy of Car Registration and Expiry Date</w:t>
            </w:r>
          </w:p>
        </w:tc>
      </w:tr>
      <w:tr w:rsidR="00552B92" w:rsidRPr="005C2197" w14:paraId="776BD09B" w14:textId="77777777" w:rsidTr="00FD6C21">
        <w:sdt>
          <w:sdtPr>
            <w:rPr>
              <w:rFonts w:ascii="Verdana" w:hAnsi="Verdana"/>
            </w:rPr>
            <w:id w:val="22264483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60406BA3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226E2AC7" w14:textId="77777777" w:rsidR="00552B92" w:rsidRPr="005C2197" w:rsidRDefault="00552B92" w:rsidP="00FD6C21">
            <w:pPr>
              <w:pStyle w:val="ListNumber"/>
              <w:numPr>
                <w:ilvl w:val="0"/>
                <w:numId w:val="3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Staff Immunization Record (RNs only)</w:t>
            </w:r>
          </w:p>
        </w:tc>
      </w:tr>
      <w:tr w:rsidR="00552B92" w:rsidRPr="005C2197" w14:paraId="47E60273" w14:textId="77777777" w:rsidTr="00FD6C21">
        <w:sdt>
          <w:sdtPr>
            <w:rPr>
              <w:rFonts w:ascii="Verdana" w:hAnsi="Verdana"/>
            </w:rPr>
            <w:id w:val="1866869389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14:paraId="7E2ED2F9" w14:textId="77777777" w:rsidR="00552B92" w:rsidRPr="005C2197" w:rsidRDefault="00552B92" w:rsidP="00FD6C21">
                <w:pPr>
                  <w:pStyle w:val="Checkbox"/>
                  <w:rPr>
                    <w:rFonts w:ascii="Verdana" w:hAnsi="Verdana"/>
                  </w:rPr>
                </w:pPr>
                <w:r w:rsidRPr="005C2197">
                  <w:rPr>
                    <w:rFonts w:ascii="Segoe UI Symbol" w:hAnsi="Segoe UI Symbol" w:cs="Segoe UI Symbol"/>
                  </w:rPr>
                  <w:t>☐</w:t>
                </w:r>
              </w:p>
            </w:tc>
          </w:sdtContent>
        </w:sdt>
        <w:tc>
          <w:tcPr>
            <w:tcW w:w="9620" w:type="dxa"/>
          </w:tcPr>
          <w:p w14:paraId="6560A6A5" w14:textId="77777777" w:rsidR="00552B92" w:rsidRPr="005C2197" w:rsidRDefault="00552B92" w:rsidP="00FD6C21">
            <w:pPr>
              <w:pStyle w:val="ListNumber"/>
              <w:numPr>
                <w:ilvl w:val="0"/>
                <w:numId w:val="2"/>
              </w:numPr>
              <w:spacing w:before="0" w:line="276" w:lineRule="auto"/>
              <w:contextualSpacing w:val="0"/>
              <w:jc w:val="left"/>
              <w:rPr>
                <w:rFonts w:ascii="Verdana" w:hAnsi="Verdana"/>
              </w:rPr>
            </w:pPr>
            <w:r w:rsidRPr="000571DD">
              <w:rPr>
                <w:rFonts w:ascii="Verdana" w:hAnsi="Verdana"/>
              </w:rPr>
              <w:t>Completed Orientation Worksheet</w:t>
            </w:r>
          </w:p>
        </w:tc>
      </w:tr>
    </w:tbl>
    <w:p w14:paraId="5DF8CEF1" w14:textId="77777777" w:rsidR="00552B92" w:rsidRPr="005C2197" w:rsidRDefault="00552B92" w:rsidP="00552B92">
      <w:pPr>
        <w:rPr>
          <w:rFonts w:ascii="Verdana" w:hAnsi="Verdana"/>
        </w:rPr>
      </w:pPr>
    </w:p>
    <w:p w14:paraId="2D27D33C" w14:textId="77777777" w:rsidR="00552B92" w:rsidRPr="00552B92" w:rsidRDefault="00552B92" w:rsidP="00552B92">
      <w:pPr>
        <w:pStyle w:val="Heading2"/>
        <w:rPr>
          <w:sz w:val="28"/>
        </w:rPr>
      </w:pPr>
      <w:r w:rsidRPr="00552B92">
        <w:rPr>
          <w:sz w:val="28"/>
        </w:rPr>
        <w:t>HRO Signature:</w:t>
      </w:r>
      <w:r w:rsidRPr="00552B92">
        <w:rPr>
          <w:sz w:val="28"/>
        </w:rPr>
        <w:tab/>
      </w:r>
      <w:r w:rsidRPr="00552B92">
        <w:rPr>
          <w:sz w:val="28"/>
        </w:rPr>
        <w:tab/>
      </w:r>
      <w:r w:rsidRPr="00552B92">
        <w:rPr>
          <w:sz w:val="28"/>
        </w:rPr>
        <w:tab/>
      </w:r>
      <w:r w:rsidRPr="00552B92">
        <w:rPr>
          <w:sz w:val="28"/>
        </w:rPr>
        <w:tab/>
      </w:r>
      <w:r w:rsidRPr="00552B92">
        <w:rPr>
          <w:sz w:val="28"/>
        </w:rPr>
        <w:tab/>
        <w:t xml:space="preserve">       Date:</w:t>
      </w:r>
      <w:bookmarkEnd w:id="0"/>
    </w:p>
    <w:p w14:paraId="6BDF7CE9" w14:textId="77777777" w:rsidR="00552B92" w:rsidRPr="007C2D34" w:rsidRDefault="00552B92" w:rsidP="00552B92">
      <w:pPr>
        <w:tabs>
          <w:tab w:val="left" w:pos="1041"/>
        </w:tabs>
      </w:pPr>
    </w:p>
    <w:p w14:paraId="77C7E7DC" w14:textId="77777777" w:rsidR="0046683E" w:rsidRPr="00552B92" w:rsidRDefault="0046683E" w:rsidP="00552B92"/>
    <w:sectPr w:rsidR="0046683E" w:rsidRPr="00552B92" w:rsidSect="00AC2A38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2E915" w14:textId="77777777" w:rsidR="00C84673" w:rsidRDefault="00C84673" w:rsidP="00886D2E">
      <w:pPr>
        <w:spacing w:before="0" w:after="0"/>
      </w:pPr>
      <w:r>
        <w:separator/>
      </w:r>
    </w:p>
  </w:endnote>
  <w:endnote w:type="continuationSeparator" w:id="0">
    <w:p w14:paraId="49681277" w14:textId="77777777" w:rsidR="00C84673" w:rsidRDefault="00C84673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26B6CBEA" w14:textId="77777777" w:rsidTr="00C0764B">
      <w:tc>
        <w:tcPr>
          <w:tcW w:w="3116" w:type="dxa"/>
        </w:tcPr>
        <w:p w14:paraId="375BB859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Employee Handbook </w:t>
          </w:r>
        </w:p>
      </w:tc>
      <w:tc>
        <w:tcPr>
          <w:tcW w:w="3117" w:type="dxa"/>
        </w:tcPr>
        <w:p w14:paraId="54BBF763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4A0E6EA0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552B92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552B92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558771F1" w14:textId="77777777" w:rsidTr="00C0764B">
      <w:tc>
        <w:tcPr>
          <w:tcW w:w="3116" w:type="dxa"/>
        </w:tcPr>
        <w:p w14:paraId="4DB9970A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63E43BF6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45DD4AB2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482B1E3D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4BE67832" wp14:editId="639E001C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D256D0E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A786F45" w14:textId="77777777" w:rsidTr="00AC2A38">
      <w:tc>
        <w:tcPr>
          <w:tcW w:w="3116" w:type="dxa"/>
        </w:tcPr>
        <w:p w14:paraId="69F27014" w14:textId="77777777" w:rsidR="00792BB4" w:rsidRPr="00AC2A38" w:rsidRDefault="00552B92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552B92">
            <w:rPr>
              <w:color w:val="4A66AC" w:themeColor="accent1"/>
              <w:szCs w:val="18"/>
            </w:rPr>
            <w:t>New Staff Checklist</w:t>
          </w:r>
        </w:p>
      </w:tc>
      <w:tc>
        <w:tcPr>
          <w:tcW w:w="3117" w:type="dxa"/>
        </w:tcPr>
        <w:p w14:paraId="14C29792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083D8087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552B92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552B92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1E8675F9" w14:textId="77777777" w:rsidTr="00AC2A38">
      <w:tc>
        <w:tcPr>
          <w:tcW w:w="3116" w:type="dxa"/>
        </w:tcPr>
        <w:p w14:paraId="395174B2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04F6A736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05796E3B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27688F33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F772C3B" wp14:editId="59E8A926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D1730C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4E500" w14:textId="77777777" w:rsidR="00C84673" w:rsidRDefault="00C84673" w:rsidP="00886D2E">
      <w:pPr>
        <w:spacing w:before="0" w:after="0"/>
      </w:pPr>
      <w:r>
        <w:separator/>
      </w:r>
    </w:p>
  </w:footnote>
  <w:footnote w:type="continuationSeparator" w:id="0">
    <w:p w14:paraId="58AA9936" w14:textId="77777777" w:rsidR="00C84673" w:rsidRDefault="00C84673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04BE811D" w14:textId="77777777" w:rsidTr="004A3DD4">
      <w:tc>
        <w:tcPr>
          <w:tcW w:w="5949" w:type="dxa"/>
          <w:vAlign w:val="center"/>
        </w:tcPr>
        <w:p w14:paraId="4260F22A" w14:textId="77777777" w:rsidR="00A6696D" w:rsidRDefault="00A6696D" w:rsidP="00A6696D">
          <w:pPr>
            <w:pStyle w:val="Header"/>
            <w:rPr>
              <w:rStyle w:val="Strong"/>
              <w:sz w:val="28"/>
              <w:szCs w:val="28"/>
            </w:rPr>
          </w:pPr>
          <w:r w:rsidRPr="00B00533">
            <w:rPr>
              <w:rStyle w:val="Strong"/>
              <w:sz w:val="24"/>
              <w:szCs w:val="24"/>
            </w:rPr>
            <w:t>EMPLOYEE HANDBOOK</w:t>
          </w:r>
        </w:p>
      </w:tc>
      <w:tc>
        <w:tcPr>
          <w:tcW w:w="3401" w:type="dxa"/>
        </w:tcPr>
        <w:p w14:paraId="1C36FE17" w14:textId="77777777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1B6BF753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97"/>
      <w:gridCol w:w="3657"/>
    </w:tblGrid>
    <w:tr w:rsidR="00B00533" w14:paraId="67795EA4" w14:textId="77777777" w:rsidTr="00E321A9">
      <w:trPr>
        <w:trHeight w:val="355"/>
      </w:trPr>
      <w:tc>
        <w:tcPr>
          <w:tcW w:w="6397" w:type="dxa"/>
          <w:vAlign w:val="center"/>
        </w:tcPr>
        <w:p w14:paraId="195987AC" w14:textId="77777777" w:rsidR="00B00533" w:rsidRDefault="00552B92" w:rsidP="00B00533">
          <w:pPr>
            <w:pStyle w:val="Header"/>
            <w:rPr>
              <w:rStyle w:val="Strong"/>
              <w:sz w:val="28"/>
              <w:szCs w:val="28"/>
            </w:rPr>
          </w:pPr>
          <w:r w:rsidRPr="00552B92">
            <w:rPr>
              <w:rStyle w:val="Strong"/>
              <w:sz w:val="24"/>
              <w:szCs w:val="24"/>
            </w:rPr>
            <w:t>NEW STAFF CHECKLIST</w:t>
          </w:r>
        </w:p>
      </w:tc>
      <w:tc>
        <w:tcPr>
          <w:tcW w:w="3657" w:type="dxa"/>
        </w:tcPr>
        <w:p w14:paraId="1AB68783" w14:textId="090E173A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3630A04E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264B26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28C1828"/>
    <w:multiLevelType w:val="multilevel"/>
    <w:tmpl w:val="C52E25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629DD1" w:themeColor="accent2"/>
        <w:u w:color="4A66AC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629DD1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D3844"/>
    <w:rsid w:val="000E6B97"/>
    <w:rsid w:val="001579C2"/>
    <w:rsid w:val="001619DA"/>
    <w:rsid w:val="001A1647"/>
    <w:rsid w:val="001F0A0A"/>
    <w:rsid w:val="00276A67"/>
    <w:rsid w:val="002E725C"/>
    <w:rsid w:val="00315BDA"/>
    <w:rsid w:val="003F68E3"/>
    <w:rsid w:val="003F7044"/>
    <w:rsid w:val="0046683E"/>
    <w:rsid w:val="004A3DD4"/>
    <w:rsid w:val="004D5EE8"/>
    <w:rsid w:val="00552B92"/>
    <w:rsid w:val="005738AE"/>
    <w:rsid w:val="00593301"/>
    <w:rsid w:val="005D01D6"/>
    <w:rsid w:val="005F2474"/>
    <w:rsid w:val="006155FB"/>
    <w:rsid w:val="00630E1F"/>
    <w:rsid w:val="00792BB4"/>
    <w:rsid w:val="008256CB"/>
    <w:rsid w:val="008443A5"/>
    <w:rsid w:val="0088435B"/>
    <w:rsid w:val="00886D2E"/>
    <w:rsid w:val="00903E23"/>
    <w:rsid w:val="009500A7"/>
    <w:rsid w:val="009B642A"/>
    <w:rsid w:val="00A56143"/>
    <w:rsid w:val="00A6696D"/>
    <w:rsid w:val="00A71B35"/>
    <w:rsid w:val="00AC2A38"/>
    <w:rsid w:val="00B00533"/>
    <w:rsid w:val="00B56EB3"/>
    <w:rsid w:val="00B94B3E"/>
    <w:rsid w:val="00BE2E62"/>
    <w:rsid w:val="00C26374"/>
    <w:rsid w:val="00C84673"/>
    <w:rsid w:val="00C87D23"/>
    <w:rsid w:val="00C9648E"/>
    <w:rsid w:val="00CB5C13"/>
    <w:rsid w:val="00CC3D92"/>
    <w:rsid w:val="00D25052"/>
    <w:rsid w:val="00D50D5C"/>
    <w:rsid w:val="00D66869"/>
    <w:rsid w:val="00D8159A"/>
    <w:rsid w:val="00E321A9"/>
    <w:rsid w:val="00E35AE0"/>
    <w:rsid w:val="00E67E6D"/>
    <w:rsid w:val="00F05799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A86DA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B92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Number">
    <w:name w:val="List Number"/>
    <w:basedOn w:val="Normal"/>
    <w:uiPriority w:val="99"/>
    <w:unhideWhenUsed/>
    <w:qFormat/>
    <w:rsid w:val="00552B92"/>
    <w:pPr>
      <w:numPr>
        <w:numId w:val="1"/>
      </w:numPr>
      <w:contextualSpacing/>
    </w:pPr>
  </w:style>
  <w:style w:type="paragraph" w:customStyle="1" w:styleId="Checkbox">
    <w:name w:val="Checkbox"/>
    <w:basedOn w:val="Normal"/>
    <w:qFormat/>
    <w:rsid w:val="00552B92"/>
    <w:pPr>
      <w:spacing w:before="0" w:after="0" w:line="288" w:lineRule="auto"/>
      <w:jc w:val="left"/>
    </w:pPr>
    <w:rPr>
      <w:color w:val="595959" w:themeColor="text1" w:themeTint="A6"/>
      <w:sz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8B4321-9464-4DF3-A255-BEB1DC879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3</cp:revision>
  <cp:lastPrinted>2021-05-26T11:30:00Z</cp:lastPrinted>
  <dcterms:created xsi:type="dcterms:W3CDTF">2021-06-26T12:39:00Z</dcterms:created>
  <dcterms:modified xsi:type="dcterms:W3CDTF">2022-03-02T04:26:00Z</dcterms:modified>
</cp:coreProperties>
</file>