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10409" w:type="dxa"/>
        <w:tblLayout w:type="fixed"/>
        <w:tblLook w:val="0000" w:firstRow="0" w:lastRow="0" w:firstColumn="0" w:lastColumn="0" w:noHBand="0" w:noVBand="0"/>
      </w:tblPr>
      <w:tblGrid>
        <w:gridCol w:w="2448"/>
        <w:gridCol w:w="2714"/>
        <w:gridCol w:w="42"/>
        <w:gridCol w:w="2539"/>
        <w:gridCol w:w="2666"/>
      </w:tblGrid>
      <w:tr w:rsidR="0058123A" w:rsidRPr="00900575" w14:paraId="72087226" w14:textId="77777777" w:rsidTr="0058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3"/>
        </w:trPr>
        <w:tc>
          <w:tcPr>
            <w:tcW w:w="5204" w:type="dxa"/>
            <w:gridSpan w:val="3"/>
          </w:tcPr>
          <w:p w14:paraId="59D58D53" w14:textId="77777777" w:rsidR="0058123A" w:rsidRPr="00900575" w:rsidRDefault="0058123A" w:rsidP="005B7E84">
            <w:pPr>
              <w:pStyle w:val="Heading7"/>
              <w:outlineLvl w:val="6"/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</w:pPr>
            <w:r w:rsidRPr="00900575"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  <w:t xml:space="preserve">Subject </w:t>
            </w:r>
            <w:r w:rsidRPr="00900575">
              <w:rPr>
                <w:rFonts w:asciiTheme="minorHAnsi" w:eastAsia="Calibri" w:hAnsiTheme="minorHAnsi" w:cs="Calibri"/>
                <w:b/>
                <w:color w:val="000000" w:themeColor="text1"/>
                <w:sz w:val="18"/>
                <w:szCs w:val="18"/>
              </w:rPr>
              <w:t>OF MEETING/ TRAINING</w:t>
            </w:r>
            <w:r w:rsidRPr="00900575"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  <w:t xml:space="preserve">:                                                                    </w:t>
            </w:r>
          </w:p>
        </w:tc>
        <w:tc>
          <w:tcPr>
            <w:tcW w:w="5205" w:type="dxa"/>
            <w:gridSpan w:val="2"/>
          </w:tcPr>
          <w:p w14:paraId="709B90DA" w14:textId="77777777" w:rsidR="0058123A" w:rsidRPr="00900575" w:rsidRDefault="0058123A" w:rsidP="005B7E84">
            <w:p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</w:p>
          <w:p w14:paraId="1B10E406" w14:textId="77777777" w:rsidR="0058123A" w:rsidRPr="00900575" w:rsidRDefault="0058123A" w:rsidP="005B7E84">
            <w:pPr>
              <w:rPr>
                <w:color w:val="000000" w:themeColor="text1"/>
                <w:sz w:val="18"/>
                <w:szCs w:val="18"/>
              </w:rPr>
            </w:pPr>
            <w:r w:rsidRPr="00900575">
              <w:rPr>
                <w:rFonts w:cs="Calibri"/>
                <w:b/>
                <w:color w:val="000000" w:themeColor="text1"/>
                <w:sz w:val="18"/>
                <w:szCs w:val="18"/>
              </w:rPr>
              <w:t>Date:</w:t>
            </w:r>
          </w:p>
        </w:tc>
      </w:tr>
      <w:tr w:rsidR="0058123A" w:rsidRPr="00900575" w14:paraId="2D632BCA" w14:textId="77777777" w:rsidTr="005812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0"/>
        </w:trPr>
        <w:tc>
          <w:tcPr>
            <w:tcW w:w="5204" w:type="dxa"/>
            <w:gridSpan w:val="3"/>
          </w:tcPr>
          <w:p w14:paraId="49100FF1" w14:textId="77777777" w:rsidR="0058123A" w:rsidRPr="00900575" w:rsidRDefault="0058123A" w:rsidP="005B7E84">
            <w:pPr>
              <w:pStyle w:val="Heading7"/>
              <w:outlineLvl w:val="6"/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</w:pPr>
            <w:r w:rsidRPr="00900575"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  <w:t xml:space="preserve">Held at:                                                                                                                  </w:t>
            </w:r>
          </w:p>
        </w:tc>
        <w:tc>
          <w:tcPr>
            <w:tcW w:w="5205" w:type="dxa"/>
            <w:gridSpan w:val="2"/>
          </w:tcPr>
          <w:p w14:paraId="08407F60" w14:textId="77777777" w:rsidR="0058123A" w:rsidRPr="00900575" w:rsidRDefault="0058123A" w:rsidP="005B7E84">
            <w:pPr>
              <w:pStyle w:val="Heading7"/>
              <w:outlineLvl w:val="6"/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</w:pPr>
            <w:r w:rsidRPr="00900575"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  <w:t>Time:</w:t>
            </w:r>
          </w:p>
        </w:tc>
      </w:tr>
      <w:tr w:rsidR="0058123A" w:rsidRPr="00900575" w14:paraId="6624F5A8" w14:textId="77777777" w:rsidTr="0058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tcW w:w="10409" w:type="dxa"/>
            <w:gridSpan w:val="5"/>
          </w:tcPr>
          <w:p w14:paraId="5093BAC6" w14:textId="77777777" w:rsidR="0058123A" w:rsidRPr="00900575" w:rsidRDefault="0058123A" w:rsidP="005B7E84">
            <w:pPr>
              <w:rPr>
                <w:rFonts w:cs="Calibri"/>
                <w:b/>
                <w:color w:val="000000" w:themeColor="text1"/>
                <w:sz w:val="18"/>
                <w:szCs w:val="18"/>
              </w:rPr>
            </w:pPr>
            <w:r w:rsidRPr="00900575">
              <w:rPr>
                <w:rFonts w:cs="Calibri"/>
                <w:b/>
                <w:color w:val="000000" w:themeColor="text1"/>
                <w:sz w:val="18"/>
                <w:szCs w:val="18"/>
              </w:rPr>
              <w:t>NAME &amp; SIGNATURE of supervisor or presenter:</w:t>
            </w:r>
          </w:p>
          <w:p w14:paraId="4E712854" w14:textId="77777777" w:rsidR="0058123A" w:rsidRPr="00900575" w:rsidRDefault="0058123A" w:rsidP="005B7E84">
            <w:pPr>
              <w:pStyle w:val="Heading7"/>
              <w:outlineLvl w:val="6"/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</w:pPr>
          </w:p>
        </w:tc>
      </w:tr>
      <w:tr w:rsidR="0058123A" w:rsidRPr="00900575" w14:paraId="692A52DB" w14:textId="77777777" w:rsidTr="005812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35"/>
        </w:trPr>
        <w:tc>
          <w:tcPr>
            <w:tcW w:w="10409" w:type="dxa"/>
            <w:gridSpan w:val="5"/>
          </w:tcPr>
          <w:p w14:paraId="32F11163" w14:textId="77777777" w:rsidR="0058123A" w:rsidRPr="00900575" w:rsidRDefault="0058123A" w:rsidP="005B7E84">
            <w:pPr>
              <w:pStyle w:val="Heading7"/>
              <w:outlineLvl w:val="6"/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</w:pPr>
            <w:r w:rsidRPr="00900575"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  <w:t>TOPICS AND/OR ISSUES COVERED:</w:t>
            </w:r>
          </w:p>
          <w:p w14:paraId="6534D742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3732E614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36B164B5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4E714C9E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6B953392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55E850A3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4C6A6CEF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29E1DFFF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595B04F0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13D95A16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1461AAE1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01E525A6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4EE215B7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5267E11A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76338832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31FCD9A1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4C35CBE1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  <w:p w14:paraId="46DB6123" w14:textId="77777777" w:rsidR="0058123A" w:rsidRPr="00900575" w:rsidRDefault="0058123A" w:rsidP="005B7E84">
            <w:pPr>
              <w:rPr>
                <w:sz w:val="18"/>
                <w:szCs w:val="18"/>
              </w:rPr>
            </w:pPr>
          </w:p>
        </w:tc>
      </w:tr>
      <w:tr w:rsidR="0058123A" w:rsidRPr="00900575" w14:paraId="568408D5" w14:textId="77777777" w:rsidTr="0058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8" w:type="dxa"/>
          </w:tcPr>
          <w:p w14:paraId="17B97EEB" w14:textId="77777777" w:rsidR="0058123A" w:rsidRPr="00900575" w:rsidRDefault="0058123A" w:rsidP="005B7E84">
            <w:pPr>
              <w:pStyle w:val="Heading7"/>
              <w:jc w:val="center"/>
              <w:outlineLvl w:val="6"/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</w:pPr>
            <w:r w:rsidRPr="00900575"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  <w:t>NAME IN FULL</w:t>
            </w:r>
          </w:p>
        </w:tc>
        <w:tc>
          <w:tcPr>
            <w:tcW w:w="2714" w:type="dxa"/>
          </w:tcPr>
          <w:p w14:paraId="4246AB4D" w14:textId="77777777" w:rsidR="0058123A" w:rsidRPr="00900575" w:rsidRDefault="0058123A" w:rsidP="005B7E84">
            <w:pPr>
              <w:pStyle w:val="Heading7"/>
              <w:jc w:val="center"/>
              <w:outlineLvl w:val="6"/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</w:pPr>
            <w:r w:rsidRPr="00900575"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  <w:t>SIGNATURE</w:t>
            </w:r>
          </w:p>
        </w:tc>
        <w:tc>
          <w:tcPr>
            <w:tcW w:w="2581" w:type="dxa"/>
            <w:gridSpan w:val="2"/>
          </w:tcPr>
          <w:p w14:paraId="2C269013" w14:textId="77777777" w:rsidR="0058123A" w:rsidRPr="00900575" w:rsidRDefault="0058123A" w:rsidP="005B7E84">
            <w:pPr>
              <w:pStyle w:val="Heading7"/>
              <w:jc w:val="center"/>
              <w:outlineLvl w:val="6"/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</w:pPr>
            <w:r w:rsidRPr="00900575"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  <w:t>NAME IN FULL</w:t>
            </w:r>
          </w:p>
        </w:tc>
        <w:tc>
          <w:tcPr>
            <w:tcW w:w="2666" w:type="dxa"/>
          </w:tcPr>
          <w:p w14:paraId="5E720058" w14:textId="77777777" w:rsidR="0058123A" w:rsidRPr="00900575" w:rsidRDefault="0058123A" w:rsidP="005B7E84">
            <w:pPr>
              <w:pStyle w:val="Heading7"/>
              <w:jc w:val="center"/>
              <w:outlineLvl w:val="6"/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</w:pPr>
            <w:r w:rsidRPr="00900575">
              <w:rPr>
                <w:rFonts w:asciiTheme="minorHAnsi" w:hAnsiTheme="minorHAnsi" w:cs="Calibri"/>
                <w:b/>
                <w:color w:val="000000" w:themeColor="text1"/>
                <w:sz w:val="18"/>
                <w:szCs w:val="18"/>
              </w:rPr>
              <w:t>SIGNATURE</w:t>
            </w:r>
          </w:p>
        </w:tc>
      </w:tr>
      <w:tr w:rsidR="0058123A" w:rsidRPr="00900575" w14:paraId="794DB352" w14:textId="77777777" w:rsidTr="005812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48" w:type="dxa"/>
          </w:tcPr>
          <w:p w14:paraId="2253BD8E" w14:textId="77777777" w:rsidR="0058123A" w:rsidRPr="00900575" w:rsidRDefault="0058123A" w:rsidP="0058123A">
            <w:pPr>
              <w:numPr>
                <w:ilvl w:val="0"/>
                <w:numId w:val="18"/>
              </w:numPr>
              <w:tabs>
                <w:tab w:val="left" w:leader="dot" w:pos="10080"/>
              </w:tabs>
              <w:spacing w:before="90" w:after="90"/>
              <w:ind w:hanging="726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14:paraId="019BB2D4" w14:textId="77777777" w:rsidR="0058123A" w:rsidRPr="00900575" w:rsidRDefault="0058123A" w:rsidP="005B7E84">
            <w:pPr>
              <w:tabs>
                <w:tab w:val="left" w:leader="dot" w:pos="10080"/>
              </w:tabs>
              <w:spacing w:before="90" w:after="90"/>
              <w:rPr>
                <w:sz w:val="18"/>
                <w:szCs w:val="18"/>
              </w:rPr>
            </w:pPr>
          </w:p>
        </w:tc>
        <w:tc>
          <w:tcPr>
            <w:tcW w:w="2581" w:type="dxa"/>
            <w:gridSpan w:val="2"/>
          </w:tcPr>
          <w:p w14:paraId="4D281202" w14:textId="77777777" w:rsidR="0058123A" w:rsidRPr="00900575" w:rsidRDefault="0058123A" w:rsidP="0058123A">
            <w:pPr>
              <w:numPr>
                <w:ilvl w:val="0"/>
                <w:numId w:val="18"/>
              </w:numPr>
              <w:tabs>
                <w:tab w:val="left" w:leader="dot" w:pos="10080"/>
              </w:tabs>
              <w:spacing w:before="90" w:after="90"/>
              <w:ind w:hanging="720"/>
              <w:rPr>
                <w:sz w:val="18"/>
                <w:szCs w:val="18"/>
              </w:rPr>
            </w:pPr>
          </w:p>
        </w:tc>
        <w:tc>
          <w:tcPr>
            <w:tcW w:w="2666" w:type="dxa"/>
          </w:tcPr>
          <w:p w14:paraId="1547A9E7" w14:textId="77777777" w:rsidR="0058123A" w:rsidRPr="00900575" w:rsidRDefault="0058123A" w:rsidP="005B7E84">
            <w:pPr>
              <w:tabs>
                <w:tab w:val="left" w:leader="dot" w:pos="10080"/>
              </w:tabs>
              <w:spacing w:before="90" w:after="90"/>
              <w:rPr>
                <w:sz w:val="18"/>
                <w:szCs w:val="18"/>
              </w:rPr>
            </w:pPr>
          </w:p>
        </w:tc>
      </w:tr>
      <w:tr w:rsidR="0058123A" w:rsidRPr="00900575" w14:paraId="44D1959F" w14:textId="77777777" w:rsidTr="0058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8" w:type="dxa"/>
          </w:tcPr>
          <w:p w14:paraId="34E537AB" w14:textId="77777777" w:rsidR="0058123A" w:rsidRPr="00900575" w:rsidRDefault="0058123A" w:rsidP="0058123A">
            <w:pPr>
              <w:numPr>
                <w:ilvl w:val="0"/>
                <w:numId w:val="18"/>
              </w:numPr>
              <w:tabs>
                <w:tab w:val="left" w:leader="dot" w:pos="10080"/>
              </w:tabs>
              <w:spacing w:before="90" w:after="90"/>
              <w:ind w:hanging="72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14" w:type="dxa"/>
          </w:tcPr>
          <w:p w14:paraId="58955DBB" w14:textId="77777777" w:rsidR="0058123A" w:rsidRPr="00900575" w:rsidRDefault="0058123A" w:rsidP="005B7E84">
            <w:pPr>
              <w:tabs>
                <w:tab w:val="left" w:leader="dot" w:pos="10080"/>
              </w:tabs>
              <w:spacing w:before="90" w:after="9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81" w:type="dxa"/>
            <w:gridSpan w:val="2"/>
          </w:tcPr>
          <w:p w14:paraId="7539BB21" w14:textId="77777777" w:rsidR="0058123A" w:rsidRPr="00900575" w:rsidRDefault="0058123A" w:rsidP="0058123A">
            <w:pPr>
              <w:numPr>
                <w:ilvl w:val="0"/>
                <w:numId w:val="18"/>
              </w:numPr>
              <w:tabs>
                <w:tab w:val="left" w:leader="dot" w:pos="10080"/>
              </w:tabs>
              <w:spacing w:before="90" w:after="90"/>
              <w:ind w:hanging="72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6" w:type="dxa"/>
          </w:tcPr>
          <w:p w14:paraId="42CCC5EB" w14:textId="77777777" w:rsidR="0058123A" w:rsidRPr="00900575" w:rsidRDefault="0058123A" w:rsidP="005B7E84">
            <w:pPr>
              <w:tabs>
                <w:tab w:val="left" w:leader="dot" w:pos="10080"/>
              </w:tabs>
              <w:spacing w:before="90" w:after="90"/>
              <w:rPr>
                <w:color w:val="000000" w:themeColor="text1"/>
                <w:sz w:val="18"/>
                <w:szCs w:val="18"/>
              </w:rPr>
            </w:pPr>
          </w:p>
        </w:tc>
      </w:tr>
      <w:tr w:rsidR="0058123A" w:rsidRPr="00900575" w14:paraId="7A26E0B6" w14:textId="77777777" w:rsidTr="005812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48" w:type="dxa"/>
          </w:tcPr>
          <w:p w14:paraId="3765D904" w14:textId="77777777" w:rsidR="0058123A" w:rsidRPr="00900575" w:rsidRDefault="0058123A" w:rsidP="0058123A">
            <w:pPr>
              <w:numPr>
                <w:ilvl w:val="0"/>
                <w:numId w:val="18"/>
              </w:numPr>
              <w:tabs>
                <w:tab w:val="left" w:leader="dot" w:pos="10080"/>
              </w:tabs>
              <w:spacing w:before="90" w:after="90"/>
              <w:ind w:hanging="726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14:paraId="594349A4" w14:textId="77777777" w:rsidR="0058123A" w:rsidRPr="00900575" w:rsidRDefault="0058123A" w:rsidP="005B7E84">
            <w:pPr>
              <w:tabs>
                <w:tab w:val="left" w:leader="dot" w:pos="10080"/>
              </w:tabs>
              <w:spacing w:before="90" w:after="90"/>
              <w:rPr>
                <w:sz w:val="18"/>
                <w:szCs w:val="18"/>
              </w:rPr>
            </w:pPr>
          </w:p>
        </w:tc>
        <w:tc>
          <w:tcPr>
            <w:tcW w:w="2581" w:type="dxa"/>
            <w:gridSpan w:val="2"/>
          </w:tcPr>
          <w:p w14:paraId="056CF498" w14:textId="77777777" w:rsidR="0058123A" w:rsidRPr="00900575" w:rsidRDefault="0058123A" w:rsidP="0058123A">
            <w:pPr>
              <w:numPr>
                <w:ilvl w:val="0"/>
                <w:numId w:val="18"/>
              </w:numPr>
              <w:tabs>
                <w:tab w:val="left" w:leader="dot" w:pos="10080"/>
              </w:tabs>
              <w:spacing w:before="90" w:after="90"/>
              <w:ind w:hanging="720"/>
              <w:rPr>
                <w:sz w:val="18"/>
                <w:szCs w:val="18"/>
              </w:rPr>
            </w:pPr>
          </w:p>
        </w:tc>
        <w:tc>
          <w:tcPr>
            <w:tcW w:w="2666" w:type="dxa"/>
          </w:tcPr>
          <w:p w14:paraId="3FF020CB" w14:textId="77777777" w:rsidR="0058123A" w:rsidRPr="00900575" w:rsidRDefault="0058123A" w:rsidP="005B7E84">
            <w:pPr>
              <w:tabs>
                <w:tab w:val="left" w:leader="dot" w:pos="10080"/>
              </w:tabs>
              <w:spacing w:before="90" w:after="90"/>
              <w:rPr>
                <w:sz w:val="18"/>
                <w:szCs w:val="18"/>
              </w:rPr>
            </w:pPr>
          </w:p>
        </w:tc>
      </w:tr>
      <w:tr w:rsidR="0058123A" w:rsidRPr="00900575" w14:paraId="4741FC28" w14:textId="77777777" w:rsidTr="005812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48" w:type="dxa"/>
          </w:tcPr>
          <w:p w14:paraId="4087A592" w14:textId="77777777" w:rsidR="0058123A" w:rsidRPr="00900575" w:rsidRDefault="0058123A" w:rsidP="0058123A">
            <w:pPr>
              <w:numPr>
                <w:ilvl w:val="0"/>
                <w:numId w:val="18"/>
              </w:numPr>
              <w:tabs>
                <w:tab w:val="left" w:leader="dot" w:pos="10080"/>
              </w:tabs>
              <w:spacing w:before="90" w:after="90"/>
              <w:ind w:hanging="726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714" w:type="dxa"/>
          </w:tcPr>
          <w:p w14:paraId="2EE7AAD5" w14:textId="77777777" w:rsidR="0058123A" w:rsidRPr="00900575" w:rsidRDefault="0058123A" w:rsidP="005B7E84">
            <w:pPr>
              <w:tabs>
                <w:tab w:val="left" w:leader="dot" w:pos="10080"/>
              </w:tabs>
              <w:spacing w:before="90" w:after="9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581" w:type="dxa"/>
            <w:gridSpan w:val="2"/>
          </w:tcPr>
          <w:p w14:paraId="08916A39" w14:textId="77777777" w:rsidR="0058123A" w:rsidRPr="00900575" w:rsidRDefault="0058123A" w:rsidP="0058123A">
            <w:pPr>
              <w:numPr>
                <w:ilvl w:val="0"/>
                <w:numId w:val="18"/>
              </w:numPr>
              <w:tabs>
                <w:tab w:val="left" w:leader="dot" w:pos="10080"/>
              </w:tabs>
              <w:spacing w:before="90" w:after="90"/>
              <w:ind w:hanging="72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666" w:type="dxa"/>
          </w:tcPr>
          <w:p w14:paraId="4DA4D310" w14:textId="77777777" w:rsidR="0058123A" w:rsidRPr="00900575" w:rsidRDefault="0058123A" w:rsidP="005B7E84">
            <w:pPr>
              <w:tabs>
                <w:tab w:val="left" w:leader="dot" w:pos="10080"/>
              </w:tabs>
              <w:spacing w:before="90" w:after="90"/>
              <w:rPr>
                <w:color w:val="000000" w:themeColor="text1"/>
                <w:sz w:val="18"/>
                <w:szCs w:val="18"/>
              </w:rPr>
            </w:pPr>
          </w:p>
        </w:tc>
      </w:tr>
      <w:tr w:rsidR="0058123A" w:rsidRPr="00900575" w14:paraId="11E823C3" w14:textId="77777777" w:rsidTr="0058123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48" w:type="dxa"/>
          </w:tcPr>
          <w:p w14:paraId="49736139" w14:textId="77777777" w:rsidR="0058123A" w:rsidRPr="00900575" w:rsidRDefault="0058123A" w:rsidP="0058123A">
            <w:pPr>
              <w:numPr>
                <w:ilvl w:val="0"/>
                <w:numId w:val="18"/>
              </w:numPr>
              <w:tabs>
                <w:tab w:val="left" w:leader="dot" w:pos="10080"/>
              </w:tabs>
              <w:spacing w:before="90" w:after="90"/>
              <w:ind w:hanging="726"/>
              <w:rPr>
                <w:sz w:val="18"/>
                <w:szCs w:val="18"/>
              </w:rPr>
            </w:pPr>
          </w:p>
        </w:tc>
        <w:tc>
          <w:tcPr>
            <w:tcW w:w="2714" w:type="dxa"/>
          </w:tcPr>
          <w:p w14:paraId="6A65A79D" w14:textId="77777777" w:rsidR="0058123A" w:rsidRPr="00900575" w:rsidRDefault="0058123A" w:rsidP="005B7E84">
            <w:pPr>
              <w:tabs>
                <w:tab w:val="left" w:leader="dot" w:pos="10080"/>
              </w:tabs>
              <w:spacing w:before="90" w:after="90"/>
              <w:rPr>
                <w:sz w:val="18"/>
                <w:szCs w:val="18"/>
              </w:rPr>
            </w:pPr>
          </w:p>
        </w:tc>
        <w:tc>
          <w:tcPr>
            <w:tcW w:w="2581" w:type="dxa"/>
            <w:gridSpan w:val="2"/>
          </w:tcPr>
          <w:p w14:paraId="58DC1F0E" w14:textId="77777777" w:rsidR="0058123A" w:rsidRPr="00900575" w:rsidRDefault="0058123A" w:rsidP="0058123A">
            <w:pPr>
              <w:numPr>
                <w:ilvl w:val="0"/>
                <w:numId w:val="18"/>
              </w:numPr>
              <w:tabs>
                <w:tab w:val="left" w:leader="dot" w:pos="10080"/>
              </w:tabs>
              <w:spacing w:before="90" w:after="90"/>
              <w:ind w:hanging="720"/>
              <w:rPr>
                <w:sz w:val="18"/>
                <w:szCs w:val="18"/>
              </w:rPr>
            </w:pPr>
          </w:p>
        </w:tc>
        <w:tc>
          <w:tcPr>
            <w:tcW w:w="2666" w:type="dxa"/>
          </w:tcPr>
          <w:p w14:paraId="0FA040F1" w14:textId="77777777" w:rsidR="0058123A" w:rsidRPr="00900575" w:rsidRDefault="0058123A" w:rsidP="005B7E84">
            <w:pPr>
              <w:tabs>
                <w:tab w:val="left" w:leader="dot" w:pos="10080"/>
              </w:tabs>
              <w:spacing w:before="90" w:after="90"/>
              <w:rPr>
                <w:sz w:val="18"/>
                <w:szCs w:val="18"/>
              </w:rPr>
            </w:pPr>
          </w:p>
        </w:tc>
      </w:tr>
    </w:tbl>
    <w:p w14:paraId="0DB48E2E" w14:textId="62BF2186" w:rsidR="00C82F2C" w:rsidRDefault="00C82F2C" w:rsidP="0058123A"/>
    <w:p w14:paraId="5975EEF7" w14:textId="77777777" w:rsidR="00C82F2C" w:rsidRPr="0058123A" w:rsidRDefault="00C82F2C" w:rsidP="0058123A"/>
    <w:sectPr w:rsidR="00C82F2C" w:rsidRPr="0058123A" w:rsidSect="00C82F2C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CC152" w14:textId="77777777" w:rsidR="00C01C5C" w:rsidRDefault="00C01C5C" w:rsidP="00886D2E">
      <w:pPr>
        <w:spacing w:before="0" w:after="0"/>
      </w:pPr>
      <w:r>
        <w:separator/>
      </w:r>
    </w:p>
  </w:endnote>
  <w:endnote w:type="continuationSeparator" w:id="0">
    <w:p w14:paraId="6A52E9CF" w14:textId="77777777" w:rsidR="00C01C5C" w:rsidRDefault="00C01C5C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778B925C" w14:textId="77777777" w:rsidTr="00C0764B">
      <w:tc>
        <w:tcPr>
          <w:tcW w:w="3116" w:type="dxa"/>
        </w:tcPr>
        <w:p w14:paraId="0AC5B932" w14:textId="0CE1BFDE" w:rsidR="00792BB4" w:rsidRPr="00AC2A38" w:rsidRDefault="00C82F2C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Meeting Minutes</w:t>
          </w:r>
        </w:p>
      </w:tc>
      <w:tc>
        <w:tcPr>
          <w:tcW w:w="3117" w:type="dxa"/>
        </w:tcPr>
        <w:p w14:paraId="5E5E727A" w14:textId="1B942ECC" w:rsidR="00792BB4" w:rsidRPr="00AC2A38" w:rsidRDefault="000104C7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85A9ED0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8123A">
            <w:rPr>
              <w:noProof/>
              <w:color w:val="4A66AC" w:themeColor="accent1"/>
              <w:szCs w:val="18"/>
            </w:rPr>
            <w:t>9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8123A">
            <w:rPr>
              <w:noProof/>
              <w:color w:val="4A66AC" w:themeColor="accent1"/>
              <w:szCs w:val="18"/>
            </w:rPr>
            <w:t>10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6CFFBA72" w14:textId="77777777" w:rsidTr="00C0764B">
      <w:tc>
        <w:tcPr>
          <w:tcW w:w="3116" w:type="dxa"/>
        </w:tcPr>
        <w:p w14:paraId="407ADCD7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4477030A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24BC75CB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29A08F1E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77A61A86" wp14:editId="3A5475A6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B53A12E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4A0AEA1E" w14:textId="77777777" w:rsidTr="00AC2A38">
      <w:tc>
        <w:tcPr>
          <w:tcW w:w="3116" w:type="dxa"/>
        </w:tcPr>
        <w:p w14:paraId="174445E3" w14:textId="77777777" w:rsidR="00792BB4" w:rsidRPr="00AC2A38" w:rsidRDefault="0058123A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58123A">
            <w:rPr>
              <w:color w:val="4A66AC" w:themeColor="accent1"/>
              <w:szCs w:val="18"/>
            </w:rPr>
            <w:t>Meeting Minutes</w:t>
          </w:r>
        </w:p>
      </w:tc>
      <w:tc>
        <w:tcPr>
          <w:tcW w:w="3117" w:type="dxa"/>
        </w:tcPr>
        <w:p w14:paraId="3139D335" w14:textId="491650BF" w:rsidR="00792BB4" w:rsidRPr="00AC2A38" w:rsidRDefault="000104C7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12686582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8123A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8123A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3D0B4CF1" w14:textId="77777777" w:rsidTr="00AC2A38">
      <w:tc>
        <w:tcPr>
          <w:tcW w:w="3116" w:type="dxa"/>
        </w:tcPr>
        <w:p w14:paraId="1FC45C17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4B0D9401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62F3C64C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59392A3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5323B98" wp14:editId="03250B57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42B3C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89313" w14:textId="77777777" w:rsidR="00C01C5C" w:rsidRDefault="00C01C5C" w:rsidP="00886D2E">
      <w:pPr>
        <w:spacing w:before="0" w:after="0"/>
      </w:pPr>
      <w:r>
        <w:separator/>
      </w:r>
    </w:p>
  </w:footnote>
  <w:footnote w:type="continuationSeparator" w:id="0">
    <w:p w14:paraId="0999FB1E" w14:textId="77777777" w:rsidR="00C01C5C" w:rsidRDefault="00C01C5C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C82F2C" w14:paraId="3F92892B" w14:textId="77777777" w:rsidTr="00466F9C">
      <w:tc>
        <w:tcPr>
          <w:tcW w:w="5949" w:type="dxa"/>
          <w:vAlign w:val="center"/>
        </w:tcPr>
        <w:p w14:paraId="317F0A7D" w14:textId="77777777" w:rsidR="00C82F2C" w:rsidRDefault="00C82F2C" w:rsidP="00C82F2C">
          <w:pPr>
            <w:pStyle w:val="Header"/>
            <w:rPr>
              <w:rStyle w:val="Strong"/>
              <w:sz w:val="28"/>
              <w:szCs w:val="28"/>
            </w:rPr>
          </w:pPr>
          <w:r w:rsidRPr="0058123A">
            <w:rPr>
              <w:rStyle w:val="Strong"/>
              <w:sz w:val="28"/>
              <w:szCs w:val="24"/>
            </w:rPr>
            <w:t>MEETING MINUTES</w:t>
          </w:r>
        </w:p>
      </w:tc>
      <w:tc>
        <w:tcPr>
          <w:tcW w:w="3401" w:type="dxa"/>
        </w:tcPr>
        <w:p w14:paraId="71C221AB" w14:textId="0A4976B5" w:rsidR="00C82F2C" w:rsidRDefault="00C82F2C" w:rsidP="00C82F2C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23CA93D9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5B3A9F07" w14:textId="77777777" w:rsidTr="004A3DD4">
      <w:tc>
        <w:tcPr>
          <w:tcW w:w="5949" w:type="dxa"/>
          <w:vAlign w:val="center"/>
        </w:tcPr>
        <w:p w14:paraId="69A88BAE" w14:textId="77777777" w:rsidR="00B00533" w:rsidRDefault="0058123A" w:rsidP="00B00533">
          <w:pPr>
            <w:pStyle w:val="Header"/>
            <w:rPr>
              <w:rStyle w:val="Strong"/>
              <w:sz w:val="28"/>
              <w:szCs w:val="28"/>
            </w:rPr>
          </w:pPr>
          <w:r w:rsidRPr="0058123A">
            <w:rPr>
              <w:rStyle w:val="Strong"/>
              <w:sz w:val="28"/>
              <w:szCs w:val="24"/>
            </w:rPr>
            <w:t>MEETING MINUTES</w:t>
          </w:r>
        </w:p>
      </w:tc>
      <w:tc>
        <w:tcPr>
          <w:tcW w:w="3401" w:type="dxa"/>
        </w:tcPr>
        <w:p w14:paraId="02037F63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72F3B3DF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4"/>
  </w:num>
  <w:num w:numId="5">
    <w:abstractNumId w:val="6"/>
  </w:num>
  <w:num w:numId="6">
    <w:abstractNumId w:val="12"/>
  </w:num>
  <w:num w:numId="7">
    <w:abstractNumId w:val="14"/>
  </w:num>
  <w:num w:numId="8">
    <w:abstractNumId w:val="8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  <w:num w:numId="13">
    <w:abstractNumId w:val="17"/>
  </w:num>
  <w:num w:numId="14">
    <w:abstractNumId w:val="3"/>
  </w:num>
  <w:num w:numId="15">
    <w:abstractNumId w:val="1"/>
  </w:num>
  <w:num w:numId="16">
    <w:abstractNumId w:val="0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104C7"/>
    <w:rsid w:val="000D3844"/>
    <w:rsid w:val="000E6B97"/>
    <w:rsid w:val="001579C2"/>
    <w:rsid w:val="001619DA"/>
    <w:rsid w:val="00174A82"/>
    <w:rsid w:val="001F0A0A"/>
    <w:rsid w:val="00276A67"/>
    <w:rsid w:val="002E725C"/>
    <w:rsid w:val="003F68E3"/>
    <w:rsid w:val="003F7044"/>
    <w:rsid w:val="0046683E"/>
    <w:rsid w:val="004A3DD4"/>
    <w:rsid w:val="004D5EE8"/>
    <w:rsid w:val="00523DDF"/>
    <w:rsid w:val="005738AE"/>
    <w:rsid w:val="0058123A"/>
    <w:rsid w:val="00593301"/>
    <w:rsid w:val="005D01D6"/>
    <w:rsid w:val="005F2474"/>
    <w:rsid w:val="005F6343"/>
    <w:rsid w:val="006155FB"/>
    <w:rsid w:val="00630E1F"/>
    <w:rsid w:val="00792BB4"/>
    <w:rsid w:val="008256CB"/>
    <w:rsid w:val="008443A5"/>
    <w:rsid w:val="0088435B"/>
    <w:rsid w:val="00886D2E"/>
    <w:rsid w:val="00903E23"/>
    <w:rsid w:val="009500A7"/>
    <w:rsid w:val="009B642A"/>
    <w:rsid w:val="00A6696D"/>
    <w:rsid w:val="00A71B35"/>
    <w:rsid w:val="00AC2A38"/>
    <w:rsid w:val="00B00533"/>
    <w:rsid w:val="00B0180C"/>
    <w:rsid w:val="00B56EB3"/>
    <w:rsid w:val="00B94B3E"/>
    <w:rsid w:val="00BE2E62"/>
    <w:rsid w:val="00C01C5C"/>
    <w:rsid w:val="00C82F2C"/>
    <w:rsid w:val="00C87D23"/>
    <w:rsid w:val="00C9648E"/>
    <w:rsid w:val="00CB3367"/>
    <w:rsid w:val="00CB5C13"/>
    <w:rsid w:val="00CC16FD"/>
    <w:rsid w:val="00CC3D92"/>
    <w:rsid w:val="00D50D5C"/>
    <w:rsid w:val="00D66869"/>
    <w:rsid w:val="00D8159A"/>
    <w:rsid w:val="00E35AE0"/>
    <w:rsid w:val="00E67E6D"/>
    <w:rsid w:val="00EE374F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62C8B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23A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spacing w:before="300" w:after="0"/>
      <w:jc w:val="left"/>
      <w:outlineLvl w:val="6"/>
    </w:pPr>
    <w:rPr>
      <w:rFonts w:ascii="Times New Roman" w:eastAsia="SimSun" w:hAnsi="Times New Roman" w:cs="Times New Roman"/>
      <w:caps/>
      <w:color w:val="374C80" w:themeColor="accent1" w:themeShade="BF"/>
      <w:spacing w:val="10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B2AA5-BD09-4FB7-8CDF-9066EA8B3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5</cp:revision>
  <cp:lastPrinted>2021-05-26T11:30:00Z</cp:lastPrinted>
  <dcterms:created xsi:type="dcterms:W3CDTF">2021-06-26T10:23:00Z</dcterms:created>
  <dcterms:modified xsi:type="dcterms:W3CDTF">2022-03-02T04:26:00Z</dcterms:modified>
</cp:coreProperties>
</file>