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93AF" w14:textId="77777777" w:rsidR="00974C44" w:rsidRDefault="00974C44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02B6885A" w14:textId="5F02C82A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  <w:r w:rsidRPr="009C672C">
        <w:rPr>
          <w:rFonts w:asciiTheme="minorHAnsi" w:hAnsiTheme="minorHAnsi"/>
          <w:sz w:val="20"/>
          <w:szCs w:val="20"/>
        </w:rPr>
        <w:t xml:space="preserve">This Medication Plan and Consent Form provides detailed information about the medications you require support </w:t>
      </w:r>
      <w:r w:rsidR="000A45F3" w:rsidRPr="009C672C">
        <w:rPr>
          <w:rFonts w:asciiTheme="minorHAnsi" w:hAnsiTheme="minorHAnsi"/>
          <w:sz w:val="20"/>
          <w:szCs w:val="20"/>
        </w:rPr>
        <w:t>with</w:t>
      </w:r>
      <w:r w:rsidRPr="009C672C">
        <w:rPr>
          <w:rFonts w:asciiTheme="minorHAnsi" w:hAnsiTheme="minorHAnsi"/>
          <w:sz w:val="20"/>
          <w:szCs w:val="20"/>
        </w:rPr>
        <w:t xml:space="preserve"> the type of support and consent for </w:t>
      </w:r>
      <w:r w:rsidR="00636C9D">
        <w:rPr>
          <w:rFonts w:asciiTheme="minorHAnsi" w:hAnsiTheme="minorHAnsi"/>
          <w:sz w:val="20"/>
          <w:szCs w:val="20"/>
        </w:rPr>
        <w:t>&lt;company name&gt;</w:t>
      </w:r>
      <w:r w:rsidRPr="009C672C">
        <w:rPr>
          <w:rFonts w:asciiTheme="minorHAnsi" w:hAnsiTheme="minorHAnsi"/>
          <w:sz w:val="20"/>
          <w:szCs w:val="20"/>
        </w:rPr>
        <w:t xml:space="preserve"> staff to assist.</w:t>
      </w:r>
    </w:p>
    <w:p w14:paraId="2F999999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32A63F34" w14:textId="2BA6F839" w:rsidR="004C3E69" w:rsidRPr="009C672C" w:rsidRDefault="00636C9D" w:rsidP="004C3E69">
      <w:pPr>
        <w:contextualSpacing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&lt;company name&gt;</w:t>
      </w:r>
      <w:r w:rsidR="004C3E69" w:rsidRPr="009C672C">
        <w:rPr>
          <w:rFonts w:asciiTheme="minorHAnsi" w:hAnsiTheme="minorHAnsi"/>
          <w:sz w:val="20"/>
          <w:szCs w:val="20"/>
        </w:rPr>
        <w:t xml:space="preserve"> ensures all Clients/Participants have current, accurate and reliable records of medication assistance.  This is to support the safe management of medication in the community.</w:t>
      </w:r>
    </w:p>
    <w:p w14:paraId="2ED37659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6491"/>
        <w:gridCol w:w="3579"/>
      </w:tblGrid>
      <w:tr w:rsidR="004C3E69" w:rsidRPr="009C672C" w14:paraId="28514B37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pct"/>
          </w:tcPr>
          <w:p w14:paraId="0170009D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FFFFFF" w:themeColor="background1"/>
              </w:rPr>
            </w:pPr>
            <w:r w:rsidRPr="004C3E69">
              <w:rPr>
                <w:rFonts w:asciiTheme="minorHAnsi" w:hAnsiTheme="minorHAnsi"/>
                <w:color w:val="FFFFFF" w:themeColor="background1"/>
              </w:rPr>
              <w:t>Client/Participant Name:</w:t>
            </w:r>
          </w:p>
        </w:tc>
        <w:tc>
          <w:tcPr>
            <w:tcW w:w="1777" w:type="pct"/>
          </w:tcPr>
          <w:p w14:paraId="40D43711" w14:textId="77777777" w:rsidR="004C3E69" w:rsidRPr="004C3E69" w:rsidRDefault="004C3E69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4C3E69">
              <w:rPr>
                <w:rFonts w:asciiTheme="minorHAnsi" w:hAnsiTheme="minorHAnsi"/>
                <w:color w:val="FFFFFF" w:themeColor="background1"/>
              </w:rPr>
              <w:t>Date of Birth:</w:t>
            </w:r>
          </w:p>
        </w:tc>
      </w:tr>
      <w:tr w:rsidR="004C3E69" w:rsidRPr="009C672C" w14:paraId="30031B0C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BF3939" w14:textId="77777777" w:rsidR="004C3E69" w:rsidRPr="009C672C" w:rsidRDefault="004C3E69" w:rsidP="00C74E39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9C672C">
              <w:rPr>
                <w:rFonts w:asciiTheme="minorHAnsi" w:hAnsiTheme="minorHAnsi"/>
              </w:rPr>
              <w:t>Address:</w:t>
            </w:r>
          </w:p>
        </w:tc>
      </w:tr>
    </w:tbl>
    <w:p w14:paraId="02315EF3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3B143D9C" w14:textId="310CC2C0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  <w:r w:rsidRPr="009C672C">
        <w:rPr>
          <w:rFonts w:asciiTheme="minorHAnsi" w:hAnsiTheme="minorHAnsi"/>
          <w:sz w:val="20"/>
          <w:szCs w:val="20"/>
        </w:rPr>
        <w:t>I, ______________________________ (Client/Authorised Representative) [</w:t>
      </w:r>
      <w:r w:rsidRPr="009C672C">
        <w:rPr>
          <w:rFonts w:asciiTheme="minorHAnsi" w:hAnsiTheme="minorHAnsi"/>
          <w:i/>
          <w:sz w:val="20"/>
          <w:szCs w:val="20"/>
        </w:rPr>
        <w:t>select one</w:t>
      </w:r>
      <w:r w:rsidRPr="009C672C">
        <w:rPr>
          <w:rFonts w:asciiTheme="minorHAnsi" w:hAnsiTheme="minorHAnsi"/>
          <w:sz w:val="20"/>
          <w:szCs w:val="20"/>
        </w:rPr>
        <w:t xml:space="preserve">] hereby give permission and my full consent for </w:t>
      </w:r>
      <w:r w:rsidR="00636C9D">
        <w:rPr>
          <w:rFonts w:asciiTheme="minorHAnsi" w:hAnsiTheme="minorHAnsi"/>
          <w:sz w:val="20"/>
          <w:szCs w:val="20"/>
        </w:rPr>
        <w:t>&lt;company name&gt;</w:t>
      </w:r>
      <w:r w:rsidRPr="009C672C">
        <w:rPr>
          <w:rFonts w:asciiTheme="minorHAnsi" w:hAnsiTheme="minorHAnsi"/>
          <w:sz w:val="20"/>
          <w:szCs w:val="20"/>
        </w:rPr>
        <w:t xml:space="preserve"> staff to assist with medication management to </w:t>
      </w:r>
      <w:r w:rsidRPr="009C672C">
        <w:rPr>
          <w:rFonts w:asciiTheme="minorHAnsi" w:hAnsiTheme="minorHAnsi"/>
          <w:b/>
          <w:sz w:val="20"/>
          <w:szCs w:val="20"/>
        </w:rPr>
        <w:t>the Client</w:t>
      </w:r>
      <w:r w:rsidRPr="009C672C">
        <w:rPr>
          <w:rFonts w:asciiTheme="minorHAnsi" w:hAnsiTheme="minorHAnsi"/>
          <w:sz w:val="20"/>
          <w:szCs w:val="20"/>
        </w:rPr>
        <w:t xml:space="preserve"> as detailed below.</w:t>
      </w:r>
    </w:p>
    <w:p w14:paraId="128C5F65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2E346861" w14:textId="77777777" w:rsidR="004C3E69" w:rsidRPr="009C672C" w:rsidRDefault="004C3E69" w:rsidP="004C3E69">
      <w:pPr>
        <w:contextualSpacing/>
        <w:rPr>
          <w:rFonts w:asciiTheme="minorHAnsi" w:hAnsiTheme="minorHAnsi"/>
          <w:b/>
          <w:i/>
          <w:sz w:val="20"/>
          <w:szCs w:val="20"/>
        </w:rPr>
      </w:pPr>
      <w:r w:rsidRPr="009C672C">
        <w:rPr>
          <w:rFonts w:asciiTheme="minorHAnsi" w:hAnsiTheme="minorHAnsi"/>
          <w:b/>
          <w:i/>
          <w:sz w:val="20"/>
          <w:szCs w:val="20"/>
        </w:rPr>
        <w:t>I acknowledge that should I refuse to take the medications listed below or chose to administer my own medications, I do so at my own risk, and that staff may notify my medical practitioner.</w:t>
      </w:r>
    </w:p>
    <w:tbl>
      <w:tblPr>
        <w:tblStyle w:val="Fazmantable"/>
        <w:tblpPr w:leftFromText="180" w:rightFromText="180" w:vertAnchor="text" w:tblpY="93"/>
        <w:tblW w:w="5000" w:type="pct"/>
        <w:tblLook w:val="04A0" w:firstRow="1" w:lastRow="0" w:firstColumn="1" w:lastColumn="0" w:noHBand="0" w:noVBand="1"/>
      </w:tblPr>
      <w:tblGrid>
        <w:gridCol w:w="2399"/>
        <w:gridCol w:w="2554"/>
        <w:gridCol w:w="1502"/>
        <w:gridCol w:w="1653"/>
        <w:gridCol w:w="1954"/>
        <w:gridCol w:w="8"/>
      </w:tblGrid>
      <w:tr w:rsidR="004C3E69" w:rsidRPr="004C3E69" w14:paraId="42D12A9A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gridSpan w:val="2"/>
          </w:tcPr>
          <w:p w14:paraId="2B951E0B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41" w:type="pct"/>
            <w:gridSpan w:val="4"/>
          </w:tcPr>
          <w:p w14:paraId="12AE4671" w14:textId="77777777" w:rsidR="004C3E69" w:rsidRPr="004C3E69" w:rsidRDefault="004C3E69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Tick Applicable</w:t>
            </w:r>
          </w:p>
        </w:tc>
      </w:tr>
      <w:tr w:rsidR="004C3E69" w:rsidRPr="004C3E69" w14:paraId="5815B5E0" w14:textId="77777777" w:rsidTr="00C74E3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6D5C2FB5" w14:textId="77777777" w:rsidR="004C3E69" w:rsidRPr="004C3E69" w:rsidRDefault="004C3E69" w:rsidP="00C74E39">
            <w:pPr>
              <w:pStyle w:val="NoSpacing"/>
              <w:contextualSpacing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Type of Medication</w:t>
            </w:r>
          </w:p>
        </w:tc>
        <w:tc>
          <w:tcPr>
            <w:tcW w:w="1268" w:type="pct"/>
          </w:tcPr>
          <w:p w14:paraId="049F23D3" w14:textId="77777777" w:rsidR="004C3E69" w:rsidRPr="004C3E69" w:rsidRDefault="004C3E69" w:rsidP="00C74E39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Name/Details</w:t>
            </w:r>
          </w:p>
        </w:tc>
        <w:tc>
          <w:tcPr>
            <w:tcW w:w="746" w:type="pct"/>
          </w:tcPr>
          <w:p w14:paraId="682E0CDF" w14:textId="77777777" w:rsidR="004C3E69" w:rsidRPr="004C3E69" w:rsidRDefault="004C3E69" w:rsidP="00C74E39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Prompt/</w:t>
            </w:r>
          </w:p>
          <w:p w14:paraId="49B0C232" w14:textId="77777777" w:rsidR="004C3E69" w:rsidRPr="004C3E69" w:rsidRDefault="004C3E69" w:rsidP="00C74E39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Remind</w:t>
            </w:r>
          </w:p>
        </w:tc>
        <w:tc>
          <w:tcPr>
            <w:tcW w:w="821" w:type="pct"/>
          </w:tcPr>
          <w:p w14:paraId="1D16C352" w14:textId="77777777" w:rsidR="004C3E69" w:rsidRPr="004C3E69" w:rsidRDefault="004C3E69" w:rsidP="00C74E39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Assist (open packet)</w:t>
            </w:r>
          </w:p>
        </w:tc>
        <w:tc>
          <w:tcPr>
            <w:tcW w:w="970" w:type="pct"/>
          </w:tcPr>
          <w:p w14:paraId="0D4FDB63" w14:textId="77777777" w:rsidR="004C3E69" w:rsidRPr="004C3E69" w:rsidRDefault="004C3E69" w:rsidP="00C74E39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Administer/</w:t>
            </w:r>
          </w:p>
          <w:p w14:paraId="4BA01A17" w14:textId="77777777" w:rsidR="004C3E69" w:rsidRPr="004C3E69" w:rsidRDefault="004C3E69" w:rsidP="00C74E39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Apply</w:t>
            </w:r>
          </w:p>
        </w:tc>
      </w:tr>
      <w:tr w:rsidR="004C3E69" w:rsidRPr="004C3E69" w14:paraId="3A75EA0F" w14:textId="77777777" w:rsidTr="00C74E39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53EF4431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Webster Pack</w:t>
            </w:r>
          </w:p>
        </w:tc>
        <w:tc>
          <w:tcPr>
            <w:tcW w:w="1268" w:type="pct"/>
          </w:tcPr>
          <w:p w14:paraId="1D17E245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38503C12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791D518E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74CEBEAD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6F3F84E2" w14:textId="77777777" w:rsidTr="00C74E3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58A11AFD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Eye Drops</w:t>
            </w:r>
          </w:p>
        </w:tc>
        <w:tc>
          <w:tcPr>
            <w:tcW w:w="1268" w:type="pct"/>
          </w:tcPr>
          <w:p w14:paraId="37953813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7294F469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5771533C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3192FEA3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3E008559" w14:textId="77777777" w:rsidTr="00C74E39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72D9D1DA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Ear Drops</w:t>
            </w:r>
          </w:p>
        </w:tc>
        <w:tc>
          <w:tcPr>
            <w:tcW w:w="1268" w:type="pct"/>
          </w:tcPr>
          <w:p w14:paraId="29548CDC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2BACA6B8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1984AFAC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12541043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1286E035" w14:textId="77777777" w:rsidTr="00C74E3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35088B36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Inhaler</w:t>
            </w:r>
          </w:p>
        </w:tc>
        <w:tc>
          <w:tcPr>
            <w:tcW w:w="1268" w:type="pct"/>
          </w:tcPr>
          <w:p w14:paraId="23D17554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358EE1C5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45781CA1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2BEF3311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37CB133A" w14:textId="77777777" w:rsidTr="00C74E39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5B53FA3D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Transdermal Patch</w:t>
            </w:r>
          </w:p>
        </w:tc>
        <w:tc>
          <w:tcPr>
            <w:tcW w:w="1268" w:type="pct"/>
          </w:tcPr>
          <w:p w14:paraId="3FB3DDB6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724D6A01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1EE88EDE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5ABDA0B5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31883B09" w14:textId="77777777" w:rsidTr="00C74E3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04AD58E3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C3E69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Medicinal Cream</w:t>
            </w:r>
          </w:p>
        </w:tc>
        <w:tc>
          <w:tcPr>
            <w:tcW w:w="1268" w:type="pct"/>
          </w:tcPr>
          <w:p w14:paraId="0937B484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3914DA56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7008D96D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1E8A0FAE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10E52D37" w14:textId="77777777" w:rsidTr="00C74E39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524DA448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8" w:type="pct"/>
          </w:tcPr>
          <w:p w14:paraId="07A43A19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42557FB0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65105C06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3FA75142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322B0B99" w14:textId="77777777" w:rsidTr="00C74E3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43046176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8" w:type="pct"/>
          </w:tcPr>
          <w:p w14:paraId="1A1BB47A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33E7602C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4E614622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04CC7181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7D0B1988" w14:textId="77777777" w:rsidTr="00C74E39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3868CD17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8" w:type="pct"/>
          </w:tcPr>
          <w:p w14:paraId="2790C366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77A4E3F0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0BC95DC2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471EA0C9" w14:textId="77777777" w:rsidR="004C3E69" w:rsidRPr="004C3E69" w:rsidRDefault="004C3E69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4C3E69" w14:paraId="574FA245" w14:textId="77777777" w:rsidTr="00C74E3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</w:tcPr>
          <w:p w14:paraId="2DDF606E" w14:textId="77777777" w:rsidR="004C3E69" w:rsidRPr="004C3E69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8" w:type="pct"/>
          </w:tcPr>
          <w:p w14:paraId="6D8336B2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</w:tcPr>
          <w:p w14:paraId="5DD64997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</w:tcPr>
          <w:p w14:paraId="00D21AAC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0" w:type="pct"/>
          </w:tcPr>
          <w:p w14:paraId="1755F2C8" w14:textId="77777777" w:rsidR="004C3E69" w:rsidRPr="004C3E69" w:rsidRDefault="004C3E69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5111E93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1CCEC5F8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438D8965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27DCBA6A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59E83C5D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3D609D0B" w14:textId="50154A51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  <w:r w:rsidRPr="009C672C">
        <w:rPr>
          <w:rFonts w:asciiTheme="minorHAnsi" w:hAnsiTheme="minorHAnsi"/>
          <w:sz w:val="20"/>
          <w:szCs w:val="20"/>
        </w:rPr>
        <w:t>The</w:t>
      </w:r>
      <w:r w:rsidRPr="009C672C">
        <w:rPr>
          <w:rFonts w:asciiTheme="minorHAnsi" w:hAnsiTheme="minorHAnsi"/>
          <w:b/>
          <w:sz w:val="20"/>
          <w:szCs w:val="20"/>
        </w:rPr>
        <w:t xml:space="preserve"> Consenting Party</w:t>
      </w:r>
      <w:r w:rsidRPr="009C672C">
        <w:rPr>
          <w:rFonts w:asciiTheme="minorHAnsi" w:hAnsiTheme="minorHAnsi"/>
          <w:sz w:val="20"/>
          <w:szCs w:val="20"/>
        </w:rPr>
        <w:t xml:space="preserve"> agrees to allow the </w:t>
      </w:r>
      <w:r w:rsidR="00636C9D">
        <w:rPr>
          <w:rFonts w:asciiTheme="minorHAnsi" w:hAnsiTheme="minorHAnsi"/>
          <w:sz w:val="20"/>
          <w:szCs w:val="20"/>
        </w:rPr>
        <w:t>&lt;company name&gt;</w:t>
      </w:r>
      <w:r w:rsidRPr="009C672C">
        <w:rPr>
          <w:rFonts w:asciiTheme="minorHAnsi" w:hAnsiTheme="minorHAnsi"/>
          <w:sz w:val="20"/>
          <w:szCs w:val="20"/>
        </w:rPr>
        <w:t xml:space="preserve"> staff who are appropriately trained and qualified to carry out the above medication support or assistance, as per the pharmacist’s/medical practitioners instructions and on the medication packaging.</w:t>
      </w:r>
    </w:p>
    <w:p w14:paraId="3E757FFE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tbl>
      <w:tblPr>
        <w:tblStyle w:val="Fazmantable"/>
        <w:tblW w:w="5000" w:type="pct"/>
        <w:tblLook w:val="0000" w:firstRow="0" w:lastRow="0" w:firstColumn="0" w:lastColumn="0" w:noHBand="0" w:noVBand="0"/>
      </w:tblPr>
      <w:tblGrid>
        <w:gridCol w:w="2473"/>
        <w:gridCol w:w="4272"/>
        <w:gridCol w:w="56"/>
        <w:gridCol w:w="1142"/>
        <w:gridCol w:w="30"/>
        <w:gridCol w:w="2097"/>
      </w:tblGrid>
      <w:tr w:rsidR="004C3E69" w:rsidRPr="005B3C7B" w14:paraId="17582BCD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000" w:type="pct"/>
            <w:gridSpan w:val="6"/>
            <w:shd w:val="clear" w:color="auto" w:fill="C8CAE7" w:themeFill="text2" w:themeFillTint="33"/>
          </w:tcPr>
          <w:p w14:paraId="3CBC1AAD" w14:textId="247F3AE3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We require a current list of all current medicines to </w:t>
            </w:r>
            <w:r w:rsidR="008B6ECB"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always remain in the home</w:t>
            </w:r>
            <w:r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4C3E69" w:rsidRPr="005B3C7B" w14:paraId="78F9F429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tcW w:w="1228" w:type="pct"/>
          </w:tcPr>
          <w:p w14:paraId="2C951FDB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Participant/Consenting Party Signature</w:t>
            </w:r>
          </w:p>
        </w:tc>
        <w:tc>
          <w:tcPr>
            <w:tcW w:w="3772" w:type="pct"/>
            <w:gridSpan w:val="5"/>
          </w:tcPr>
          <w:p w14:paraId="6FF3D9DD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5B3C7B" w14:paraId="366CD617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tcW w:w="1228" w:type="pct"/>
          </w:tcPr>
          <w:p w14:paraId="2818B2EB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Participant/Consenting Party Name</w:t>
            </w:r>
          </w:p>
        </w:tc>
        <w:tc>
          <w:tcPr>
            <w:tcW w:w="2121" w:type="pct"/>
          </w:tcPr>
          <w:p w14:paraId="5694BC1C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95" w:type="pct"/>
            <w:gridSpan w:val="2"/>
          </w:tcPr>
          <w:p w14:paraId="230156BD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1056" w:type="pct"/>
            <w:gridSpan w:val="2"/>
          </w:tcPr>
          <w:p w14:paraId="05695EF7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5B3C7B" w14:paraId="180810E0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tcW w:w="5000" w:type="pct"/>
            <w:gridSpan w:val="6"/>
          </w:tcPr>
          <w:p w14:paraId="085DF837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5B3C7B" w14:paraId="23AAD6F6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tcW w:w="1228" w:type="pct"/>
          </w:tcPr>
          <w:p w14:paraId="087C3260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Director/Coordinator Signature</w:t>
            </w:r>
          </w:p>
        </w:tc>
        <w:tc>
          <w:tcPr>
            <w:tcW w:w="3772" w:type="pct"/>
            <w:gridSpan w:val="5"/>
          </w:tcPr>
          <w:p w14:paraId="1FA54DEA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4C3E69" w:rsidRPr="005B3C7B" w14:paraId="21F3B6E2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tcW w:w="1228" w:type="pct"/>
          </w:tcPr>
          <w:p w14:paraId="6C0563BF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Director/Coordinator Name</w:t>
            </w:r>
          </w:p>
        </w:tc>
        <w:tc>
          <w:tcPr>
            <w:tcW w:w="2149" w:type="pct"/>
            <w:gridSpan w:val="2"/>
          </w:tcPr>
          <w:p w14:paraId="25D08210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4B1A540A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B3C7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1040" w:type="pct"/>
          </w:tcPr>
          <w:p w14:paraId="4C16CE43" w14:textId="77777777" w:rsidR="004C3E69" w:rsidRPr="005B3C7B" w:rsidRDefault="004C3E69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1DBBCE13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48DD7DCD" w14:textId="77777777" w:rsidR="004C3E69" w:rsidRPr="009C672C" w:rsidRDefault="004C3E69" w:rsidP="004C3E69">
      <w:pPr>
        <w:contextualSpacing/>
        <w:rPr>
          <w:rFonts w:asciiTheme="minorHAnsi" w:hAnsiTheme="minorHAnsi"/>
          <w:sz w:val="20"/>
          <w:szCs w:val="20"/>
        </w:rPr>
      </w:pPr>
    </w:p>
    <w:p w14:paraId="74300593" w14:textId="77777777" w:rsidR="004C3E69" w:rsidRPr="009C672C" w:rsidRDefault="004C3E69" w:rsidP="004C3E69">
      <w:pPr>
        <w:rPr>
          <w:rFonts w:asciiTheme="minorHAnsi" w:hAnsiTheme="minorHAnsi"/>
          <w:sz w:val="20"/>
          <w:szCs w:val="20"/>
        </w:rPr>
      </w:pPr>
    </w:p>
    <w:p w14:paraId="7152CC04" w14:textId="77777777" w:rsidR="0046683E" w:rsidRPr="004C3E69" w:rsidRDefault="0046683E" w:rsidP="004C3E69"/>
    <w:sectPr w:rsidR="0046683E" w:rsidRPr="004C3E69" w:rsidSect="00486892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169FE" w14:textId="77777777" w:rsidR="00BA1A1F" w:rsidRDefault="00BA1A1F" w:rsidP="00886D2E">
      <w:pPr>
        <w:spacing w:after="0"/>
      </w:pPr>
      <w:r>
        <w:separator/>
      </w:r>
    </w:p>
  </w:endnote>
  <w:endnote w:type="continuationSeparator" w:id="0">
    <w:p w14:paraId="613F72AC" w14:textId="77777777" w:rsidR="00BA1A1F" w:rsidRDefault="00BA1A1F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E584DB3" w14:textId="77777777" w:rsidTr="00C0764B">
      <w:tc>
        <w:tcPr>
          <w:tcW w:w="3116" w:type="dxa"/>
        </w:tcPr>
        <w:p w14:paraId="0570E5E3" w14:textId="77777777" w:rsidR="00792BB4" w:rsidRPr="00CE708A" w:rsidRDefault="004C3E69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4C3E69">
            <w:rPr>
              <w:color w:val="4A66AC" w:themeColor="accent1"/>
              <w:szCs w:val="18"/>
            </w:rPr>
            <w:t>Medication Plan &amp; Consent Form</w:t>
          </w:r>
        </w:p>
      </w:tc>
      <w:tc>
        <w:tcPr>
          <w:tcW w:w="3117" w:type="dxa"/>
        </w:tcPr>
        <w:p w14:paraId="572FD815" w14:textId="76686D01" w:rsidR="00792BB4" w:rsidRPr="00AC2A38" w:rsidRDefault="00636C9D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1817452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C3E69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C3E69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0BCB51B" w14:textId="77777777" w:rsidTr="00C0764B">
      <w:tc>
        <w:tcPr>
          <w:tcW w:w="3116" w:type="dxa"/>
        </w:tcPr>
        <w:p w14:paraId="5CA992AF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706D286D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26B4CA2C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627C8C59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3090859E" wp14:editId="3362C009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A26475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00A184D7" w14:textId="77777777" w:rsidTr="00AC2A38">
      <w:tc>
        <w:tcPr>
          <w:tcW w:w="3116" w:type="dxa"/>
        </w:tcPr>
        <w:p w14:paraId="2936F7B3" w14:textId="77777777" w:rsidR="00792BB4" w:rsidRPr="005D6CAE" w:rsidRDefault="004C3E69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4C3E69">
            <w:rPr>
              <w:color w:val="4A66AC" w:themeColor="accent1"/>
              <w:szCs w:val="18"/>
            </w:rPr>
            <w:t>Medication Plan &amp; Consent Form</w:t>
          </w:r>
        </w:p>
      </w:tc>
      <w:tc>
        <w:tcPr>
          <w:tcW w:w="3117" w:type="dxa"/>
        </w:tcPr>
        <w:p w14:paraId="3CC9676B" w14:textId="42243C1D" w:rsidR="00792BB4" w:rsidRPr="00AC2A38" w:rsidRDefault="00636C9D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5914219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C3E69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C3E69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D73D836" w14:textId="77777777" w:rsidTr="00AC2A38">
      <w:tc>
        <w:tcPr>
          <w:tcW w:w="3116" w:type="dxa"/>
        </w:tcPr>
        <w:p w14:paraId="4F71D1B8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5C8760BA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0969F8E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203A705A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E6DF79A" wp14:editId="0BC0C316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586CCA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93DE" w14:textId="77777777" w:rsidR="00BA1A1F" w:rsidRDefault="00BA1A1F" w:rsidP="00886D2E">
      <w:pPr>
        <w:spacing w:after="0"/>
      </w:pPr>
      <w:r>
        <w:separator/>
      </w:r>
    </w:p>
  </w:footnote>
  <w:footnote w:type="continuationSeparator" w:id="0">
    <w:p w14:paraId="2401171A" w14:textId="77777777" w:rsidR="00BA1A1F" w:rsidRDefault="00BA1A1F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95"/>
      <w:gridCol w:w="3155"/>
    </w:tblGrid>
    <w:tr w:rsidR="00A6696D" w14:paraId="106BBAF0" w14:textId="77777777" w:rsidTr="004C3E69">
      <w:tc>
        <w:tcPr>
          <w:tcW w:w="6195" w:type="dxa"/>
          <w:vAlign w:val="center"/>
        </w:tcPr>
        <w:p w14:paraId="55458336" w14:textId="77777777" w:rsidR="00A6696D" w:rsidRPr="00CE708A" w:rsidRDefault="004C3E69" w:rsidP="00A6696D">
          <w:pPr>
            <w:pStyle w:val="Header"/>
            <w:rPr>
              <w:rStyle w:val="Strong"/>
              <w:sz w:val="28"/>
              <w:szCs w:val="28"/>
            </w:rPr>
          </w:pPr>
          <w:r w:rsidRPr="004C3E69">
            <w:rPr>
              <w:rStyle w:val="Strong"/>
              <w:sz w:val="28"/>
              <w:szCs w:val="24"/>
            </w:rPr>
            <w:t>MEDICATION PLAN &amp; CONSENT FORM</w:t>
          </w:r>
        </w:p>
      </w:tc>
      <w:tc>
        <w:tcPr>
          <w:tcW w:w="3155" w:type="dxa"/>
        </w:tcPr>
        <w:p w14:paraId="66C78CA6" w14:textId="29E98E73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0FEF3B9E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96"/>
      <w:gridCol w:w="3154"/>
    </w:tblGrid>
    <w:tr w:rsidR="00B00533" w14:paraId="387324FA" w14:textId="77777777" w:rsidTr="004C3E69">
      <w:tc>
        <w:tcPr>
          <w:tcW w:w="6196" w:type="dxa"/>
          <w:vAlign w:val="center"/>
        </w:tcPr>
        <w:p w14:paraId="120ACF0E" w14:textId="77777777" w:rsidR="00B00533" w:rsidRPr="00CE708A" w:rsidRDefault="004C3E69" w:rsidP="00B00533">
          <w:pPr>
            <w:pStyle w:val="Header"/>
            <w:rPr>
              <w:rStyle w:val="Strong"/>
              <w:sz w:val="28"/>
              <w:szCs w:val="28"/>
            </w:rPr>
          </w:pPr>
          <w:r w:rsidRPr="004C3E69">
            <w:rPr>
              <w:rStyle w:val="Strong"/>
              <w:sz w:val="28"/>
              <w:szCs w:val="24"/>
            </w:rPr>
            <w:t>MEDICATION PLAN &amp; CONSENT FORM</w:t>
          </w:r>
        </w:p>
      </w:tc>
      <w:tc>
        <w:tcPr>
          <w:tcW w:w="3154" w:type="dxa"/>
        </w:tcPr>
        <w:p w14:paraId="43B601E2" w14:textId="472E44F6" w:rsidR="00B00533" w:rsidRDefault="00636C9D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E2461B">
            <w:rPr>
              <w:rStyle w:val="Strong"/>
              <w:b w:val="0"/>
              <w:bCs w:val="0"/>
              <w:noProof/>
              <w:sz w:val="18"/>
              <w:szCs w:val="18"/>
            </w:rPr>
            <w:t>&lt;logo&gt;</w:t>
          </w:r>
        </w:p>
      </w:tc>
    </w:tr>
  </w:tbl>
  <w:p w14:paraId="345E578C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A01"/>
    <w:rsid w:val="000A45F3"/>
    <w:rsid w:val="000D3844"/>
    <w:rsid w:val="000E6B97"/>
    <w:rsid w:val="001579C2"/>
    <w:rsid w:val="001619DA"/>
    <w:rsid w:val="001F0A0A"/>
    <w:rsid w:val="00262BFF"/>
    <w:rsid w:val="00276A67"/>
    <w:rsid w:val="002E725C"/>
    <w:rsid w:val="003F68E3"/>
    <w:rsid w:val="003F7044"/>
    <w:rsid w:val="0046683E"/>
    <w:rsid w:val="00486892"/>
    <w:rsid w:val="004A3DD4"/>
    <w:rsid w:val="004C3E69"/>
    <w:rsid w:val="004D5EE8"/>
    <w:rsid w:val="005738AE"/>
    <w:rsid w:val="00593301"/>
    <w:rsid w:val="005D01D6"/>
    <w:rsid w:val="005D6CAE"/>
    <w:rsid w:val="005F2474"/>
    <w:rsid w:val="00615526"/>
    <w:rsid w:val="006155FB"/>
    <w:rsid w:val="00630E1F"/>
    <w:rsid w:val="00636C9D"/>
    <w:rsid w:val="00792BB4"/>
    <w:rsid w:val="0079697F"/>
    <w:rsid w:val="008256CB"/>
    <w:rsid w:val="008443A5"/>
    <w:rsid w:val="0088435B"/>
    <w:rsid w:val="00886D2E"/>
    <w:rsid w:val="008B6ECB"/>
    <w:rsid w:val="00903E23"/>
    <w:rsid w:val="009500A7"/>
    <w:rsid w:val="00974C44"/>
    <w:rsid w:val="009B642A"/>
    <w:rsid w:val="00A6696D"/>
    <w:rsid w:val="00A71B35"/>
    <w:rsid w:val="00AC2A38"/>
    <w:rsid w:val="00B00533"/>
    <w:rsid w:val="00B56EB3"/>
    <w:rsid w:val="00B672E1"/>
    <w:rsid w:val="00B82F10"/>
    <w:rsid w:val="00B94B3E"/>
    <w:rsid w:val="00BA1A1F"/>
    <w:rsid w:val="00BD2B28"/>
    <w:rsid w:val="00BE2E62"/>
    <w:rsid w:val="00C87D23"/>
    <w:rsid w:val="00C9648E"/>
    <w:rsid w:val="00CB5C13"/>
    <w:rsid w:val="00CC3D92"/>
    <w:rsid w:val="00CC5D08"/>
    <w:rsid w:val="00CE708A"/>
    <w:rsid w:val="00D327C7"/>
    <w:rsid w:val="00D50D5C"/>
    <w:rsid w:val="00D66869"/>
    <w:rsid w:val="00D8159A"/>
    <w:rsid w:val="00E35AE0"/>
    <w:rsid w:val="00E67E6D"/>
    <w:rsid w:val="00F7177E"/>
    <w:rsid w:val="00F75E69"/>
    <w:rsid w:val="00F777FF"/>
    <w:rsid w:val="00FB3FC1"/>
    <w:rsid w:val="00FE03ED"/>
    <w:rsid w:val="00FE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D670E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8A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 w:line="240" w:lineRule="auto"/>
      <w:ind w:left="0" w:firstLine="0"/>
      <w:jc w:val="both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 w:line="240" w:lineRule="auto"/>
      <w:ind w:left="0" w:firstLine="0"/>
      <w:jc w:val="both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spacing w:before="120" w:after="120" w:line="240" w:lineRule="auto"/>
      <w:ind w:left="0" w:firstLine="0"/>
      <w:jc w:val="both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before="120" w:after="100" w:line="200" w:lineRule="atLeast"/>
      <w:ind w:left="0" w:firstLine="0"/>
      <w:jc w:val="both"/>
    </w:pPr>
    <w:rPr>
      <w:rFonts w:ascii="Arial" w:eastAsiaTheme="minorHAnsi" w:hAnsi="Arial" w:cstheme="minorBidi"/>
      <w:color w:val="auto"/>
      <w:sz w:val="20"/>
      <w:lang w:val="de-CH" w:eastAsia="en-US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 w:line="240" w:lineRule="auto"/>
      <w:ind w:left="0" w:firstLine="0"/>
      <w:jc w:val="both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24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48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E708A"/>
    <w:pPr>
      <w:autoSpaceDE w:val="0"/>
      <w:autoSpaceDN w:val="0"/>
      <w:adjustRightInd w:val="0"/>
      <w:spacing w:before="200" w:after="200" w:line="276" w:lineRule="auto"/>
    </w:pPr>
    <w:rPr>
      <w:rFonts w:ascii="Arial" w:eastAsia="Times New Roman" w:hAnsi="Arial" w:cs="Arial"/>
      <w:lang w:val="en-AU" w:eastAsia="en-AU"/>
    </w:rPr>
  </w:style>
  <w:style w:type="paragraph" w:styleId="NoSpacing">
    <w:name w:val="No Spacing"/>
    <w:basedOn w:val="Normal"/>
    <w:link w:val="NoSpacingChar"/>
    <w:uiPriority w:val="1"/>
    <w:qFormat/>
    <w:rsid w:val="005D6CAE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D6CAE"/>
    <w:rPr>
      <w:rFonts w:ascii="Calibri" w:eastAsiaTheme="minorEastAsia" w:hAnsi="Calibri" w:cs="Calibri"/>
      <w:color w:val="000000"/>
      <w:szCs w:val="20"/>
      <w:lang w:val="en-AU" w:eastAsia="en-AU"/>
    </w:rPr>
  </w:style>
  <w:style w:type="paragraph" w:customStyle="1" w:styleId="TableParagraph">
    <w:name w:val="Table Paragraph"/>
    <w:basedOn w:val="Normal"/>
    <w:uiPriority w:val="1"/>
    <w:qFormat/>
    <w:rsid w:val="00FE4FC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lang w:bidi="en-AU"/>
    </w:rPr>
  </w:style>
  <w:style w:type="paragraph" w:styleId="BodyText">
    <w:name w:val="Body Text"/>
    <w:basedOn w:val="Normal"/>
    <w:link w:val="BodyTextChar"/>
    <w:rsid w:val="00FE4FCA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FE4FCA"/>
    <w:rPr>
      <w:rFonts w:ascii="Calibri" w:eastAsia="Times New Roman" w:hAnsi="Calibri" w:cs="Calibri"/>
      <w:spacing w:val="-5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5AB94-9F06-467C-9DB8-AFD8DED21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7</cp:revision>
  <cp:lastPrinted>2021-05-26T11:30:00Z</cp:lastPrinted>
  <dcterms:created xsi:type="dcterms:W3CDTF">2021-06-26T07:39:00Z</dcterms:created>
  <dcterms:modified xsi:type="dcterms:W3CDTF">2022-03-02T04:26:00Z</dcterms:modified>
</cp:coreProperties>
</file>