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W w:w="9986" w:type="dxa"/>
        <w:tblLayout w:type="fixed"/>
        <w:tblLook w:val="01E0" w:firstRow="1" w:lastRow="1" w:firstColumn="1" w:lastColumn="1" w:noHBand="0" w:noVBand="0"/>
      </w:tblPr>
      <w:tblGrid>
        <w:gridCol w:w="5683"/>
        <w:gridCol w:w="4303"/>
      </w:tblGrid>
      <w:tr w:rsidR="00FE4FCA" w:rsidRPr="00BA2367" w14:paraId="7C6E5089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3" w:type="dxa"/>
          </w:tcPr>
          <w:p w14:paraId="1099476F" w14:textId="77777777" w:rsidR="00FE4FCA" w:rsidRPr="00FE4FCA" w:rsidRDefault="00FE4FCA" w:rsidP="00C74E39">
            <w:pPr>
              <w:pStyle w:val="NoSpacing"/>
              <w:ind w:left="154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Client/Participant Name: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03" w:type="dxa"/>
          </w:tcPr>
          <w:p w14:paraId="63562FA2" w14:textId="77777777" w:rsidR="00FE4FCA" w:rsidRPr="00FE4FCA" w:rsidRDefault="00FE4FCA" w:rsidP="00C74E39">
            <w:pPr>
              <w:pStyle w:val="NoSpacing"/>
              <w:ind w:left="163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Date of Birth:</w:t>
            </w:r>
          </w:p>
        </w:tc>
      </w:tr>
      <w:tr w:rsidR="00FE4FCA" w:rsidRPr="00BA2367" w14:paraId="396103FE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3" w:type="dxa"/>
          </w:tcPr>
          <w:p w14:paraId="2F148D2F" w14:textId="77777777" w:rsidR="00FE4FCA" w:rsidRPr="00BA2367" w:rsidRDefault="00FE4FCA" w:rsidP="00C74E39">
            <w:pPr>
              <w:pStyle w:val="NoSpacing"/>
              <w:ind w:left="154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303" w:type="dxa"/>
          </w:tcPr>
          <w:p w14:paraId="42790FD4" w14:textId="77777777" w:rsidR="00FE4FCA" w:rsidRPr="00BA2367" w:rsidRDefault="00FE4FCA" w:rsidP="00C74E39">
            <w:pPr>
              <w:pStyle w:val="NoSpacing"/>
              <w:ind w:left="163"/>
              <w:contextualSpacing/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List of Medications Attached (with Consent): Y/N</w:t>
            </w:r>
          </w:p>
        </w:tc>
      </w:tr>
      <w:tr w:rsidR="00FE4FCA" w:rsidRPr="00BA2367" w14:paraId="75BCBB0C" w14:textId="77777777" w:rsidTr="00C74E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6" w:type="dxa"/>
            <w:gridSpan w:val="2"/>
          </w:tcPr>
          <w:p w14:paraId="59E30828" w14:textId="77777777" w:rsidR="00FE4FCA" w:rsidRPr="00BA2367" w:rsidRDefault="00FE4FCA" w:rsidP="00C74E39">
            <w:pPr>
              <w:pStyle w:val="NoSpacing"/>
              <w:ind w:left="154"/>
              <w:contextualSpacing/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Allergies/Adverse Drug Reactions:</w:t>
            </w:r>
          </w:p>
        </w:tc>
      </w:tr>
    </w:tbl>
    <w:p w14:paraId="6460B75D" w14:textId="4F133E63" w:rsidR="00FE4FCA" w:rsidRPr="00B72A15" w:rsidRDefault="00A82C02" w:rsidP="00FE4FCA">
      <w:pPr>
        <w:contextualSpacing/>
        <w:rPr>
          <w:rFonts w:asciiTheme="minorHAnsi" w:hAnsiTheme="minorHAnsi"/>
          <w:sz w:val="20"/>
          <w:szCs w:val="20"/>
        </w:rPr>
      </w:pPr>
      <w:r w:rsidRPr="00B72A15">
        <w:rPr>
          <w:rFonts w:asciiTheme="minorHAnsi" w:hAnsiTheme="minorHAnsi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070D677" wp14:editId="2DC52995">
                <wp:simplePos x="0" y="0"/>
                <wp:positionH relativeFrom="margin">
                  <wp:posOffset>3543300</wp:posOffset>
                </wp:positionH>
                <wp:positionV relativeFrom="paragraph">
                  <wp:posOffset>302260</wp:posOffset>
                </wp:positionV>
                <wp:extent cx="2776220" cy="2171700"/>
                <wp:effectExtent l="0" t="0" r="5080" b="0"/>
                <wp:wrapTopAndBottom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7622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Fazmantable"/>
                              <w:tblW w:w="4561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61"/>
                            </w:tblGrid>
                            <w:tr w:rsidR="00FE4FCA" w:rsidRPr="00BA2367" w14:paraId="3D670111" w14:textId="77777777" w:rsidTr="00BA236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58F4AB93" w14:textId="77777777" w:rsidR="00FE4FCA" w:rsidRPr="00BA2367" w:rsidRDefault="00FE4FCA">
                                  <w:pPr>
                                    <w:pStyle w:val="TableParagraph"/>
                                    <w:spacing w:before="1" w:line="223" w:lineRule="exact"/>
                                    <w:ind w:left="105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E4FCA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7 Rights:</w:t>
                                  </w:r>
                                </w:p>
                              </w:tc>
                            </w:tr>
                            <w:tr w:rsidR="00FE4FCA" w:rsidRPr="00BA2367" w14:paraId="382A105A" w14:textId="77777777" w:rsidTr="00BA23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33A0BAC6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1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Day</w:t>
                                  </w:r>
                                </w:p>
                              </w:tc>
                            </w:tr>
                            <w:tr w:rsidR="00FE4FCA" w:rsidRPr="00BA2367" w14:paraId="722DB45F" w14:textId="77777777" w:rsidTr="00BA236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40C21F0B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2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8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Time</w:t>
                                  </w:r>
                                </w:p>
                              </w:tc>
                            </w:tr>
                            <w:tr w:rsidR="00FE4FCA" w:rsidRPr="00BA2367" w14:paraId="2D2EB013" w14:textId="77777777" w:rsidTr="00BA23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5E6D965F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1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 Type of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1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Medication</w:t>
                                  </w:r>
                                </w:p>
                              </w:tc>
                            </w:tr>
                            <w:tr w:rsidR="00FE4FCA" w:rsidRPr="00BA2367" w14:paraId="05D88516" w14:textId="77777777" w:rsidTr="00BA236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7325A284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1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4.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Person</w:t>
                                  </w:r>
                                </w:p>
                              </w:tc>
                            </w:tr>
                            <w:tr w:rsidR="00FE4FCA" w:rsidRPr="00BA2367" w14:paraId="7DC5C892" w14:textId="77777777" w:rsidTr="00BA23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5E765C74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1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5.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Route</w:t>
                                  </w:r>
                                </w:p>
                              </w:tc>
                            </w:tr>
                            <w:tr w:rsidR="00FE4FCA" w:rsidRPr="00BA2367" w14:paraId="1FF4AE77" w14:textId="77777777" w:rsidTr="00BA236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27AC819A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before="1" w:line="223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6.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 to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7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Refuse</w:t>
                                  </w:r>
                                </w:p>
                              </w:tc>
                            </w:tr>
                            <w:tr w:rsidR="00FE4FCA" w:rsidRPr="00BA2367" w14:paraId="0BBCCF06" w14:textId="77777777" w:rsidTr="00BA2367">
                              <w:trPr>
      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      <w:trHeight w:val="361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4561" w:type="dxa"/>
                                </w:tcPr>
                                <w:p w14:paraId="08D5C395" w14:textId="77777777" w:rsidR="00FE4FCA" w:rsidRPr="00BA2367" w:rsidRDefault="00FE4FCA" w:rsidP="00136B0A">
                                  <w:pPr>
                                    <w:pStyle w:val="TableParagraph"/>
                                    <w:tabs>
                                      <w:tab w:val="left" w:pos="825"/>
                                    </w:tabs>
                                    <w:spacing w:line="225" w:lineRule="exact"/>
                                    <w:ind w:left="465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7.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ab/>
                                    <w:t>Right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pacing w:val="-3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Documentation</w:t>
                                  </w:r>
                                </w:p>
                              </w:tc>
                            </w:tr>
                          </w:tbl>
                          <w:p w14:paraId="655ECCE1" w14:textId="77777777" w:rsidR="00FE4FCA" w:rsidRDefault="00FE4FCA" w:rsidP="00FE4FC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0D67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23.8pt;width:218.6pt;height:171pt;z-index:-251656192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" filled="f" stroked="f">
                <v:path arrowok="t"/>
                <v:textbox inset="0,0,0,0">
                  <w:txbxContent>
                    <w:tbl>
                      <w:tblPr>
                        <w:tblStyle w:val="Fazmantable"/>
                        <w:tblW w:w="4561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61"/>
                      </w:tblGrid>
                      <w:tr w:rsidR="00FE4FCA" w:rsidRPr="00BA2367" w14:paraId="3D670111" w14:textId="77777777" w:rsidTr="00BA236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58F4AB93" w14:textId="77777777" w:rsidR="00FE4FCA" w:rsidRPr="00BA2367" w:rsidRDefault="00FE4FCA">
                            <w:pPr>
                              <w:pStyle w:val="TableParagraph"/>
                              <w:spacing w:before="1" w:line="223" w:lineRule="exact"/>
                              <w:ind w:left="105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4FCA"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7 Rights:</w:t>
                            </w:r>
                          </w:p>
                        </w:tc>
                      </w:tr>
                      <w:tr w:rsidR="00FE4FCA" w:rsidRPr="00BA2367" w14:paraId="382A105A" w14:textId="77777777" w:rsidTr="00BA23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33A0BAC6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1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1.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Day</w:t>
                            </w:r>
                          </w:p>
                        </w:tc>
                      </w:tr>
                      <w:tr w:rsidR="00FE4FCA" w:rsidRPr="00BA2367" w14:paraId="722DB45F" w14:textId="77777777" w:rsidTr="00BA236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40C21F0B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2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2.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Time</w:t>
                            </w:r>
                          </w:p>
                        </w:tc>
                      </w:tr>
                      <w:tr w:rsidR="00FE4FCA" w:rsidRPr="00BA2367" w14:paraId="2D2EB013" w14:textId="77777777" w:rsidTr="00BA23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5E6D965F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1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3.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 Type of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1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Medication</w:t>
                            </w:r>
                          </w:p>
                        </w:tc>
                      </w:tr>
                      <w:tr w:rsidR="00FE4FCA" w:rsidRPr="00BA2367" w14:paraId="05D88516" w14:textId="77777777" w:rsidTr="00BA236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7325A284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1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4.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Person</w:t>
                            </w:r>
                          </w:p>
                        </w:tc>
                      </w:tr>
                      <w:tr w:rsidR="00FE4FCA" w:rsidRPr="00BA2367" w14:paraId="7DC5C892" w14:textId="77777777" w:rsidTr="00BA23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5E765C74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1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5.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Route</w:t>
                            </w:r>
                          </w:p>
                        </w:tc>
                      </w:tr>
                      <w:tr w:rsidR="00FE4FCA" w:rsidRPr="00BA2367" w14:paraId="1FF4AE77" w14:textId="77777777" w:rsidTr="00BA236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27AC819A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before="1" w:line="223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6.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 to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Refuse</w:t>
                            </w:r>
                          </w:p>
                        </w:tc>
                      </w:tr>
                      <w:tr w:rsidR="00FE4FCA" w:rsidRPr="00BA2367" w14:paraId="0BBCCF06" w14:textId="77777777" w:rsidTr="00BA2367">
                        <w:trPr>
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<w:trHeight w:val="361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4561" w:type="dxa"/>
                          </w:tcPr>
                          <w:p w14:paraId="08D5C395" w14:textId="77777777" w:rsidR="00FE4FCA" w:rsidRPr="00BA2367" w:rsidRDefault="00FE4FCA" w:rsidP="00136B0A">
                            <w:pPr>
                              <w:pStyle w:val="TableParagraph"/>
                              <w:tabs>
                                <w:tab w:val="left" w:pos="825"/>
                              </w:tabs>
                              <w:spacing w:line="225" w:lineRule="exact"/>
                              <w:ind w:left="465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7.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ab/>
                              <w:t>Right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pacing w:val="-3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Documentation</w:t>
                            </w:r>
                          </w:p>
                        </w:tc>
                      </w:tr>
                    </w:tbl>
                    <w:p w14:paraId="655ECCE1" w14:textId="77777777" w:rsidR="00FE4FCA" w:rsidRDefault="00FE4FCA" w:rsidP="00FE4FCA">
                      <w:pPr>
                        <w:pStyle w:val="BodyTex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FE4FCA" w:rsidRPr="00B72A15">
        <w:rPr>
          <w:rFonts w:asciiTheme="minorHAnsi" w:hAnsiTheme="minorHAnsi"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E101DE" wp14:editId="53D07F30">
                <wp:simplePos x="0" y="0"/>
                <wp:positionH relativeFrom="margin">
                  <wp:align>left</wp:align>
                </wp:positionH>
                <wp:positionV relativeFrom="paragraph">
                  <wp:posOffset>326543</wp:posOffset>
                </wp:positionV>
                <wp:extent cx="3150235" cy="1543050"/>
                <wp:effectExtent l="0" t="0" r="12065" b="635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150235" cy="154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Fazmantable"/>
                              <w:tblW w:w="518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80"/>
                            </w:tblGrid>
                            <w:tr w:rsidR="00FE4FCA" w:rsidRPr="00BA2367" w14:paraId="5BE4CF7F" w14:textId="77777777" w:rsidTr="00BA2367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80" w:type="dxa"/>
                                </w:tcPr>
                                <w:p w14:paraId="03EAA5BC" w14:textId="77777777" w:rsidR="00FE4FCA" w:rsidRPr="00BA2367" w:rsidRDefault="00FE4FCA" w:rsidP="00136B0A">
                                  <w:pPr>
                                    <w:pStyle w:val="NoSpacing"/>
                                    <w:ind w:left="127"/>
                                    <w:rPr>
                                      <w:rFonts w:asciiTheme="minorHAnsi" w:hAnsiTheme="minorHAnsi"/>
                                      <w:b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FE4FCA">
                                    <w:rPr>
                                      <w:rFonts w:asciiTheme="minorHAnsi" w:hAnsiTheme="minorHAnsi"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Management Types:</w:t>
                                  </w:r>
                                </w:p>
                              </w:tc>
                            </w:tr>
                            <w:tr w:rsidR="00FE4FCA" w:rsidRPr="00BA2367" w14:paraId="39AB9E32" w14:textId="77777777" w:rsidTr="00BA23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80" w:type="dxa"/>
                                </w:tcPr>
                                <w:p w14:paraId="73F92FCC" w14:textId="77777777" w:rsidR="00FE4FCA" w:rsidRPr="00BA2367" w:rsidRDefault="00FE4FCA" w:rsidP="00136B0A">
                                  <w:pPr>
                                    <w:pStyle w:val="NoSpacing"/>
                                    <w:ind w:left="127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 = Prompt/Remind</w:t>
                                  </w:r>
                                </w:p>
                              </w:tc>
                            </w:tr>
                            <w:tr w:rsidR="00FE4FCA" w:rsidRPr="00BA2367" w14:paraId="51341D13" w14:textId="77777777" w:rsidTr="00BA2367">
                              <w:trPr>
      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80" w:type="dxa"/>
                                </w:tcPr>
                                <w:p w14:paraId="07E0AC06" w14:textId="77777777" w:rsidR="00FE4FCA" w:rsidRPr="00BA2367" w:rsidRDefault="00FE4FCA" w:rsidP="00136B0A">
                                  <w:pPr>
                                    <w:pStyle w:val="NoSpacing"/>
                                    <w:ind w:left="127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As = Assist</w:t>
                                  </w:r>
                                </w:p>
                              </w:tc>
                            </w:tr>
                            <w:tr w:rsidR="00FE4FCA" w:rsidRPr="00BA2367" w14:paraId="214988F5" w14:textId="77777777" w:rsidTr="00BA2367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80" w:type="dxa"/>
                                </w:tcPr>
                                <w:p w14:paraId="574C32E6" w14:textId="77777777" w:rsidR="00FE4FCA" w:rsidRPr="00BA2367" w:rsidRDefault="00FE4FCA" w:rsidP="00136B0A">
                                  <w:pPr>
                                    <w:pStyle w:val="NoSpacing"/>
                                    <w:ind w:left="127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Ad = Administered</w:t>
                                  </w:r>
                                </w:p>
                              </w:tc>
                            </w:tr>
                            <w:tr w:rsidR="00FE4FCA" w:rsidRPr="00BA2367" w14:paraId="39C3DE63" w14:textId="77777777" w:rsidTr="00BA2367">
                              <w:trPr>
      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      <w:trHeight w:val="386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5180" w:type="dxa"/>
                                </w:tcPr>
                                <w:p w14:paraId="1D17EBF5" w14:textId="77777777" w:rsidR="00FE4FCA" w:rsidRPr="00BA2367" w:rsidRDefault="00FE4FCA" w:rsidP="00136B0A">
                                  <w:pPr>
                                    <w:pStyle w:val="NoSpacing"/>
                                    <w:ind w:left="127"/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A2367">
                                    <w:rPr>
                                      <w:rFonts w:asciiTheme="minorHAnsi" w:hAnsiTheme="minorHAnsi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DNO = Did Not Observe (client already taken)</w:t>
                                  </w:r>
                                </w:p>
                              </w:tc>
                            </w:tr>
                          </w:tbl>
                          <w:p w14:paraId="2A374146" w14:textId="77777777" w:rsidR="00FE4FCA" w:rsidRDefault="00FE4FCA" w:rsidP="00FE4FC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101DE" id="Text Box 5" o:spid="_x0000_s1027" type="#_x0000_t202" style="position:absolute;left:0;text-align:left;margin-left:0;margin-top:25.7pt;width:248.05pt;height:121.5pt;z-index:-25165721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" filled="f" stroked="f">
                <v:path arrowok="t"/>
                <v:textbox inset="0,0,0,0">
                  <w:txbxContent>
                    <w:tbl>
                      <w:tblPr>
                        <w:tblStyle w:val="Fazmantable"/>
                        <w:tblW w:w="518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80"/>
                      </w:tblGrid>
                      <w:tr w:rsidR="00FE4FCA" w:rsidRPr="00BA2367" w14:paraId="5BE4CF7F" w14:textId="77777777" w:rsidTr="00BA2367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80" w:type="dxa"/>
                          </w:tcPr>
                          <w:p w14:paraId="03EAA5BC" w14:textId="77777777" w:rsidR="00FE4FCA" w:rsidRPr="00BA2367" w:rsidRDefault="00FE4FCA" w:rsidP="00136B0A">
                            <w:pPr>
                              <w:pStyle w:val="NoSpacing"/>
                              <w:ind w:left="127"/>
                              <w:rPr>
                                <w:rFonts w:asciiTheme="minorHAnsi" w:hAnsiTheme="minorHAns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E4FCA">
                              <w:rPr>
                                <w:rFonts w:asciiTheme="minorHAnsi" w:hAnsiTheme="minorHAnsi"/>
                                <w:color w:val="FFFFFF" w:themeColor="background1"/>
                                <w:sz w:val="18"/>
                                <w:szCs w:val="18"/>
                              </w:rPr>
                              <w:t>Management Types:</w:t>
                            </w:r>
                          </w:p>
                        </w:tc>
                      </w:tr>
                      <w:tr w:rsidR="00FE4FCA" w:rsidRPr="00BA2367" w14:paraId="39AB9E32" w14:textId="77777777" w:rsidTr="00BA23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80" w:type="dxa"/>
                          </w:tcPr>
                          <w:p w14:paraId="73F92FCC" w14:textId="77777777" w:rsidR="00FE4FCA" w:rsidRPr="00BA2367" w:rsidRDefault="00FE4FCA" w:rsidP="00136B0A">
                            <w:pPr>
                              <w:pStyle w:val="NoSpacing"/>
                              <w:ind w:left="127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P = Prompt/Remind</w:t>
                            </w:r>
                          </w:p>
                        </w:tc>
                      </w:tr>
                      <w:tr w:rsidR="00FE4FCA" w:rsidRPr="00BA2367" w14:paraId="51341D13" w14:textId="77777777" w:rsidTr="00BA2367">
                        <w:trPr>
      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80" w:type="dxa"/>
                          </w:tcPr>
                          <w:p w14:paraId="07E0AC06" w14:textId="77777777" w:rsidR="00FE4FCA" w:rsidRPr="00BA2367" w:rsidRDefault="00FE4FCA" w:rsidP="00136B0A">
                            <w:pPr>
                              <w:pStyle w:val="NoSpacing"/>
                              <w:ind w:left="127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As = Assist</w:t>
                            </w:r>
                          </w:p>
                        </w:tc>
                      </w:tr>
                      <w:tr w:rsidR="00FE4FCA" w:rsidRPr="00BA2367" w14:paraId="214988F5" w14:textId="77777777" w:rsidTr="00BA2367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80" w:type="dxa"/>
                          </w:tcPr>
                          <w:p w14:paraId="574C32E6" w14:textId="77777777" w:rsidR="00FE4FCA" w:rsidRPr="00BA2367" w:rsidRDefault="00FE4FCA" w:rsidP="00136B0A">
                            <w:pPr>
                              <w:pStyle w:val="NoSpacing"/>
                              <w:ind w:left="127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Ad = Administered</w:t>
                            </w:r>
                          </w:p>
                        </w:tc>
                      </w:tr>
                      <w:tr w:rsidR="00FE4FCA" w:rsidRPr="00BA2367" w14:paraId="39C3DE63" w14:textId="77777777" w:rsidTr="00BA2367">
                        <w:trPr>
          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          <w:trHeight w:val="386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5180" w:type="dxa"/>
                          </w:tcPr>
                          <w:p w14:paraId="1D17EBF5" w14:textId="77777777" w:rsidR="00FE4FCA" w:rsidRPr="00BA2367" w:rsidRDefault="00FE4FCA" w:rsidP="00136B0A">
                            <w:pPr>
                              <w:pStyle w:val="NoSpacing"/>
                              <w:ind w:left="127"/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A2367">
                              <w:rPr>
                                <w:rFonts w:asciiTheme="minorHAnsi" w:hAnsiTheme="minorHAnsi"/>
                                <w:color w:val="000000" w:themeColor="text1"/>
                                <w:sz w:val="18"/>
                                <w:szCs w:val="18"/>
                              </w:rPr>
                              <w:t>DNO = Did Not Observe (client already taken)</w:t>
                            </w:r>
                          </w:p>
                        </w:tc>
                      </w:tr>
                    </w:tbl>
                    <w:p w14:paraId="2A374146" w14:textId="77777777" w:rsidR="00FE4FCA" w:rsidRDefault="00FE4FCA" w:rsidP="00FE4FCA">
                      <w:pPr>
                        <w:pStyle w:val="BodyTex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D675C4D" w14:textId="77777777" w:rsidR="00FE4FCA" w:rsidRDefault="00FE4FCA" w:rsidP="00FE4FCA">
      <w:pPr>
        <w:contextualSpacing/>
        <w:rPr>
          <w:rFonts w:asciiTheme="minorHAnsi" w:hAnsiTheme="minorHAnsi"/>
          <w:sz w:val="18"/>
          <w:szCs w:val="18"/>
        </w:rPr>
      </w:pPr>
    </w:p>
    <w:p w14:paraId="314CD6EE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  <w:r w:rsidRPr="00BA2367">
        <w:rPr>
          <w:rFonts w:asciiTheme="minorHAnsi" w:hAnsiTheme="minorHAnsi"/>
          <w:color w:val="000000" w:themeColor="text1"/>
          <w:sz w:val="20"/>
          <w:szCs w:val="20"/>
        </w:rPr>
        <w:t>***Record: All Details must be recorded clearly/legibly in ink, if mistakes are made, they must be re-written (no correction fluid to be used)</w:t>
      </w:r>
    </w:p>
    <w:p w14:paraId="6BDE4419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48E7528A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6D5661DB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25F4F3B7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41366F59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605A8831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0C2797FF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65FEBD18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78A9290B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0C987759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5027379F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0B8DA1A3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537E99A5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3AD927F5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37DEB3C0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75A2AD1B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7CD7D546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7F1DD0FE" w14:textId="77777777" w:rsidR="00FE4FCA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35E79623" w14:textId="77777777" w:rsidR="00FE4FCA" w:rsidRPr="00BA2367" w:rsidRDefault="00FE4FCA" w:rsidP="00FE4FCA">
      <w:pPr>
        <w:contextualSpacing/>
        <w:rPr>
          <w:rFonts w:asciiTheme="minorHAnsi" w:hAnsiTheme="minorHAnsi"/>
          <w:color w:val="000000" w:themeColor="text1"/>
          <w:sz w:val="20"/>
          <w:szCs w:val="20"/>
        </w:rPr>
      </w:pPr>
    </w:p>
    <w:p w14:paraId="10778BEB" w14:textId="77777777" w:rsidR="00FE4FCA" w:rsidRPr="00136B0A" w:rsidRDefault="00FE4FCA" w:rsidP="00FE4FCA">
      <w:pPr>
        <w:contextualSpacing/>
        <w:rPr>
          <w:rFonts w:asciiTheme="minorHAnsi" w:hAnsiTheme="minorHAnsi"/>
          <w:i/>
          <w:sz w:val="16"/>
          <w:szCs w:val="16"/>
        </w:rPr>
      </w:pPr>
    </w:p>
    <w:tbl>
      <w:tblPr>
        <w:tblStyle w:val="Fazmantable"/>
        <w:tblpPr w:leftFromText="180" w:rightFromText="180" w:vertAnchor="text" w:horzAnchor="margin" w:tblpXSpec="center" w:tblpY="31"/>
        <w:tblW w:w="10750" w:type="dxa"/>
        <w:tblLayout w:type="fixed"/>
        <w:tblLook w:val="01E0" w:firstRow="1" w:lastRow="1" w:firstColumn="1" w:lastColumn="1" w:noHBand="0" w:noVBand="0"/>
      </w:tblPr>
      <w:tblGrid>
        <w:gridCol w:w="713"/>
        <w:gridCol w:w="737"/>
        <w:gridCol w:w="1416"/>
        <w:gridCol w:w="1005"/>
        <w:gridCol w:w="1435"/>
        <w:gridCol w:w="3207"/>
        <w:gridCol w:w="957"/>
        <w:gridCol w:w="1280"/>
      </w:tblGrid>
      <w:tr w:rsidR="00FE4FCA" w:rsidRPr="00BA2367" w14:paraId="634A818A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553F699F" w14:textId="77777777" w:rsidR="00FE4FCA" w:rsidRPr="00FE4FCA" w:rsidRDefault="00FE4FCA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737" w:type="dxa"/>
          </w:tcPr>
          <w:p w14:paraId="7CC3DBE3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1416" w:type="dxa"/>
          </w:tcPr>
          <w:p w14:paraId="00D79F96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Source (Webster Pack, Eye Drops etc)</w:t>
            </w:r>
          </w:p>
        </w:tc>
        <w:tc>
          <w:tcPr>
            <w:tcW w:w="1005" w:type="dxa"/>
          </w:tcPr>
          <w:p w14:paraId="6B11E461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Type (P, Ad, As, DNO)</w:t>
            </w:r>
          </w:p>
        </w:tc>
        <w:tc>
          <w:tcPr>
            <w:tcW w:w="1435" w:type="dxa"/>
          </w:tcPr>
          <w:p w14:paraId="2873417F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Performed 7 Rights (Yes/No)</w:t>
            </w:r>
          </w:p>
        </w:tc>
        <w:tc>
          <w:tcPr>
            <w:tcW w:w="3207" w:type="dxa"/>
          </w:tcPr>
          <w:p w14:paraId="68A4657F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 Observations</w:t>
            </w:r>
          </w:p>
        </w:tc>
        <w:tc>
          <w:tcPr>
            <w:tcW w:w="957" w:type="dxa"/>
          </w:tcPr>
          <w:p w14:paraId="05D6BA78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Staff 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19BC2E57" w14:textId="77777777" w:rsidR="00FE4FCA" w:rsidRPr="00FE4FCA" w:rsidRDefault="00FE4FCA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Signature</w:t>
            </w:r>
          </w:p>
        </w:tc>
      </w:tr>
      <w:tr w:rsidR="00FE4FCA" w:rsidRPr="00BA2367" w14:paraId="552925AF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3C588557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2B003E43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3615A2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08CC1410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182A5C6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2C27331C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76E0774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1C4D1B9D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01831479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269787A3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1E3B429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62778F66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FC51A64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67923C1A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7018A01D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7BC35D3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10DCCBCC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6884F045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1CB524C0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6C4F9577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425F90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7FCEFD9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42E2B23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0DDAC7DD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1D32166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2591E182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2A14049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4F02822C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2E48BC89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775927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34817A29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66384BF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18C6164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0250437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5C39A24B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4961AC29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5D00200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68DA190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11FE9230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E3AE5D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6490885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17CAD7E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5BC9AD8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63121FF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7834F5A7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431681C7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517D83D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57369834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479F455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359F3AD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38A23642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4208532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5469C199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2CAFB2D5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22C0F72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5FD6C48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4D3E205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636BBDBD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375AD97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3355BA52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7AD99A93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090C01D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688397B7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6B6C566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363C13D3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39D14E1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2DAE5473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13EA962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298FDA05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0EABC8F6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6F49425B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42F85FBF" w14:textId="77777777" w:rsidTr="00C74E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" w:type="dxa"/>
          </w:tcPr>
          <w:p w14:paraId="1B602EA9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737" w:type="dxa"/>
          </w:tcPr>
          <w:p w14:paraId="53EAC171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6" w:type="dxa"/>
          </w:tcPr>
          <w:p w14:paraId="700BE0CB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005" w:type="dxa"/>
          </w:tcPr>
          <w:p w14:paraId="12BBB64C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35" w:type="dxa"/>
          </w:tcPr>
          <w:p w14:paraId="464D4079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07" w:type="dxa"/>
          </w:tcPr>
          <w:p w14:paraId="1CAF4B02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957" w:type="dxa"/>
          </w:tcPr>
          <w:p w14:paraId="0BDD5888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80" w:type="dxa"/>
          </w:tcPr>
          <w:p w14:paraId="459A13D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4D7DFC26" w14:textId="77777777" w:rsidR="00FE4FCA" w:rsidRPr="00B72A15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tbl>
      <w:tblPr>
        <w:tblStyle w:val="Fazmantable"/>
        <w:tblpPr w:leftFromText="180" w:rightFromText="180" w:vertAnchor="text" w:horzAnchor="margin" w:tblpXSpec="center" w:tblpY="53"/>
        <w:tblW w:w="10785" w:type="dxa"/>
        <w:tblLayout w:type="fixed"/>
        <w:tblLook w:val="01E0" w:firstRow="1" w:lastRow="1" w:firstColumn="1" w:lastColumn="1" w:noHBand="0" w:noVBand="0"/>
      </w:tblPr>
      <w:tblGrid>
        <w:gridCol w:w="6264"/>
        <w:gridCol w:w="4521"/>
      </w:tblGrid>
      <w:tr w:rsidR="00FE4FCA" w:rsidRPr="00BA2367" w14:paraId="5F322887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4" w:type="dxa"/>
          </w:tcPr>
          <w:p w14:paraId="753F2EDE" w14:textId="77777777" w:rsidR="00FE4FCA" w:rsidRPr="00FE4FCA" w:rsidRDefault="00FE4FCA" w:rsidP="00C74E39">
            <w:pPr>
              <w:pStyle w:val="NoSpacing"/>
              <w:ind w:left="142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Client/Participant Name: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21" w:type="dxa"/>
          </w:tcPr>
          <w:p w14:paraId="13F5FE86" w14:textId="77777777" w:rsidR="00FE4FCA" w:rsidRPr="00FE4FCA" w:rsidRDefault="00FE4FCA" w:rsidP="00C74E39">
            <w:pPr>
              <w:pStyle w:val="NoSpacing"/>
              <w:ind w:left="149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Date of Birth:</w:t>
            </w:r>
          </w:p>
        </w:tc>
      </w:tr>
      <w:tr w:rsidR="00FE4FCA" w:rsidRPr="00BA2367" w14:paraId="611D09C1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64" w:type="dxa"/>
          </w:tcPr>
          <w:p w14:paraId="2249B8AF" w14:textId="77777777" w:rsidR="00FE4FCA" w:rsidRPr="00BA2367" w:rsidRDefault="00FE4FCA" w:rsidP="00C74E39">
            <w:pPr>
              <w:pStyle w:val="NoSpacing"/>
              <w:ind w:left="142"/>
              <w:contextualSpacing/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b/>
                <w:color w:val="000000" w:themeColor="text1"/>
                <w:sz w:val="18"/>
                <w:szCs w:val="18"/>
              </w:rPr>
              <w:t>Address: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521" w:type="dxa"/>
          </w:tcPr>
          <w:p w14:paraId="013ECBCC" w14:textId="77777777" w:rsidR="00FE4FCA" w:rsidRPr="00BA2367" w:rsidRDefault="00FE4FCA" w:rsidP="00C74E39">
            <w:pPr>
              <w:pStyle w:val="NoSpacing"/>
              <w:ind w:left="149"/>
              <w:contextualSpacing/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List of Medications Attached (with Consent): Y/N</w:t>
            </w:r>
          </w:p>
        </w:tc>
      </w:tr>
      <w:tr w:rsidR="00FE4FCA" w:rsidRPr="00BA2367" w14:paraId="14E47A92" w14:textId="77777777" w:rsidTr="00C74E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5" w:type="dxa"/>
            <w:gridSpan w:val="2"/>
          </w:tcPr>
          <w:p w14:paraId="320C173E" w14:textId="77777777" w:rsidR="00FE4FCA" w:rsidRPr="00BA2367" w:rsidRDefault="00FE4FCA" w:rsidP="00C74E39">
            <w:pPr>
              <w:pStyle w:val="NoSpacing"/>
              <w:ind w:left="142"/>
              <w:contextualSpacing/>
              <w:rPr>
                <w:rFonts w:asciiTheme="minorHAnsi" w:hAnsiTheme="minorHAnsi"/>
                <w:b w:val="0"/>
                <w:color w:val="000000" w:themeColor="text1"/>
                <w:sz w:val="18"/>
                <w:szCs w:val="18"/>
              </w:rPr>
            </w:pPr>
            <w:r w:rsidRPr="00BA2367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Allergies/Adverse Drug Reactions:</w:t>
            </w:r>
          </w:p>
        </w:tc>
      </w:tr>
    </w:tbl>
    <w:p w14:paraId="1C3EECBD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350CBCE4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44B75371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4808DD02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17137018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5FBFFE71" w14:textId="77777777" w:rsidR="00FE4FCA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p w14:paraId="639117F4" w14:textId="77777777" w:rsidR="00FE4FCA" w:rsidRPr="00B72A15" w:rsidRDefault="00FE4FCA" w:rsidP="00FE4FCA">
      <w:pPr>
        <w:contextualSpacing/>
        <w:rPr>
          <w:rFonts w:asciiTheme="minorHAnsi" w:hAnsiTheme="minorHAnsi"/>
          <w:sz w:val="20"/>
          <w:szCs w:val="20"/>
        </w:rPr>
      </w:pPr>
    </w:p>
    <w:tbl>
      <w:tblPr>
        <w:tblStyle w:val="Fazmantable"/>
        <w:tblW w:w="10663" w:type="dxa"/>
        <w:tblInd w:w="-289" w:type="dxa"/>
        <w:tblLayout w:type="fixed"/>
        <w:tblLook w:val="01E0" w:firstRow="1" w:lastRow="1" w:firstColumn="1" w:lastColumn="1" w:noHBand="0" w:noVBand="0"/>
      </w:tblPr>
      <w:tblGrid>
        <w:gridCol w:w="707"/>
        <w:gridCol w:w="847"/>
        <w:gridCol w:w="1297"/>
        <w:gridCol w:w="1104"/>
        <w:gridCol w:w="1412"/>
        <w:gridCol w:w="3250"/>
        <w:gridCol w:w="847"/>
        <w:gridCol w:w="1199"/>
      </w:tblGrid>
      <w:tr w:rsidR="00FE4FCA" w:rsidRPr="00BA2367" w14:paraId="2DE055D8" w14:textId="77777777" w:rsidTr="00C74E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5050E2DA" w14:textId="77777777" w:rsidR="00FE4FCA" w:rsidRPr="00FE4FCA" w:rsidRDefault="00FE4FCA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lastRenderedPageBreak/>
              <w:t>Date</w:t>
            </w:r>
          </w:p>
        </w:tc>
        <w:tc>
          <w:tcPr>
            <w:tcW w:w="847" w:type="dxa"/>
          </w:tcPr>
          <w:p w14:paraId="4A1B9EA9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Time</w:t>
            </w:r>
          </w:p>
        </w:tc>
        <w:tc>
          <w:tcPr>
            <w:tcW w:w="1297" w:type="dxa"/>
          </w:tcPr>
          <w:p w14:paraId="20A28E97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Source</w:t>
            </w:r>
          </w:p>
          <w:p w14:paraId="1744FE7D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(Webster Pack, Eye Drops etc)</w:t>
            </w:r>
          </w:p>
        </w:tc>
        <w:tc>
          <w:tcPr>
            <w:tcW w:w="1104" w:type="dxa"/>
          </w:tcPr>
          <w:p w14:paraId="4CE3CDC3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Type (P, Ad, As, DNO)</w:t>
            </w:r>
          </w:p>
        </w:tc>
        <w:tc>
          <w:tcPr>
            <w:tcW w:w="1412" w:type="dxa"/>
          </w:tcPr>
          <w:p w14:paraId="5A598F33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Performed</w:t>
            </w:r>
          </w:p>
          <w:p w14:paraId="38D77DCE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7Rights (Yes/N0)</w:t>
            </w:r>
          </w:p>
        </w:tc>
        <w:tc>
          <w:tcPr>
            <w:tcW w:w="3250" w:type="dxa"/>
          </w:tcPr>
          <w:p w14:paraId="3E021F5A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Client Observations</w:t>
            </w:r>
          </w:p>
        </w:tc>
        <w:tc>
          <w:tcPr>
            <w:tcW w:w="847" w:type="dxa"/>
          </w:tcPr>
          <w:p w14:paraId="72799F87" w14:textId="77777777" w:rsidR="00FE4FCA" w:rsidRPr="00FE4FCA" w:rsidRDefault="00FE4FCA" w:rsidP="00C74E39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Staff Name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3EE9E419" w14:textId="77777777" w:rsidR="00FE4FCA" w:rsidRPr="00FE4FCA" w:rsidRDefault="00FE4FCA" w:rsidP="00C74E39">
            <w:pPr>
              <w:pStyle w:val="NoSpacing"/>
              <w:contextualSpacing/>
              <w:rPr>
                <w:rFonts w:asciiTheme="minorHAnsi" w:hAnsiTheme="minorHAnsi"/>
                <w:b/>
                <w:color w:val="FFFFFF" w:themeColor="background1"/>
                <w:sz w:val="18"/>
                <w:szCs w:val="18"/>
              </w:rPr>
            </w:pPr>
            <w:r w:rsidRPr="00FE4FCA">
              <w:rPr>
                <w:rFonts w:asciiTheme="minorHAnsi" w:hAnsiTheme="minorHAnsi"/>
                <w:color w:val="FFFFFF" w:themeColor="background1"/>
                <w:sz w:val="18"/>
                <w:szCs w:val="18"/>
              </w:rPr>
              <w:t>Signature</w:t>
            </w:r>
          </w:p>
        </w:tc>
      </w:tr>
      <w:tr w:rsidR="00FE4FCA" w:rsidRPr="00BA2367" w14:paraId="7F3F4CA1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24A133E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3ED0E7D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6F5B3DC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1A5D11B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F7D9C60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10E51B9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40604E7D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49AFFB0F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3DB42E25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3A6BC90E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40CEEA2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0F2BA0C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17C4E484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77F6215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6CE2C06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1FD1F17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769E9B2E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4C6D5367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45B13C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512F7C2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73B7C35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6BCDAFCD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4CDE4B8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07043DDB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48C5BCCC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64E8A776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63D9E927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92561B9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4A22BEBD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31FC2BE8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322D358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B6C4D0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54D2A641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304100BA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48C5B5BD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0944B859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39D260AC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6D388B7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0C30B35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435CE8CC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5E5BABEE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7DDFB0C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098DFB5F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26F111CD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6DAC790B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2C60DDC3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1B285ADB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7632554D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03FF71B3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9B983EA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5D06A86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6378910D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23617AB0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3DCA77E2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CAC834D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135CE7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83E1BCC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1BD2AEA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124299F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135DB81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0D6B2F0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63F80AFD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5B634E8C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B65E921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2FAD4A2A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2603096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D8D37B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DA0671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5DA09D5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5C23D8B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37BFFD40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36696296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BC949F2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442690C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68CB6D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F4E8DA7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39D00B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6930ECB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14F5A43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2EA977E5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1675A103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03F7D888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63A8A2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ED4106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48872041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2ED44B8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6371F7E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2640F19B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24817BC3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57DFCEBA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39AEBA45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F2CBC2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723B5B97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6A35A2DE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6B617F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32C1EEC4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4F1AA1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56175334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41FCCA00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00A916F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07A1D52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7C3D65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4F03862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553D5962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2D9AE3B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2A1D9DAC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4D3694F1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592EA201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19DE43C9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EDB2B1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39101C18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3A12945E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75D2B73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2FCB5D06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27BC70E5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0343C023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792CF60A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6D09EF68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313260F8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74BECB0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680C46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24FCA2FA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0B0523B2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F371318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5EE458BB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66EDD014" w14:textId="77777777" w:rsidTr="00C74E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CE7E45A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730414F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1467421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6E1D65A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30E915A9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78F0BB80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465605CD" w14:textId="77777777" w:rsidR="00FE4FCA" w:rsidRPr="00BA2367" w:rsidRDefault="00FE4FCA" w:rsidP="00C74E39">
            <w:pPr>
              <w:pStyle w:val="TableParagraph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6D295D51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040FF1C2" w14:textId="77777777" w:rsidTr="00C74E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4C547F95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60AF5BAE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425D1946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089F5DF6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64E45D70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27E17EEF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10CF6A39" w14:textId="77777777" w:rsidR="00FE4FCA" w:rsidRPr="00BA2367" w:rsidRDefault="00FE4FCA" w:rsidP="00C74E39">
            <w:pPr>
              <w:pStyle w:val="TableParagraph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002AC68E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  <w:tr w:rsidR="00FE4FCA" w:rsidRPr="00BA2367" w14:paraId="2F7B606D" w14:textId="77777777" w:rsidTr="00C74E3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7" w:type="dxa"/>
          </w:tcPr>
          <w:p w14:paraId="72BA4D7B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703B641F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297" w:type="dxa"/>
          </w:tcPr>
          <w:p w14:paraId="317CFDA9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31C14BD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412" w:type="dxa"/>
          </w:tcPr>
          <w:p w14:paraId="0754500F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3250" w:type="dxa"/>
          </w:tcPr>
          <w:p w14:paraId="4890082B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847" w:type="dxa"/>
          </w:tcPr>
          <w:p w14:paraId="589646B7" w14:textId="77777777" w:rsidR="00FE4FCA" w:rsidRPr="00BA2367" w:rsidRDefault="00FE4FCA" w:rsidP="00C74E39">
            <w:pPr>
              <w:pStyle w:val="TableParagraph"/>
              <w:contextualSpacing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199" w:type="dxa"/>
          </w:tcPr>
          <w:p w14:paraId="1823C64E" w14:textId="77777777" w:rsidR="00FE4FCA" w:rsidRPr="00BA2367" w:rsidRDefault="00FE4FCA" w:rsidP="00C74E39">
            <w:pPr>
              <w:pStyle w:val="TableParagraph"/>
              <w:contextualSpacing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2B2EF104" w14:textId="77777777" w:rsidR="0046683E" w:rsidRPr="00FE4FCA" w:rsidRDefault="0046683E" w:rsidP="00FE4FCA">
      <w:pPr>
        <w:ind w:left="0" w:firstLine="0"/>
      </w:pPr>
    </w:p>
    <w:sectPr w:rsidR="0046683E" w:rsidRPr="00FE4FCA" w:rsidSect="00A82C02">
      <w:headerReference w:type="default" r:id="rId7"/>
      <w:footerReference w:type="default" r:id="rId8"/>
      <w:headerReference w:type="first" r:id="rId9"/>
      <w:footerReference w:type="first" r:id="rId10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E939" w14:textId="77777777" w:rsidR="00CE6C11" w:rsidRDefault="00CE6C11" w:rsidP="00886D2E">
      <w:pPr>
        <w:spacing w:after="0"/>
      </w:pPr>
      <w:r>
        <w:separator/>
      </w:r>
    </w:p>
  </w:endnote>
  <w:endnote w:type="continuationSeparator" w:id="0">
    <w:p w14:paraId="33D15715" w14:textId="77777777" w:rsidR="00CE6C11" w:rsidRDefault="00CE6C11" w:rsidP="00886D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16CE479B" w14:textId="77777777" w:rsidTr="00C0764B">
      <w:tc>
        <w:tcPr>
          <w:tcW w:w="3116" w:type="dxa"/>
        </w:tcPr>
        <w:p w14:paraId="17DA5BD2" w14:textId="77777777" w:rsidR="00792BB4" w:rsidRPr="00CE708A" w:rsidRDefault="00FE4FCA" w:rsidP="00A82C02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FE4FCA">
            <w:rPr>
              <w:color w:val="4A66AC" w:themeColor="accent1"/>
              <w:szCs w:val="18"/>
            </w:rPr>
            <w:t>Medication Management Checklist</w:t>
          </w:r>
        </w:p>
      </w:tc>
      <w:tc>
        <w:tcPr>
          <w:tcW w:w="3117" w:type="dxa"/>
        </w:tcPr>
        <w:p w14:paraId="2F01501F" w14:textId="0D4E43A4" w:rsidR="00792BB4" w:rsidRPr="00AC2A38" w:rsidRDefault="002D3281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606B7E04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E4FC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E4FC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009F086A" w14:textId="77777777" w:rsidTr="00C0764B">
      <w:tc>
        <w:tcPr>
          <w:tcW w:w="3116" w:type="dxa"/>
        </w:tcPr>
        <w:p w14:paraId="029DCB39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7A89E8E0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17B7C8CC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01276DD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64CF2649" wp14:editId="79FCAA30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2B67E6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AEC967B" w14:textId="77777777" w:rsidTr="00AC2A38">
      <w:tc>
        <w:tcPr>
          <w:tcW w:w="3116" w:type="dxa"/>
        </w:tcPr>
        <w:p w14:paraId="156E9DF6" w14:textId="77777777" w:rsidR="00792BB4" w:rsidRPr="005D6CAE" w:rsidRDefault="00FE4FCA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FE4FCA">
            <w:rPr>
              <w:color w:val="4A66AC" w:themeColor="accent1"/>
              <w:szCs w:val="18"/>
            </w:rPr>
            <w:t>Medication Management Checklist</w:t>
          </w:r>
        </w:p>
      </w:tc>
      <w:tc>
        <w:tcPr>
          <w:tcW w:w="3117" w:type="dxa"/>
        </w:tcPr>
        <w:p w14:paraId="4FAE90ED" w14:textId="36AE7507" w:rsidR="00792BB4" w:rsidRPr="00AC2A38" w:rsidRDefault="002D3281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76FAB487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E4FCA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FE4FC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2E0ADC5E" w14:textId="77777777" w:rsidTr="00AC2A38">
      <w:tc>
        <w:tcPr>
          <w:tcW w:w="3116" w:type="dxa"/>
        </w:tcPr>
        <w:p w14:paraId="3155B4D7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400772DF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78CEBBE3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1B4C103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19F450" wp14:editId="17BE8B17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025AA4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5766" w14:textId="77777777" w:rsidR="00CE6C11" w:rsidRDefault="00CE6C11" w:rsidP="00886D2E">
      <w:pPr>
        <w:spacing w:after="0"/>
      </w:pPr>
      <w:r>
        <w:separator/>
      </w:r>
    </w:p>
  </w:footnote>
  <w:footnote w:type="continuationSeparator" w:id="0">
    <w:p w14:paraId="24FC6A63" w14:textId="77777777" w:rsidR="00CE6C11" w:rsidRDefault="00CE6C11" w:rsidP="00886D2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433EAA5A" w14:textId="77777777" w:rsidTr="004A3DD4">
      <w:tc>
        <w:tcPr>
          <w:tcW w:w="5949" w:type="dxa"/>
          <w:vAlign w:val="center"/>
        </w:tcPr>
        <w:p w14:paraId="547092F9" w14:textId="77777777" w:rsidR="00A6696D" w:rsidRPr="00CE708A" w:rsidRDefault="00FE4FCA" w:rsidP="00A82C02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FE4FCA">
            <w:rPr>
              <w:rStyle w:val="Strong"/>
              <w:sz w:val="28"/>
              <w:szCs w:val="24"/>
            </w:rPr>
            <w:t>MEDICATION MANAGEMENT CHECKLIST</w:t>
          </w:r>
        </w:p>
      </w:tc>
      <w:tc>
        <w:tcPr>
          <w:tcW w:w="3401" w:type="dxa"/>
        </w:tcPr>
        <w:p w14:paraId="7DC32A67" w14:textId="0442FF65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561A1F21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3C8FBE6E" w14:textId="77777777" w:rsidTr="004A3DD4">
      <w:tc>
        <w:tcPr>
          <w:tcW w:w="5949" w:type="dxa"/>
          <w:vAlign w:val="center"/>
        </w:tcPr>
        <w:p w14:paraId="7A3F43BB" w14:textId="77777777" w:rsidR="00B00533" w:rsidRPr="00CE708A" w:rsidRDefault="00FE4FCA" w:rsidP="00B00533">
          <w:pPr>
            <w:pStyle w:val="Header"/>
            <w:rPr>
              <w:rStyle w:val="Strong"/>
              <w:sz w:val="28"/>
              <w:szCs w:val="28"/>
            </w:rPr>
          </w:pPr>
          <w:r w:rsidRPr="00FE4FCA">
            <w:rPr>
              <w:rStyle w:val="Strong"/>
              <w:sz w:val="28"/>
              <w:szCs w:val="24"/>
            </w:rPr>
            <w:t>MEDICATION MANAGEMENT CHECKLIST</w:t>
          </w:r>
        </w:p>
      </w:tc>
      <w:tc>
        <w:tcPr>
          <w:tcW w:w="3401" w:type="dxa"/>
        </w:tcPr>
        <w:p w14:paraId="68165A36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7189629E" w14:textId="77777777" w:rsidR="00792BB4" w:rsidRDefault="00792B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D3844"/>
    <w:rsid w:val="000E6B97"/>
    <w:rsid w:val="001579C2"/>
    <w:rsid w:val="001619DA"/>
    <w:rsid w:val="001F0A0A"/>
    <w:rsid w:val="00276A67"/>
    <w:rsid w:val="002D3281"/>
    <w:rsid w:val="002E725C"/>
    <w:rsid w:val="003F68E3"/>
    <w:rsid w:val="003F7044"/>
    <w:rsid w:val="0046683E"/>
    <w:rsid w:val="004A3DD4"/>
    <w:rsid w:val="004D5EE8"/>
    <w:rsid w:val="005738AE"/>
    <w:rsid w:val="00593301"/>
    <w:rsid w:val="005D01D6"/>
    <w:rsid w:val="005D6CAE"/>
    <w:rsid w:val="005F2474"/>
    <w:rsid w:val="006155FB"/>
    <w:rsid w:val="00630E1F"/>
    <w:rsid w:val="006D50DB"/>
    <w:rsid w:val="00792BB4"/>
    <w:rsid w:val="007D579A"/>
    <w:rsid w:val="007F0DB8"/>
    <w:rsid w:val="008256CB"/>
    <w:rsid w:val="008443A5"/>
    <w:rsid w:val="0088435B"/>
    <w:rsid w:val="00886D2E"/>
    <w:rsid w:val="008F5477"/>
    <w:rsid w:val="00903E23"/>
    <w:rsid w:val="009500A7"/>
    <w:rsid w:val="009B642A"/>
    <w:rsid w:val="00A6696D"/>
    <w:rsid w:val="00A71B35"/>
    <w:rsid w:val="00A82C02"/>
    <w:rsid w:val="00AA4380"/>
    <w:rsid w:val="00AC2A38"/>
    <w:rsid w:val="00B00533"/>
    <w:rsid w:val="00B56EB3"/>
    <w:rsid w:val="00B94B3E"/>
    <w:rsid w:val="00BE2E62"/>
    <w:rsid w:val="00C87D23"/>
    <w:rsid w:val="00C9648E"/>
    <w:rsid w:val="00CB5C13"/>
    <w:rsid w:val="00CC3D92"/>
    <w:rsid w:val="00CE6C11"/>
    <w:rsid w:val="00CE708A"/>
    <w:rsid w:val="00D50D5C"/>
    <w:rsid w:val="00D66869"/>
    <w:rsid w:val="00D8159A"/>
    <w:rsid w:val="00DB75FF"/>
    <w:rsid w:val="00E35AE0"/>
    <w:rsid w:val="00E67E6D"/>
    <w:rsid w:val="00F7177E"/>
    <w:rsid w:val="00F75E69"/>
    <w:rsid w:val="00F777FF"/>
    <w:rsid w:val="00FB3FC1"/>
    <w:rsid w:val="00FE03ED"/>
    <w:rsid w:val="00FE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38D76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08A"/>
    <w:pPr>
      <w:spacing w:after="83" w:line="268" w:lineRule="auto"/>
      <w:ind w:left="10" w:hanging="10"/>
    </w:pPr>
    <w:rPr>
      <w:rFonts w:ascii="Calibri" w:eastAsia="Calibri" w:hAnsi="Calibri" w:cs="Calibri"/>
      <w:color w:val="000000"/>
      <w:lang w:val="en-AU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after="480" w:line="240" w:lineRule="auto"/>
      <w:ind w:left="0" w:firstLine="0"/>
      <w:jc w:val="both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 w:line="240" w:lineRule="auto"/>
      <w:ind w:left="0" w:firstLine="0"/>
      <w:jc w:val="both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spacing w:before="120" w:after="120" w:line="240" w:lineRule="auto"/>
      <w:ind w:left="0" w:firstLine="0"/>
      <w:jc w:val="both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before="120" w:after="100" w:line="200" w:lineRule="atLeast"/>
      <w:ind w:left="0" w:firstLine="0"/>
      <w:jc w:val="both"/>
    </w:pPr>
    <w:rPr>
      <w:rFonts w:ascii="Arial" w:eastAsiaTheme="minorHAnsi" w:hAnsi="Arial" w:cstheme="minorBidi"/>
      <w:color w:val="auto"/>
      <w:sz w:val="20"/>
      <w:lang w:val="de-CH" w:eastAsia="en-US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after="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 w:line="240" w:lineRule="auto"/>
      <w:ind w:left="0" w:firstLine="0"/>
      <w:jc w:val="both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24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before="120" w:after="100" w:line="240" w:lineRule="auto"/>
      <w:ind w:left="480" w:firstLine="0"/>
      <w:jc w:val="both"/>
    </w:pPr>
    <w:rPr>
      <w:rFonts w:asciiTheme="minorHAnsi" w:eastAsiaTheme="minorHAnsi" w:hAnsiTheme="minorHAnsi" w:cstheme="minorBidi"/>
      <w:color w:val="auto"/>
      <w:sz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E708A"/>
    <w:pPr>
      <w:autoSpaceDE w:val="0"/>
      <w:autoSpaceDN w:val="0"/>
      <w:adjustRightInd w:val="0"/>
      <w:spacing w:before="200" w:after="200" w:line="276" w:lineRule="auto"/>
    </w:pPr>
    <w:rPr>
      <w:rFonts w:ascii="Arial" w:eastAsia="Times New Roman" w:hAnsi="Arial" w:cs="Arial"/>
      <w:lang w:val="en-AU" w:eastAsia="en-AU"/>
    </w:rPr>
  </w:style>
  <w:style w:type="paragraph" w:styleId="NoSpacing">
    <w:name w:val="No Spacing"/>
    <w:basedOn w:val="Normal"/>
    <w:link w:val="NoSpacingChar"/>
    <w:uiPriority w:val="1"/>
    <w:qFormat/>
    <w:rsid w:val="005D6CAE"/>
    <w:pPr>
      <w:spacing w:after="0"/>
    </w:pPr>
    <w:rPr>
      <w:rFonts w:eastAsiaTheme="minorEastAsia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D6CAE"/>
    <w:rPr>
      <w:rFonts w:ascii="Calibri" w:eastAsiaTheme="minorEastAsia" w:hAnsi="Calibri" w:cs="Calibri"/>
      <w:color w:val="000000"/>
      <w:szCs w:val="20"/>
      <w:lang w:val="en-AU" w:eastAsia="en-AU"/>
    </w:rPr>
  </w:style>
  <w:style w:type="paragraph" w:customStyle="1" w:styleId="TableParagraph">
    <w:name w:val="Table Paragraph"/>
    <w:basedOn w:val="Normal"/>
    <w:uiPriority w:val="1"/>
    <w:qFormat/>
    <w:rsid w:val="00FE4FCA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lang w:bidi="en-AU"/>
    </w:rPr>
  </w:style>
  <w:style w:type="paragraph" w:styleId="BodyText">
    <w:name w:val="Body Text"/>
    <w:basedOn w:val="Normal"/>
    <w:link w:val="BodyTextChar"/>
    <w:rsid w:val="00FE4FCA"/>
    <w:pPr>
      <w:widowControl w:val="0"/>
      <w:autoSpaceDE w:val="0"/>
      <w:autoSpaceDN w:val="0"/>
      <w:spacing w:after="240" w:line="240" w:lineRule="auto"/>
      <w:ind w:left="0" w:firstLine="0"/>
      <w:jc w:val="both"/>
    </w:pPr>
    <w:rPr>
      <w:rFonts w:eastAsia="Times New Roman"/>
      <w:color w:val="auto"/>
      <w:spacing w:val="-5"/>
      <w:lang w:val="en-US" w:bidi="en-AU"/>
    </w:rPr>
  </w:style>
  <w:style w:type="character" w:customStyle="1" w:styleId="BodyTextChar">
    <w:name w:val="Body Text Char"/>
    <w:basedOn w:val="DefaultParagraphFont"/>
    <w:link w:val="BodyText"/>
    <w:rsid w:val="00FE4FCA"/>
    <w:rPr>
      <w:rFonts w:ascii="Calibri" w:eastAsia="Times New Roman" w:hAnsi="Calibri" w:cs="Calibri"/>
      <w:spacing w:val="-5"/>
      <w:lang w:eastAsia="en-AU" w:bidi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04B94-F97F-4254-8179-7B872E9C5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1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2021-06-26T07:27:00Z</dcterms:created>
  <dcterms:modified xsi:type="dcterms:W3CDTF">2022-03-02T04:26:00Z</dcterms:modified>
</cp:coreProperties>
</file>