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10343" w:type="dxa"/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698"/>
        <w:gridCol w:w="719"/>
      </w:tblGrid>
      <w:tr w:rsidR="00D30BF7" w:rsidRPr="00D30BF7" w14:paraId="244FAF25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tcW w:w="1838" w:type="dxa"/>
          </w:tcPr>
          <w:p w14:paraId="213A4839" w14:textId="77777777" w:rsidR="00D30BF7" w:rsidRPr="00D30BF7" w:rsidRDefault="00D30BF7" w:rsidP="005B7E84">
            <w:pPr>
              <w:keepNext/>
              <w:tabs>
                <w:tab w:val="left" w:pos="540"/>
              </w:tabs>
              <w:spacing w:before="0" w:after="0"/>
              <w:jc w:val="center"/>
              <w:outlineLvl w:val="0"/>
              <w:rPr>
                <w:rFonts w:eastAsia="Times New Roman" w:cs="Tahoma"/>
                <w:b/>
                <w:bCs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09" w:type="dxa"/>
          </w:tcPr>
          <w:p w14:paraId="53F16429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Jan</w:t>
            </w:r>
          </w:p>
        </w:tc>
        <w:tc>
          <w:tcPr>
            <w:tcW w:w="709" w:type="dxa"/>
          </w:tcPr>
          <w:p w14:paraId="6E9C4E3C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Feb</w:t>
            </w:r>
          </w:p>
        </w:tc>
        <w:tc>
          <w:tcPr>
            <w:tcW w:w="708" w:type="dxa"/>
          </w:tcPr>
          <w:p w14:paraId="7D724FBA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Mar</w:t>
            </w:r>
          </w:p>
        </w:tc>
        <w:tc>
          <w:tcPr>
            <w:tcW w:w="709" w:type="dxa"/>
          </w:tcPr>
          <w:p w14:paraId="25697D32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Apr</w:t>
            </w:r>
          </w:p>
        </w:tc>
        <w:tc>
          <w:tcPr>
            <w:tcW w:w="709" w:type="dxa"/>
          </w:tcPr>
          <w:p w14:paraId="5AF4ACEC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May</w:t>
            </w:r>
          </w:p>
        </w:tc>
        <w:tc>
          <w:tcPr>
            <w:tcW w:w="709" w:type="dxa"/>
          </w:tcPr>
          <w:p w14:paraId="779AB7B1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Jun</w:t>
            </w:r>
          </w:p>
        </w:tc>
        <w:tc>
          <w:tcPr>
            <w:tcW w:w="708" w:type="dxa"/>
          </w:tcPr>
          <w:p w14:paraId="0585F8F7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Jul</w:t>
            </w:r>
          </w:p>
        </w:tc>
        <w:tc>
          <w:tcPr>
            <w:tcW w:w="709" w:type="dxa"/>
          </w:tcPr>
          <w:p w14:paraId="7FACD25A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Aug</w:t>
            </w:r>
          </w:p>
        </w:tc>
        <w:tc>
          <w:tcPr>
            <w:tcW w:w="709" w:type="dxa"/>
          </w:tcPr>
          <w:p w14:paraId="240EB07F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Sep</w:t>
            </w:r>
          </w:p>
        </w:tc>
        <w:tc>
          <w:tcPr>
            <w:tcW w:w="709" w:type="dxa"/>
          </w:tcPr>
          <w:p w14:paraId="6295BDE5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Oct</w:t>
            </w:r>
          </w:p>
        </w:tc>
        <w:tc>
          <w:tcPr>
            <w:tcW w:w="698" w:type="dxa"/>
          </w:tcPr>
          <w:p w14:paraId="25A2D827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Nov</w:t>
            </w:r>
          </w:p>
        </w:tc>
        <w:tc>
          <w:tcPr>
            <w:tcW w:w="719" w:type="dxa"/>
          </w:tcPr>
          <w:p w14:paraId="734B2176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b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b/>
                <w:sz w:val="18"/>
                <w:szCs w:val="18"/>
                <w:lang w:val="en-GB"/>
              </w:rPr>
              <w:t>Dec</w:t>
            </w:r>
          </w:p>
        </w:tc>
      </w:tr>
      <w:tr w:rsidR="00D30BF7" w:rsidRPr="00D30BF7" w14:paraId="52DAC37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1FFEDAE9" w14:textId="77777777" w:rsidR="00D30BF7" w:rsidRPr="00D30BF7" w:rsidRDefault="00D30BF7" w:rsidP="005B7E84">
            <w:pPr>
              <w:widowControl w:val="0"/>
              <w:spacing w:before="0" w:after="0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 xml:space="preserve">HR Management </w:t>
            </w:r>
          </w:p>
        </w:tc>
        <w:tc>
          <w:tcPr>
            <w:tcW w:w="709" w:type="dxa"/>
          </w:tcPr>
          <w:p w14:paraId="0F20E68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C38804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E9D858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1C1830D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7163C5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B158ABA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477F974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>XXX</w:t>
            </w:r>
          </w:p>
        </w:tc>
        <w:tc>
          <w:tcPr>
            <w:tcW w:w="709" w:type="dxa"/>
          </w:tcPr>
          <w:p w14:paraId="69A9C8F4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18F3579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E032DF5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3B07096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17FFFEB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307B88D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2D88722F" w14:textId="77777777" w:rsidR="00D30BF7" w:rsidRPr="00D30BF7" w:rsidRDefault="00D30BF7" w:rsidP="005B7E84">
            <w:pPr>
              <w:widowControl w:val="0"/>
              <w:spacing w:before="0" w:after="0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>Financial / Payroll</w:t>
            </w:r>
          </w:p>
        </w:tc>
        <w:tc>
          <w:tcPr>
            <w:tcW w:w="709" w:type="dxa"/>
          </w:tcPr>
          <w:p w14:paraId="66914E6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F791995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3D75F5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87264E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795BDE5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6A2DB12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0BB3C6B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A09D0E2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>XXX</w:t>
            </w:r>
          </w:p>
        </w:tc>
        <w:tc>
          <w:tcPr>
            <w:tcW w:w="709" w:type="dxa"/>
          </w:tcPr>
          <w:p w14:paraId="359F12D1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2A1B5EA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00CCB19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47C6CB8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72C744F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0E3D49EB" w14:textId="77777777" w:rsidR="00D30BF7" w:rsidRPr="00D30BF7" w:rsidRDefault="00D30BF7" w:rsidP="005B7E84">
            <w:pPr>
              <w:widowControl w:val="0"/>
              <w:spacing w:before="0" w:after="0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>Governance and Operational management</w:t>
            </w:r>
          </w:p>
        </w:tc>
        <w:tc>
          <w:tcPr>
            <w:tcW w:w="709" w:type="dxa"/>
          </w:tcPr>
          <w:p w14:paraId="60497D7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E5FD1F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D06DB5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B19F7D1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E44EAE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4F3D7C2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49A930C0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AC01894" w14:textId="77777777" w:rsidR="00D30BF7" w:rsidRPr="00D30BF7" w:rsidRDefault="00D30BF7" w:rsidP="005B7E84">
            <w:pPr>
              <w:spacing w:before="240" w:after="60"/>
              <w:jc w:val="center"/>
              <w:outlineLvl w:val="5"/>
              <w:rPr>
                <w:rFonts w:eastAsia="Times New Roman" w:cs="Tahoma"/>
                <w:b/>
                <w:bCs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67BD602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>XXX</w:t>
            </w:r>
          </w:p>
        </w:tc>
        <w:tc>
          <w:tcPr>
            <w:tcW w:w="709" w:type="dxa"/>
          </w:tcPr>
          <w:p w14:paraId="47CDE87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415BD99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7BB8920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</w:tr>
      <w:tr w:rsidR="00D30BF7" w:rsidRPr="00D30BF7" w14:paraId="775F7EA2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61ADFF43" w14:textId="77777777" w:rsidR="00D30BF7" w:rsidRPr="00D30BF7" w:rsidRDefault="00D30BF7" w:rsidP="005B7E84">
            <w:pPr>
              <w:widowControl w:val="0"/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>WHS and Staff safety</w:t>
            </w:r>
          </w:p>
        </w:tc>
        <w:tc>
          <w:tcPr>
            <w:tcW w:w="709" w:type="dxa"/>
          </w:tcPr>
          <w:p w14:paraId="6B26A27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433124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652365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AFB990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12B3B80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29664A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EA1567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E7F7C6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BD485D0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31E42D8" w14:textId="77777777" w:rsidR="00D30BF7" w:rsidRPr="00D30BF7" w:rsidRDefault="00D30BF7" w:rsidP="005B7E84">
            <w:pPr>
              <w:widowControl w:val="0"/>
              <w:tabs>
                <w:tab w:val="left" w:pos="294"/>
              </w:tabs>
              <w:spacing w:before="0" w:after="0"/>
              <w:jc w:val="center"/>
              <w:rPr>
                <w:rFonts w:eastAsia="Times New Roman" w:cs="Tahoma"/>
                <w:color w:val="000000" w:themeColor="text1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color w:val="000000" w:themeColor="text1"/>
                <w:sz w:val="18"/>
                <w:szCs w:val="18"/>
                <w:lang w:val="en-GB"/>
              </w:rPr>
              <w:t>XXX</w:t>
            </w:r>
          </w:p>
        </w:tc>
        <w:tc>
          <w:tcPr>
            <w:tcW w:w="698" w:type="dxa"/>
          </w:tcPr>
          <w:p w14:paraId="6AF740D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2A7F795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0C17F904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258A003E" w14:textId="77777777" w:rsidR="00D30BF7" w:rsidRPr="00D30BF7" w:rsidRDefault="00D30BF7" w:rsidP="005B7E84">
            <w:pPr>
              <w:widowControl w:val="0"/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 xml:space="preserve">Staff Performance </w:t>
            </w:r>
          </w:p>
        </w:tc>
        <w:tc>
          <w:tcPr>
            <w:tcW w:w="709" w:type="dxa"/>
          </w:tcPr>
          <w:p w14:paraId="3A3819E0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15456791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22A2DA3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C99BD0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10F5A1F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A53543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29D20FB5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AB14AC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E8F6F3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FAA7B9A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2A54AF12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sz w:val="18"/>
                <w:szCs w:val="18"/>
                <w:lang w:val="en-GB"/>
              </w:rPr>
              <w:t>XXX</w:t>
            </w:r>
          </w:p>
        </w:tc>
        <w:tc>
          <w:tcPr>
            <w:tcW w:w="719" w:type="dxa"/>
          </w:tcPr>
          <w:p w14:paraId="0DCCFD2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153E132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0EB8C501" w14:textId="77777777" w:rsidR="00D30BF7" w:rsidRPr="00D30BF7" w:rsidRDefault="00D30BF7" w:rsidP="005B7E84">
            <w:pPr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</w:rPr>
            </w:pPr>
            <w:r w:rsidRPr="00D30BF7">
              <w:rPr>
                <w:rFonts w:eastAsia="Times New Roman" w:cs="Tahoma"/>
                <w:sz w:val="18"/>
                <w:szCs w:val="18"/>
              </w:rPr>
              <w:t>Service provision</w:t>
            </w:r>
          </w:p>
        </w:tc>
        <w:tc>
          <w:tcPr>
            <w:tcW w:w="709" w:type="dxa"/>
          </w:tcPr>
          <w:p w14:paraId="616A73D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BEA7C4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DADCD8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FB3E22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2F6FD8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8681ED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2D7339C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87C6FD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18DA8DA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  <w:t xml:space="preserve">Service </w:t>
            </w:r>
          </w:p>
        </w:tc>
        <w:tc>
          <w:tcPr>
            <w:tcW w:w="709" w:type="dxa"/>
          </w:tcPr>
          <w:p w14:paraId="1379FD2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49F1190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41592DC7" w14:textId="77777777" w:rsidR="00D30BF7" w:rsidRPr="00D30BF7" w:rsidRDefault="00D30BF7" w:rsidP="005B7E84">
            <w:pPr>
              <w:widowControl w:val="0"/>
              <w:spacing w:before="0" w:after="0"/>
              <w:jc w:val="center"/>
              <w:rPr>
                <w:rFonts w:eastAsia="Times New Roman" w:cs="Tahoma"/>
                <w:color w:val="000000" w:themeColor="text1"/>
                <w:sz w:val="18"/>
                <w:szCs w:val="18"/>
                <w:lang w:val="en-GB"/>
              </w:rPr>
            </w:pPr>
            <w:r w:rsidRPr="00D30BF7">
              <w:rPr>
                <w:rFonts w:eastAsia="Times New Roman" w:cs="Tahoma"/>
                <w:color w:val="000000" w:themeColor="text1"/>
                <w:sz w:val="18"/>
                <w:szCs w:val="18"/>
                <w:lang w:val="en-GB"/>
              </w:rPr>
              <w:t>XXX</w:t>
            </w:r>
          </w:p>
        </w:tc>
      </w:tr>
      <w:tr w:rsidR="00D30BF7" w:rsidRPr="00D30BF7" w14:paraId="2ED72BFB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097142D8" w14:textId="77777777" w:rsidR="00D30BF7" w:rsidRPr="00D30BF7" w:rsidRDefault="00D30BF7" w:rsidP="005B7E84">
            <w:pPr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1E081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02A7B2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28C47F7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155A8D2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DE54531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F9C3B9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7A72B6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33911E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F7135BD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5279DE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4BE185B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25D31B9D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2CD53CBD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0FBEFCC6" w14:textId="77777777" w:rsidR="00D30BF7" w:rsidRPr="00D30BF7" w:rsidRDefault="00D30BF7" w:rsidP="005B7E84">
            <w:pPr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F40170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7E7E06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599C56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736303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4E5AD1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A2E1AD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45C912C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DE1761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D7C337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0D001C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46E1E29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62BDF7B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6150625F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0B87F1E9" w14:textId="77777777" w:rsidR="00D30BF7" w:rsidRPr="00D30BF7" w:rsidRDefault="00D30BF7" w:rsidP="005B7E84">
            <w:pPr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7958238D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58C2F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93D8454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80A8699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6DA6DA1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14AC8F5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B04760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531519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015217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5B2CBB9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373E2FB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67B9E34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22A6A32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63DAB8F7" w14:textId="77777777" w:rsidR="00D30BF7" w:rsidRPr="00D30BF7" w:rsidRDefault="00D30BF7" w:rsidP="005B7E84">
            <w:pPr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F6CF7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F8306F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0AF04AD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533D9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56F5E91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C8BB2C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65718F2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664D7C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5B6BB4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E3C097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3043A5D8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2E3E2F3B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  <w:tr w:rsidR="00D30BF7" w:rsidRPr="00D30BF7" w14:paraId="067E029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6"/>
        </w:trPr>
        <w:tc>
          <w:tcPr>
            <w:tcW w:w="1838" w:type="dxa"/>
          </w:tcPr>
          <w:p w14:paraId="6DCDFC43" w14:textId="77777777" w:rsidR="00D30BF7" w:rsidRPr="00D30BF7" w:rsidRDefault="00D30BF7" w:rsidP="005B7E84">
            <w:pPr>
              <w:tabs>
                <w:tab w:val="left" w:pos="720"/>
                <w:tab w:val="center" w:pos="4153"/>
                <w:tab w:val="right" w:pos="8306"/>
              </w:tabs>
              <w:spacing w:before="0" w:after="0"/>
              <w:rPr>
                <w:rFonts w:eastAsia="Times New Roman" w:cs="Tahoma"/>
                <w:sz w:val="18"/>
                <w:szCs w:val="18"/>
              </w:rPr>
            </w:pPr>
            <w:r w:rsidRPr="00D30BF7">
              <w:rPr>
                <w:rFonts w:eastAsia="Times New Roman" w:cs="Tahom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1253822A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8B5476C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4D81BC9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52DF70F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4F6B9F0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EC02881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CDEC4B6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92D7107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F55FD80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0EAD6D0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98" w:type="dxa"/>
          </w:tcPr>
          <w:p w14:paraId="7C3FD60E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719" w:type="dxa"/>
          </w:tcPr>
          <w:p w14:paraId="3803D7E3" w14:textId="77777777" w:rsidR="00D30BF7" w:rsidRPr="00D30BF7" w:rsidRDefault="00D30BF7" w:rsidP="005B7E84">
            <w:pPr>
              <w:widowControl w:val="0"/>
              <w:spacing w:before="0" w:after="0"/>
              <w:jc w:val="right"/>
              <w:rPr>
                <w:rFonts w:eastAsia="Times New Roman" w:cs="Tahoma"/>
                <w:sz w:val="18"/>
                <w:szCs w:val="18"/>
                <w:lang w:val="en-GB"/>
              </w:rPr>
            </w:pPr>
          </w:p>
        </w:tc>
      </w:tr>
    </w:tbl>
    <w:p w14:paraId="2B3666F9" w14:textId="77777777" w:rsidR="00D30BF7" w:rsidRDefault="00D30BF7" w:rsidP="00D30BF7">
      <w:pPr>
        <w:jc w:val="left"/>
      </w:pPr>
    </w:p>
    <w:p w14:paraId="61192B8E" w14:textId="77777777" w:rsidR="00D30BF7" w:rsidRDefault="00D30BF7" w:rsidP="00D30BF7">
      <w:pPr>
        <w:tabs>
          <w:tab w:val="left" w:pos="6731"/>
        </w:tabs>
        <w:jc w:val="left"/>
      </w:pPr>
      <w:r>
        <w:tab/>
      </w:r>
    </w:p>
    <w:p w14:paraId="1DA8E345" w14:textId="77777777" w:rsidR="00D30BF7" w:rsidRDefault="00D30BF7" w:rsidP="00D30BF7">
      <w:pPr>
        <w:jc w:val="left"/>
      </w:pPr>
    </w:p>
    <w:p w14:paraId="73238B21" w14:textId="77777777" w:rsidR="00D30BF7" w:rsidRDefault="00D30BF7" w:rsidP="00D30BF7">
      <w:pPr>
        <w:jc w:val="left"/>
      </w:pPr>
    </w:p>
    <w:p w14:paraId="359D729D" w14:textId="77777777" w:rsidR="00D30BF7" w:rsidRDefault="00D30BF7" w:rsidP="00D30BF7">
      <w:pPr>
        <w:tabs>
          <w:tab w:val="left" w:pos="5916"/>
        </w:tabs>
        <w:jc w:val="left"/>
      </w:pPr>
      <w:r>
        <w:tab/>
      </w:r>
    </w:p>
    <w:p w14:paraId="7442D42A" w14:textId="77777777" w:rsidR="00D30BF7" w:rsidRPr="00606381" w:rsidRDefault="00D30BF7" w:rsidP="00D30BF7">
      <w:pPr>
        <w:tabs>
          <w:tab w:val="left" w:pos="1249"/>
        </w:tabs>
      </w:pPr>
    </w:p>
    <w:p w14:paraId="42D23503" w14:textId="77777777" w:rsidR="0046683E" w:rsidRPr="00D30BF7" w:rsidRDefault="0046683E" w:rsidP="00D30BF7"/>
    <w:sectPr w:rsidR="0046683E" w:rsidRPr="00D30BF7" w:rsidSect="00AC2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EDD37" w14:textId="77777777" w:rsidR="00251916" w:rsidRDefault="00251916" w:rsidP="00886D2E">
      <w:pPr>
        <w:spacing w:before="0" w:after="0"/>
      </w:pPr>
      <w:r>
        <w:separator/>
      </w:r>
    </w:p>
  </w:endnote>
  <w:endnote w:type="continuationSeparator" w:id="0">
    <w:p w14:paraId="00D3A76F" w14:textId="77777777" w:rsidR="00251916" w:rsidRDefault="00251916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F83C" w14:textId="77777777" w:rsidR="002D39DE" w:rsidRDefault="002D39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7E192053" w14:textId="77777777" w:rsidTr="00C0764B">
      <w:tc>
        <w:tcPr>
          <w:tcW w:w="3116" w:type="dxa"/>
        </w:tcPr>
        <w:p w14:paraId="151CCF53" w14:textId="77777777" w:rsidR="00792BB4" w:rsidRPr="00AC2A38" w:rsidRDefault="00CC16FD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CC16FD">
            <w:rPr>
              <w:color w:val="4A66AC" w:themeColor="accent1"/>
              <w:szCs w:val="18"/>
            </w:rPr>
            <w:t>Code Of Conduct</w:t>
          </w:r>
        </w:p>
      </w:tc>
      <w:tc>
        <w:tcPr>
          <w:tcW w:w="3117" w:type="dxa"/>
        </w:tcPr>
        <w:p w14:paraId="0D4A53DC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777FD4F1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123A">
            <w:rPr>
              <w:noProof/>
              <w:color w:val="4A66AC" w:themeColor="accent1"/>
              <w:szCs w:val="18"/>
            </w:rPr>
            <w:t>9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123A">
            <w:rPr>
              <w:noProof/>
              <w:color w:val="4A66AC" w:themeColor="accent1"/>
              <w:szCs w:val="18"/>
            </w:rPr>
            <w:t>10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5063F225" w14:textId="77777777" w:rsidTr="00C0764B">
      <w:tc>
        <w:tcPr>
          <w:tcW w:w="3116" w:type="dxa"/>
        </w:tcPr>
        <w:p w14:paraId="24FA1D3F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A40AE90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E759864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254D49AA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7FF85156" wp14:editId="74554534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00B33F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1566B3EF" w14:textId="77777777" w:rsidTr="00AC2A38">
      <w:tc>
        <w:tcPr>
          <w:tcW w:w="3116" w:type="dxa"/>
        </w:tcPr>
        <w:p w14:paraId="76738D47" w14:textId="77777777" w:rsidR="00792BB4" w:rsidRPr="00AC2A38" w:rsidRDefault="00D30BF7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D30BF7">
            <w:rPr>
              <w:color w:val="4A66AC" w:themeColor="accent1"/>
              <w:szCs w:val="18"/>
            </w:rPr>
            <w:t>Internal Audit Plan</w:t>
          </w:r>
        </w:p>
      </w:tc>
      <w:tc>
        <w:tcPr>
          <w:tcW w:w="3117" w:type="dxa"/>
        </w:tcPr>
        <w:p w14:paraId="49FFE53D" w14:textId="5C28C982" w:rsidR="00792BB4" w:rsidRPr="00AC2A38" w:rsidRDefault="00417FEF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790A2628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30BF7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30BF7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792AA10B" w14:textId="77777777" w:rsidTr="00AC2A38">
      <w:tc>
        <w:tcPr>
          <w:tcW w:w="3116" w:type="dxa"/>
        </w:tcPr>
        <w:p w14:paraId="2011A4C7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5FEB2EAC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C6A6828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3710D04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64CCA90" wp14:editId="4B03B4BA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5642C0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DF8F2" w14:textId="77777777" w:rsidR="00251916" w:rsidRDefault="00251916" w:rsidP="00886D2E">
      <w:pPr>
        <w:spacing w:before="0" w:after="0"/>
      </w:pPr>
      <w:r>
        <w:separator/>
      </w:r>
    </w:p>
  </w:footnote>
  <w:footnote w:type="continuationSeparator" w:id="0">
    <w:p w14:paraId="7C515E06" w14:textId="77777777" w:rsidR="00251916" w:rsidRDefault="00251916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8BC9" w14:textId="77777777" w:rsidR="002D39DE" w:rsidRDefault="002D39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23BC026D" w14:textId="77777777" w:rsidTr="004A3DD4">
      <w:tc>
        <w:tcPr>
          <w:tcW w:w="5949" w:type="dxa"/>
          <w:vAlign w:val="center"/>
        </w:tcPr>
        <w:p w14:paraId="35340912" w14:textId="77777777" w:rsidR="00A6696D" w:rsidRDefault="00CC16FD" w:rsidP="00A6696D">
          <w:pPr>
            <w:pStyle w:val="Header"/>
            <w:rPr>
              <w:rStyle w:val="Strong"/>
              <w:sz w:val="28"/>
              <w:szCs w:val="28"/>
            </w:rPr>
          </w:pPr>
          <w:r w:rsidRPr="00CC16FD">
            <w:rPr>
              <w:rStyle w:val="Strong"/>
              <w:sz w:val="28"/>
              <w:szCs w:val="24"/>
            </w:rPr>
            <w:t>CODE OF CONDUCT</w:t>
          </w:r>
        </w:p>
      </w:tc>
      <w:tc>
        <w:tcPr>
          <w:tcW w:w="3401" w:type="dxa"/>
        </w:tcPr>
        <w:p w14:paraId="284CC205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7EB5C372" w14:textId="77777777" w:rsidR="00792BB4" w:rsidRDefault="00792B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0B38E7E2" w14:textId="77777777" w:rsidTr="004A3DD4">
      <w:tc>
        <w:tcPr>
          <w:tcW w:w="5949" w:type="dxa"/>
          <w:vAlign w:val="center"/>
        </w:tcPr>
        <w:p w14:paraId="7326EE9A" w14:textId="77777777" w:rsidR="00B00533" w:rsidRDefault="00D30BF7" w:rsidP="00B00533">
          <w:pPr>
            <w:pStyle w:val="Header"/>
            <w:rPr>
              <w:rStyle w:val="Strong"/>
              <w:sz w:val="28"/>
              <w:szCs w:val="28"/>
            </w:rPr>
          </w:pPr>
          <w:r w:rsidRPr="00D30BF7">
            <w:rPr>
              <w:rStyle w:val="Strong"/>
              <w:sz w:val="28"/>
              <w:szCs w:val="24"/>
            </w:rPr>
            <w:t>INTERNAL AUDIT PLAN</w:t>
          </w:r>
        </w:p>
      </w:tc>
      <w:tc>
        <w:tcPr>
          <w:tcW w:w="3401" w:type="dxa"/>
        </w:tcPr>
        <w:p w14:paraId="379C88CD" w14:textId="185EB67E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2124808D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17"/>
  </w:num>
  <w:num w:numId="14">
    <w:abstractNumId w:val="3"/>
  </w:num>
  <w:num w:numId="15">
    <w:abstractNumId w:val="1"/>
  </w:num>
  <w:num w:numId="16">
    <w:abstractNumId w:val="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579C2"/>
    <w:rsid w:val="001619DA"/>
    <w:rsid w:val="001F0A0A"/>
    <w:rsid w:val="00233D62"/>
    <w:rsid w:val="00251916"/>
    <w:rsid w:val="00276A67"/>
    <w:rsid w:val="002D39DE"/>
    <w:rsid w:val="002E725C"/>
    <w:rsid w:val="003C2833"/>
    <w:rsid w:val="003F68E3"/>
    <w:rsid w:val="003F7044"/>
    <w:rsid w:val="00417FEF"/>
    <w:rsid w:val="0046683E"/>
    <w:rsid w:val="004A3DD4"/>
    <w:rsid w:val="004D5EE8"/>
    <w:rsid w:val="005738AE"/>
    <w:rsid w:val="0058123A"/>
    <w:rsid w:val="00593301"/>
    <w:rsid w:val="005D01D6"/>
    <w:rsid w:val="005F2474"/>
    <w:rsid w:val="006155FB"/>
    <w:rsid w:val="00630E1F"/>
    <w:rsid w:val="00792BB4"/>
    <w:rsid w:val="008256CB"/>
    <w:rsid w:val="008443A5"/>
    <w:rsid w:val="0088435B"/>
    <w:rsid w:val="00886D2E"/>
    <w:rsid w:val="00903E23"/>
    <w:rsid w:val="009500A7"/>
    <w:rsid w:val="0096009F"/>
    <w:rsid w:val="009B642A"/>
    <w:rsid w:val="00A6696D"/>
    <w:rsid w:val="00A71B35"/>
    <w:rsid w:val="00AC2A38"/>
    <w:rsid w:val="00B00533"/>
    <w:rsid w:val="00B56EB3"/>
    <w:rsid w:val="00B8361D"/>
    <w:rsid w:val="00B94B3E"/>
    <w:rsid w:val="00BE2E62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D6282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F7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06281-5907-4200-9EF5-3F973700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2021-06-26T10:30:00Z</dcterms:created>
  <dcterms:modified xsi:type="dcterms:W3CDTF">2022-03-02T04:23:00Z</dcterms:modified>
</cp:coreProperties>
</file>