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F9C0DD" w14:textId="77777777" w:rsidR="00BA7EC1" w:rsidRDefault="00BA7EC1" w:rsidP="00BA7EC1">
      <w:pPr>
        <w:rPr>
          <w:rFonts w:eastAsia="Montserrat SemiBold" w:cstheme="minorHAnsi"/>
        </w:rPr>
      </w:pPr>
      <w:r w:rsidRPr="002F2532">
        <w:rPr>
          <w:rFonts w:eastAsia="Montserrat SemiBold" w:cstheme="minorHAnsi"/>
        </w:rPr>
        <w:t>Client Name:  _________________________</w:t>
      </w:r>
      <w:r>
        <w:rPr>
          <w:rFonts w:eastAsia="Montserrat SemiBold" w:cstheme="minorHAnsi"/>
        </w:rPr>
        <w:softHyphen/>
      </w:r>
      <w:r>
        <w:rPr>
          <w:rFonts w:eastAsia="Montserrat SemiBold" w:cstheme="minorHAnsi"/>
        </w:rPr>
        <w:softHyphen/>
      </w:r>
      <w:r>
        <w:rPr>
          <w:rFonts w:eastAsia="Montserrat SemiBold" w:cstheme="minorHAnsi"/>
        </w:rPr>
        <w:softHyphen/>
        <w:t>___</w:t>
      </w:r>
      <w:r w:rsidRPr="002F2532">
        <w:rPr>
          <w:rFonts w:eastAsia="Montserrat SemiBold" w:cstheme="minorHAnsi"/>
        </w:rPr>
        <w:t xml:space="preserve">___     </w:t>
      </w:r>
    </w:p>
    <w:p w14:paraId="4768C1B7" w14:textId="77777777" w:rsidR="00BA7EC1" w:rsidRDefault="00BA7EC1" w:rsidP="00BA7EC1">
      <w:pPr>
        <w:rPr>
          <w:rFonts w:eastAsia="Montserrat SemiBold" w:cstheme="minorHAnsi"/>
        </w:rPr>
      </w:pPr>
      <w:r w:rsidRPr="002F2532">
        <w:rPr>
          <w:rFonts w:eastAsia="Montserrat SemiBold" w:cstheme="minorHAnsi"/>
        </w:rPr>
        <w:t>Client</w:t>
      </w:r>
      <w:r>
        <w:rPr>
          <w:rFonts w:eastAsia="Montserrat SemiBold" w:cstheme="minorHAnsi"/>
        </w:rPr>
        <w:t xml:space="preserve"> </w:t>
      </w:r>
      <w:r w:rsidRPr="002F2532">
        <w:rPr>
          <w:rFonts w:eastAsia="Montserrat SemiBold" w:cstheme="minorHAnsi"/>
        </w:rPr>
        <w:t>Address: ____________________________________________</w:t>
      </w:r>
      <w:r>
        <w:rPr>
          <w:rFonts w:eastAsia="Montserrat SemiBold" w:cstheme="minorHAnsi"/>
        </w:rPr>
        <w:t>______</w:t>
      </w:r>
      <w:r w:rsidRPr="002F2532">
        <w:rPr>
          <w:rFonts w:eastAsia="Montserrat SemiBold" w:cstheme="minorHAnsi"/>
        </w:rPr>
        <w:t>_</w:t>
      </w:r>
    </w:p>
    <w:p w14:paraId="18DC64BF" w14:textId="2F7156B2" w:rsidR="00BA7EC1" w:rsidRDefault="00F22A47" w:rsidP="00BA7EC1">
      <w:pPr>
        <w:rPr>
          <w:rFonts w:eastAsia="Montserrat SemiBold" w:cstheme="minorHAnsi"/>
        </w:rPr>
      </w:pPr>
      <w:r>
        <w:rPr>
          <w:rFonts w:eastAsia="Montserrat SemiBold" w:cstheme="minorHAnsi"/>
        </w:rPr>
        <w:t>Name of Employee Completing This F</w:t>
      </w:r>
      <w:r w:rsidR="00BA7EC1">
        <w:rPr>
          <w:rFonts w:eastAsia="Montserrat SemiBold" w:cstheme="minorHAnsi"/>
        </w:rPr>
        <w:t>orm: _____________________________</w:t>
      </w:r>
      <w:r w:rsidR="00BA7EC1">
        <w:rPr>
          <w:rFonts w:eastAsia="Montserrat SemiBold" w:cstheme="minorHAnsi"/>
        </w:rPr>
        <w:softHyphen/>
      </w:r>
      <w:r w:rsidR="00BA7EC1">
        <w:rPr>
          <w:rFonts w:eastAsia="Montserrat SemiBold" w:cstheme="minorHAnsi"/>
        </w:rPr>
        <w:softHyphen/>
      </w:r>
      <w:r w:rsidR="00BA7EC1">
        <w:rPr>
          <w:rFonts w:eastAsia="Montserrat SemiBold" w:cstheme="minorHAnsi"/>
        </w:rPr>
        <w:softHyphen/>
      </w:r>
      <w:r w:rsidR="00BA7EC1">
        <w:rPr>
          <w:rFonts w:eastAsia="Montserrat SemiBold" w:cstheme="minorHAnsi"/>
        </w:rPr>
        <w:softHyphen/>
      </w:r>
      <w:r w:rsidR="00BA7EC1">
        <w:rPr>
          <w:rFonts w:eastAsia="Montserrat SemiBold" w:cstheme="minorHAnsi"/>
        </w:rPr>
        <w:softHyphen/>
      </w:r>
      <w:r w:rsidR="00BA7EC1">
        <w:rPr>
          <w:rFonts w:eastAsia="Montserrat SemiBold" w:cstheme="minorHAnsi"/>
        </w:rPr>
        <w:softHyphen/>
        <w:t>_</w:t>
      </w:r>
    </w:p>
    <w:p w14:paraId="5A11B001" w14:textId="77777777" w:rsidR="00BA7EC1" w:rsidRDefault="00BA7EC1" w:rsidP="00BA7EC1">
      <w:pPr>
        <w:rPr>
          <w:rFonts w:eastAsia="Montserrat SemiBold" w:cstheme="minorHAnsi"/>
        </w:rPr>
      </w:pPr>
      <w:r w:rsidRPr="002F2532">
        <w:rPr>
          <w:rFonts w:eastAsia="Montserrat SemiBold" w:cstheme="minorHAnsi"/>
        </w:rPr>
        <w:t>Date: _________________</w:t>
      </w:r>
    </w:p>
    <w:p w14:paraId="7399EE2D" w14:textId="77777777" w:rsidR="00BA7EC1" w:rsidRPr="002F2532" w:rsidRDefault="00BA7EC1" w:rsidP="00BA7EC1">
      <w:pPr>
        <w:rPr>
          <w:rFonts w:eastAsia="Montserrat SemiBold" w:cstheme="minorHAnsi"/>
        </w:rPr>
      </w:pPr>
    </w:p>
    <w:tbl>
      <w:tblPr>
        <w:tblStyle w:val="Fazmantable"/>
        <w:tblW w:w="5000" w:type="pct"/>
        <w:tblLook w:val="01E0" w:firstRow="1" w:lastRow="1" w:firstColumn="1" w:lastColumn="1" w:noHBand="0" w:noVBand="0"/>
      </w:tblPr>
      <w:tblGrid>
        <w:gridCol w:w="8240"/>
        <w:gridCol w:w="916"/>
        <w:gridCol w:w="914"/>
      </w:tblGrid>
      <w:tr w:rsidR="00BA7EC1" w:rsidRPr="005259A0" w14:paraId="2C78E7F3" w14:textId="77777777" w:rsidTr="005B7E8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1" w:type="pct"/>
          </w:tcPr>
          <w:p w14:paraId="7353300D" w14:textId="77777777" w:rsidR="00BA7EC1" w:rsidRPr="005259A0" w:rsidRDefault="00BA7EC1" w:rsidP="005B7E84">
            <w:pPr>
              <w:pStyle w:val="NoSpacing"/>
              <w:contextualSpacing/>
              <w:jc w:val="center"/>
              <w:rPr>
                <w:b/>
                <w:sz w:val="18"/>
                <w:szCs w:val="18"/>
                <w:lang w:val="en-US"/>
              </w:rPr>
            </w:pPr>
            <w:r w:rsidRPr="005259A0">
              <w:rPr>
                <w:sz w:val="18"/>
                <w:szCs w:val="18"/>
                <w:lang w:val="en-US"/>
              </w:rPr>
              <w:t>SAFETY CRITERIA</w:t>
            </w:r>
          </w:p>
        </w:tc>
        <w:tc>
          <w:tcPr>
            <w:tcW w:w="455" w:type="pct"/>
          </w:tcPr>
          <w:p w14:paraId="59675EBA" w14:textId="77777777" w:rsidR="00BA7EC1" w:rsidRPr="005259A0" w:rsidRDefault="00BA7EC1" w:rsidP="005B7E84">
            <w:pPr>
              <w:pStyle w:val="NoSpacing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18"/>
                <w:lang w:val="en-US"/>
              </w:rPr>
            </w:pPr>
            <w:r w:rsidRPr="005259A0">
              <w:rPr>
                <w:sz w:val="18"/>
                <w:szCs w:val="18"/>
                <w:lang w:val="en-US"/>
              </w:rPr>
              <w:t>YES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54" w:type="pct"/>
          </w:tcPr>
          <w:p w14:paraId="6DA9F716" w14:textId="77777777" w:rsidR="00BA7EC1" w:rsidRPr="005259A0" w:rsidRDefault="00BA7EC1" w:rsidP="005B7E84">
            <w:pPr>
              <w:pStyle w:val="NoSpacing"/>
              <w:contextualSpacing/>
              <w:jc w:val="center"/>
              <w:rPr>
                <w:b/>
                <w:sz w:val="18"/>
                <w:szCs w:val="18"/>
                <w:lang w:val="en-US"/>
              </w:rPr>
            </w:pPr>
            <w:r w:rsidRPr="005259A0">
              <w:rPr>
                <w:sz w:val="18"/>
                <w:szCs w:val="18"/>
                <w:lang w:val="en-US"/>
              </w:rPr>
              <w:t>NO</w:t>
            </w:r>
          </w:p>
        </w:tc>
      </w:tr>
      <w:tr w:rsidR="00BA7EC1" w:rsidRPr="005259A0" w14:paraId="52CC6077" w14:textId="77777777" w:rsidTr="005B7E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3"/>
          </w:tcPr>
          <w:p w14:paraId="356730EA" w14:textId="77777777" w:rsidR="00BA7EC1" w:rsidRPr="005259A0" w:rsidRDefault="00BA7EC1" w:rsidP="005B7E84">
            <w:pPr>
              <w:spacing w:before="0" w:after="0"/>
              <w:contextualSpacing/>
              <w:rPr>
                <w:rFonts w:eastAsia="Montserrat SemiBold" w:cstheme="minorHAnsi"/>
                <w:sz w:val="18"/>
                <w:szCs w:val="18"/>
              </w:rPr>
            </w:pPr>
            <w:r w:rsidRPr="005259A0">
              <w:rPr>
                <w:rFonts w:eastAsia="Montserrat SemiBold" w:cstheme="minorHAnsi"/>
                <w:b/>
                <w:sz w:val="18"/>
                <w:szCs w:val="18"/>
              </w:rPr>
              <w:t>ENTRANCE TO HOME</w:t>
            </w:r>
          </w:p>
        </w:tc>
      </w:tr>
      <w:tr w:rsidR="00BA7EC1" w:rsidRPr="005259A0" w14:paraId="0276E189" w14:textId="77777777" w:rsidTr="005B7E8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1" w:type="pct"/>
          </w:tcPr>
          <w:p w14:paraId="059D9ECF" w14:textId="77777777" w:rsidR="00BA7EC1" w:rsidRPr="005259A0" w:rsidRDefault="00BA7EC1" w:rsidP="005B7E84">
            <w:pPr>
              <w:spacing w:before="0" w:after="0"/>
              <w:contextualSpacing/>
              <w:rPr>
                <w:rFonts w:eastAsia="Montserrat SemiBold" w:cstheme="minorHAnsi"/>
                <w:color w:val="auto"/>
                <w:sz w:val="18"/>
                <w:szCs w:val="18"/>
              </w:rPr>
            </w:pPr>
            <w:r w:rsidRPr="005259A0">
              <w:rPr>
                <w:rFonts w:eastAsia="Montserrat SemiBold" w:cstheme="minorHAnsi"/>
                <w:color w:val="auto"/>
                <w:sz w:val="18"/>
                <w:szCs w:val="18"/>
              </w:rPr>
              <w:t>Are there outside lights covering the sidewalks and/or other entrance ways?</w:t>
            </w:r>
          </w:p>
        </w:tc>
        <w:tc>
          <w:tcPr>
            <w:tcW w:w="455" w:type="pct"/>
          </w:tcPr>
          <w:p w14:paraId="0AE21C0E" w14:textId="77777777" w:rsidR="00BA7EC1" w:rsidRPr="005259A0" w:rsidRDefault="00BA7EC1" w:rsidP="005B7E84">
            <w:pPr>
              <w:spacing w:before="0" w:after="0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Montserrat SemiBold" w:cstheme="minorHAnsi"/>
                <w:color w:val="auto"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54" w:type="pct"/>
          </w:tcPr>
          <w:p w14:paraId="1F5B090C" w14:textId="77777777" w:rsidR="00BA7EC1" w:rsidRPr="005259A0" w:rsidRDefault="00BA7EC1" w:rsidP="005B7E84">
            <w:pPr>
              <w:spacing w:before="0" w:after="0"/>
              <w:contextualSpacing/>
              <w:rPr>
                <w:rFonts w:eastAsia="Montserrat SemiBold" w:cstheme="minorHAnsi"/>
                <w:color w:val="auto"/>
                <w:sz w:val="18"/>
                <w:szCs w:val="18"/>
              </w:rPr>
            </w:pPr>
          </w:p>
        </w:tc>
      </w:tr>
      <w:tr w:rsidR="00BA7EC1" w:rsidRPr="005259A0" w14:paraId="7051CA2E" w14:textId="77777777" w:rsidTr="005B7E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1" w:type="pct"/>
          </w:tcPr>
          <w:p w14:paraId="25B705E2" w14:textId="77777777" w:rsidR="00BA7EC1" w:rsidRPr="005259A0" w:rsidRDefault="00BA7EC1" w:rsidP="005B7E84">
            <w:pPr>
              <w:spacing w:before="0" w:after="0"/>
              <w:contextualSpacing/>
              <w:rPr>
                <w:rFonts w:eastAsia="Montserrat SemiBold" w:cstheme="minorHAnsi"/>
                <w:sz w:val="18"/>
                <w:szCs w:val="18"/>
              </w:rPr>
            </w:pPr>
            <w:r w:rsidRPr="005259A0">
              <w:rPr>
                <w:rFonts w:eastAsia="Montserrat SemiBold" w:cstheme="minorHAnsi"/>
                <w:sz w:val="18"/>
                <w:szCs w:val="18"/>
              </w:rPr>
              <w:t>Are the steps &amp; sidewalks in good repair and free from debris/material?</w:t>
            </w:r>
          </w:p>
        </w:tc>
        <w:tc>
          <w:tcPr>
            <w:tcW w:w="455" w:type="pct"/>
          </w:tcPr>
          <w:p w14:paraId="79698305" w14:textId="77777777" w:rsidR="00BA7EC1" w:rsidRPr="005259A0" w:rsidRDefault="00BA7EC1" w:rsidP="005B7E84">
            <w:pPr>
              <w:spacing w:before="0" w:after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Montserrat SemiBold" w:cstheme="minorHAnsi"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54" w:type="pct"/>
          </w:tcPr>
          <w:p w14:paraId="5FD45871" w14:textId="77777777" w:rsidR="00BA7EC1" w:rsidRPr="005259A0" w:rsidRDefault="00BA7EC1" w:rsidP="005B7E84">
            <w:pPr>
              <w:spacing w:before="0" w:after="0"/>
              <w:contextualSpacing/>
              <w:rPr>
                <w:rFonts w:eastAsia="Montserrat SemiBold" w:cstheme="minorHAnsi"/>
                <w:sz w:val="18"/>
                <w:szCs w:val="18"/>
              </w:rPr>
            </w:pPr>
          </w:p>
        </w:tc>
      </w:tr>
      <w:tr w:rsidR="00BA7EC1" w:rsidRPr="005259A0" w14:paraId="38A3AA60" w14:textId="77777777" w:rsidTr="005B7E8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1" w:type="pct"/>
          </w:tcPr>
          <w:p w14:paraId="0CC62C78" w14:textId="77777777" w:rsidR="00BA7EC1" w:rsidRPr="005259A0" w:rsidRDefault="00BA7EC1" w:rsidP="005B7E84">
            <w:pPr>
              <w:spacing w:before="0" w:after="0"/>
              <w:contextualSpacing/>
              <w:rPr>
                <w:rFonts w:eastAsia="Montserrat SemiBold" w:cstheme="minorHAnsi"/>
                <w:color w:val="auto"/>
                <w:sz w:val="18"/>
                <w:szCs w:val="18"/>
              </w:rPr>
            </w:pPr>
            <w:r w:rsidRPr="005259A0">
              <w:rPr>
                <w:rFonts w:eastAsia="Montserrat SemiBold" w:cstheme="minorHAnsi"/>
                <w:color w:val="auto"/>
                <w:sz w:val="18"/>
                <w:szCs w:val="18"/>
              </w:rPr>
              <w:t>Is a ramp needed?</w:t>
            </w:r>
          </w:p>
        </w:tc>
        <w:tc>
          <w:tcPr>
            <w:tcW w:w="455" w:type="pct"/>
          </w:tcPr>
          <w:p w14:paraId="29A49E7C" w14:textId="77777777" w:rsidR="00BA7EC1" w:rsidRPr="005259A0" w:rsidRDefault="00BA7EC1" w:rsidP="005B7E84">
            <w:pPr>
              <w:spacing w:before="0" w:after="0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Montserrat SemiBold" w:cstheme="minorHAnsi"/>
                <w:color w:val="auto"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54" w:type="pct"/>
          </w:tcPr>
          <w:p w14:paraId="2B60B8F0" w14:textId="77777777" w:rsidR="00BA7EC1" w:rsidRPr="005259A0" w:rsidRDefault="00BA7EC1" w:rsidP="005B7E84">
            <w:pPr>
              <w:spacing w:before="0" w:after="0"/>
              <w:contextualSpacing/>
              <w:rPr>
                <w:rFonts w:eastAsia="Montserrat SemiBold" w:cstheme="minorHAnsi"/>
                <w:color w:val="auto"/>
                <w:sz w:val="18"/>
                <w:szCs w:val="18"/>
              </w:rPr>
            </w:pPr>
          </w:p>
        </w:tc>
      </w:tr>
      <w:tr w:rsidR="00BA7EC1" w:rsidRPr="005259A0" w14:paraId="7AA522EC" w14:textId="77777777" w:rsidTr="005B7E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1" w:type="pct"/>
          </w:tcPr>
          <w:p w14:paraId="79CC00E2" w14:textId="77777777" w:rsidR="00BA7EC1" w:rsidRPr="005259A0" w:rsidRDefault="00BA7EC1" w:rsidP="005B7E84">
            <w:pPr>
              <w:spacing w:before="0" w:after="0"/>
              <w:contextualSpacing/>
              <w:rPr>
                <w:rFonts w:eastAsia="Montserrat SemiBold" w:cstheme="minorHAnsi"/>
                <w:sz w:val="18"/>
                <w:szCs w:val="18"/>
              </w:rPr>
            </w:pPr>
            <w:r w:rsidRPr="005259A0">
              <w:rPr>
                <w:rFonts w:eastAsia="Montserrat SemiBold" w:cstheme="minorHAnsi"/>
                <w:sz w:val="18"/>
                <w:szCs w:val="18"/>
              </w:rPr>
              <w:t xml:space="preserve">Are the railings on the steps secured? </w:t>
            </w:r>
          </w:p>
        </w:tc>
        <w:tc>
          <w:tcPr>
            <w:tcW w:w="455" w:type="pct"/>
          </w:tcPr>
          <w:p w14:paraId="224AE067" w14:textId="77777777" w:rsidR="00BA7EC1" w:rsidRPr="005259A0" w:rsidRDefault="00BA7EC1" w:rsidP="005B7E84">
            <w:pPr>
              <w:spacing w:before="0" w:after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Montserrat SemiBold" w:cstheme="minorHAnsi"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54" w:type="pct"/>
          </w:tcPr>
          <w:p w14:paraId="2D8FA477" w14:textId="77777777" w:rsidR="00BA7EC1" w:rsidRPr="005259A0" w:rsidRDefault="00BA7EC1" w:rsidP="005B7E84">
            <w:pPr>
              <w:spacing w:before="0" w:after="0"/>
              <w:contextualSpacing/>
              <w:rPr>
                <w:rFonts w:eastAsia="Montserrat SemiBold" w:cstheme="minorHAnsi"/>
                <w:sz w:val="18"/>
                <w:szCs w:val="18"/>
              </w:rPr>
            </w:pPr>
          </w:p>
        </w:tc>
      </w:tr>
      <w:tr w:rsidR="00BA7EC1" w:rsidRPr="005259A0" w14:paraId="2D39CEFC" w14:textId="77777777" w:rsidTr="005B7E8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1" w:type="pct"/>
          </w:tcPr>
          <w:p w14:paraId="2C39B2B1" w14:textId="77777777" w:rsidR="00BA7EC1" w:rsidRPr="005259A0" w:rsidRDefault="00BA7EC1" w:rsidP="005B7E84">
            <w:pPr>
              <w:spacing w:before="0" w:after="0"/>
              <w:contextualSpacing/>
              <w:rPr>
                <w:rFonts w:eastAsia="Montserrat SemiBold" w:cstheme="minorHAnsi"/>
                <w:color w:val="auto"/>
                <w:sz w:val="18"/>
                <w:szCs w:val="18"/>
              </w:rPr>
            </w:pPr>
            <w:r w:rsidRPr="005259A0">
              <w:rPr>
                <w:rFonts w:eastAsia="Montserrat SemiBold" w:cstheme="minorHAnsi"/>
                <w:color w:val="auto"/>
                <w:sz w:val="18"/>
                <w:szCs w:val="18"/>
              </w:rPr>
              <w:t>Is there a functional peephole in the front door?</w:t>
            </w:r>
          </w:p>
        </w:tc>
        <w:tc>
          <w:tcPr>
            <w:tcW w:w="455" w:type="pct"/>
          </w:tcPr>
          <w:p w14:paraId="3C890CFD" w14:textId="77777777" w:rsidR="00BA7EC1" w:rsidRPr="005259A0" w:rsidRDefault="00BA7EC1" w:rsidP="005B7E84">
            <w:pPr>
              <w:spacing w:before="0" w:after="0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Montserrat SemiBold" w:cstheme="minorHAnsi"/>
                <w:color w:val="auto"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54" w:type="pct"/>
          </w:tcPr>
          <w:p w14:paraId="70C413D5" w14:textId="77777777" w:rsidR="00BA7EC1" w:rsidRPr="005259A0" w:rsidRDefault="00BA7EC1" w:rsidP="005B7E84">
            <w:pPr>
              <w:spacing w:before="0" w:after="0"/>
              <w:contextualSpacing/>
              <w:rPr>
                <w:rFonts w:eastAsia="Montserrat SemiBold" w:cstheme="minorHAnsi"/>
                <w:color w:val="auto"/>
                <w:sz w:val="18"/>
                <w:szCs w:val="18"/>
              </w:rPr>
            </w:pPr>
          </w:p>
        </w:tc>
      </w:tr>
      <w:tr w:rsidR="00BA7EC1" w:rsidRPr="005259A0" w14:paraId="2A871BD6" w14:textId="77777777" w:rsidTr="005B7E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1" w:type="pct"/>
          </w:tcPr>
          <w:p w14:paraId="1DC67616" w14:textId="77777777" w:rsidR="00BA7EC1" w:rsidRPr="005259A0" w:rsidRDefault="00BA7EC1" w:rsidP="005B7E84">
            <w:pPr>
              <w:spacing w:before="0" w:after="0"/>
              <w:contextualSpacing/>
              <w:rPr>
                <w:rFonts w:eastAsia="Montserrat SemiBold" w:cstheme="minorHAnsi"/>
                <w:sz w:val="18"/>
                <w:szCs w:val="18"/>
              </w:rPr>
            </w:pPr>
            <w:r w:rsidRPr="005259A0">
              <w:rPr>
                <w:rFonts w:eastAsia="Montserrat SemiBold" w:cstheme="minorHAnsi"/>
                <w:sz w:val="18"/>
                <w:szCs w:val="18"/>
              </w:rPr>
              <w:t>Does the door have a deadbolt lock that does not require a key to open it from the inside (unless client has a tendency to wander)?</w:t>
            </w:r>
          </w:p>
        </w:tc>
        <w:tc>
          <w:tcPr>
            <w:tcW w:w="455" w:type="pct"/>
          </w:tcPr>
          <w:p w14:paraId="61ACE9FB" w14:textId="77777777" w:rsidR="00BA7EC1" w:rsidRPr="005259A0" w:rsidRDefault="00BA7EC1" w:rsidP="005B7E84">
            <w:pPr>
              <w:spacing w:before="0" w:after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Montserrat SemiBold" w:cstheme="minorHAnsi"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54" w:type="pct"/>
          </w:tcPr>
          <w:p w14:paraId="419920AB" w14:textId="77777777" w:rsidR="00BA7EC1" w:rsidRPr="005259A0" w:rsidRDefault="00BA7EC1" w:rsidP="005B7E84">
            <w:pPr>
              <w:spacing w:before="0" w:after="0"/>
              <w:contextualSpacing/>
              <w:rPr>
                <w:rFonts w:eastAsia="Montserrat SemiBold" w:cstheme="minorHAnsi"/>
                <w:sz w:val="18"/>
                <w:szCs w:val="18"/>
              </w:rPr>
            </w:pPr>
          </w:p>
        </w:tc>
      </w:tr>
      <w:tr w:rsidR="00BA7EC1" w:rsidRPr="005259A0" w14:paraId="697CE449" w14:textId="77777777" w:rsidTr="005B7E8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3"/>
          </w:tcPr>
          <w:p w14:paraId="1C43A0CF" w14:textId="77777777" w:rsidR="00BA7EC1" w:rsidRPr="005259A0" w:rsidRDefault="00BA7EC1" w:rsidP="005B7E84">
            <w:pPr>
              <w:spacing w:before="0" w:after="0"/>
              <w:contextualSpacing/>
              <w:rPr>
                <w:rFonts w:eastAsia="Montserrat SemiBold" w:cstheme="minorHAnsi"/>
                <w:color w:val="auto"/>
                <w:sz w:val="18"/>
                <w:szCs w:val="18"/>
              </w:rPr>
            </w:pPr>
            <w:r w:rsidRPr="005259A0">
              <w:rPr>
                <w:rFonts w:eastAsia="Montserrat SemiBold" w:cstheme="minorHAnsi"/>
                <w:b/>
                <w:color w:val="auto"/>
                <w:sz w:val="18"/>
                <w:szCs w:val="18"/>
              </w:rPr>
              <w:t>GENERAL</w:t>
            </w:r>
          </w:p>
        </w:tc>
      </w:tr>
      <w:tr w:rsidR="00BA7EC1" w:rsidRPr="005259A0" w14:paraId="21F13522" w14:textId="77777777" w:rsidTr="005B7E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1" w:type="pct"/>
          </w:tcPr>
          <w:p w14:paraId="774EC279" w14:textId="77777777" w:rsidR="00BA7EC1" w:rsidRPr="005259A0" w:rsidRDefault="00BA7EC1" w:rsidP="005B7E84">
            <w:pPr>
              <w:spacing w:before="0" w:after="0"/>
              <w:contextualSpacing/>
              <w:rPr>
                <w:rFonts w:eastAsia="Montserrat SemiBold" w:cstheme="minorHAnsi"/>
                <w:sz w:val="18"/>
                <w:szCs w:val="18"/>
              </w:rPr>
            </w:pPr>
            <w:r w:rsidRPr="005259A0">
              <w:rPr>
                <w:rFonts w:eastAsia="Montserrat SemiBold" w:cstheme="minorHAnsi"/>
                <w:sz w:val="18"/>
                <w:szCs w:val="18"/>
              </w:rPr>
              <w:t>Is there an emergency plan in place?</w:t>
            </w:r>
          </w:p>
        </w:tc>
        <w:tc>
          <w:tcPr>
            <w:tcW w:w="455" w:type="pct"/>
          </w:tcPr>
          <w:p w14:paraId="238782C3" w14:textId="77777777" w:rsidR="00BA7EC1" w:rsidRPr="005259A0" w:rsidRDefault="00BA7EC1" w:rsidP="005B7E84">
            <w:pPr>
              <w:spacing w:before="0" w:after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Montserrat SemiBold" w:cstheme="minorHAnsi"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54" w:type="pct"/>
          </w:tcPr>
          <w:p w14:paraId="20B02E69" w14:textId="77777777" w:rsidR="00BA7EC1" w:rsidRPr="005259A0" w:rsidRDefault="00BA7EC1" w:rsidP="005B7E84">
            <w:pPr>
              <w:spacing w:before="0" w:after="0"/>
              <w:contextualSpacing/>
              <w:rPr>
                <w:rFonts w:eastAsia="Montserrat SemiBold" w:cstheme="minorHAnsi"/>
                <w:sz w:val="18"/>
                <w:szCs w:val="18"/>
              </w:rPr>
            </w:pPr>
          </w:p>
        </w:tc>
      </w:tr>
      <w:tr w:rsidR="00BA7EC1" w:rsidRPr="005259A0" w14:paraId="23C523E4" w14:textId="77777777" w:rsidTr="005B7E8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1" w:type="pct"/>
          </w:tcPr>
          <w:p w14:paraId="3D901BAA" w14:textId="77777777" w:rsidR="00BA7EC1" w:rsidRPr="005259A0" w:rsidRDefault="00BA7EC1" w:rsidP="005B7E84">
            <w:pPr>
              <w:spacing w:before="0" w:after="0"/>
              <w:contextualSpacing/>
              <w:rPr>
                <w:rFonts w:eastAsia="Montserrat SemiBold" w:cstheme="minorHAnsi"/>
                <w:color w:val="auto"/>
                <w:sz w:val="18"/>
                <w:szCs w:val="18"/>
              </w:rPr>
            </w:pPr>
            <w:r w:rsidRPr="005259A0">
              <w:rPr>
                <w:rFonts w:eastAsia="Montserrat SemiBold" w:cstheme="minorHAnsi"/>
                <w:color w:val="auto"/>
                <w:sz w:val="18"/>
                <w:szCs w:val="18"/>
              </w:rPr>
              <w:t>Are working smoke detectors installed?</w:t>
            </w:r>
          </w:p>
        </w:tc>
        <w:tc>
          <w:tcPr>
            <w:tcW w:w="455" w:type="pct"/>
          </w:tcPr>
          <w:p w14:paraId="5C821914" w14:textId="77777777" w:rsidR="00BA7EC1" w:rsidRPr="005259A0" w:rsidRDefault="00BA7EC1" w:rsidP="005B7E84">
            <w:pPr>
              <w:spacing w:before="0" w:after="0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Montserrat SemiBold" w:cstheme="minorHAnsi"/>
                <w:color w:val="auto"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54" w:type="pct"/>
          </w:tcPr>
          <w:p w14:paraId="060909AF" w14:textId="77777777" w:rsidR="00BA7EC1" w:rsidRPr="005259A0" w:rsidRDefault="00BA7EC1" w:rsidP="005B7E84">
            <w:pPr>
              <w:spacing w:before="0" w:after="0"/>
              <w:contextualSpacing/>
              <w:rPr>
                <w:rFonts w:eastAsia="Montserrat SemiBold" w:cstheme="minorHAnsi"/>
                <w:color w:val="auto"/>
                <w:sz w:val="18"/>
                <w:szCs w:val="18"/>
              </w:rPr>
            </w:pPr>
          </w:p>
        </w:tc>
      </w:tr>
      <w:tr w:rsidR="00BA7EC1" w:rsidRPr="005259A0" w14:paraId="46D66592" w14:textId="77777777" w:rsidTr="005B7E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1" w:type="pct"/>
          </w:tcPr>
          <w:p w14:paraId="5CFEA6D6" w14:textId="77777777" w:rsidR="00BA7EC1" w:rsidRPr="005259A0" w:rsidRDefault="00BA7EC1" w:rsidP="005B7E84">
            <w:pPr>
              <w:spacing w:before="0" w:after="0"/>
              <w:contextualSpacing/>
              <w:rPr>
                <w:rFonts w:eastAsia="Montserrat SemiBold" w:cstheme="minorHAnsi"/>
                <w:sz w:val="18"/>
                <w:szCs w:val="18"/>
              </w:rPr>
            </w:pPr>
            <w:r w:rsidRPr="005259A0">
              <w:rPr>
                <w:rFonts w:eastAsia="Montserrat SemiBold" w:cstheme="minorHAnsi"/>
                <w:sz w:val="18"/>
                <w:szCs w:val="18"/>
              </w:rPr>
              <w:t>Is there a “ready-to-use” fire extinguisher(s) on the premises?</w:t>
            </w:r>
          </w:p>
        </w:tc>
        <w:tc>
          <w:tcPr>
            <w:tcW w:w="455" w:type="pct"/>
          </w:tcPr>
          <w:p w14:paraId="305344BF" w14:textId="77777777" w:rsidR="00BA7EC1" w:rsidRPr="005259A0" w:rsidRDefault="00BA7EC1" w:rsidP="005B7E84">
            <w:pPr>
              <w:spacing w:before="0" w:after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Montserrat SemiBold" w:cstheme="minorHAnsi"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54" w:type="pct"/>
          </w:tcPr>
          <w:p w14:paraId="05812789" w14:textId="77777777" w:rsidR="00BA7EC1" w:rsidRPr="005259A0" w:rsidRDefault="00BA7EC1" w:rsidP="005B7E84">
            <w:pPr>
              <w:spacing w:before="0" w:after="0"/>
              <w:contextualSpacing/>
              <w:rPr>
                <w:rFonts w:eastAsia="Montserrat SemiBold" w:cstheme="minorHAnsi"/>
                <w:sz w:val="18"/>
                <w:szCs w:val="18"/>
              </w:rPr>
            </w:pPr>
          </w:p>
        </w:tc>
      </w:tr>
      <w:tr w:rsidR="00BA7EC1" w:rsidRPr="005259A0" w14:paraId="4C398ECF" w14:textId="77777777" w:rsidTr="005B7E8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1" w:type="pct"/>
          </w:tcPr>
          <w:p w14:paraId="2A0371B9" w14:textId="77777777" w:rsidR="00BA7EC1" w:rsidRPr="005259A0" w:rsidRDefault="00BA7EC1" w:rsidP="005B7E84">
            <w:pPr>
              <w:spacing w:before="0" w:after="0"/>
              <w:contextualSpacing/>
              <w:rPr>
                <w:rFonts w:eastAsia="Montserrat SemiBold" w:cstheme="minorHAnsi"/>
                <w:color w:val="auto"/>
                <w:sz w:val="18"/>
                <w:szCs w:val="18"/>
              </w:rPr>
            </w:pPr>
            <w:r w:rsidRPr="005259A0">
              <w:rPr>
                <w:rFonts w:eastAsia="Montserrat SemiBold" w:cstheme="minorHAnsi"/>
                <w:color w:val="auto"/>
                <w:sz w:val="18"/>
                <w:szCs w:val="18"/>
              </w:rPr>
              <w:t>Are inside halls and stairways free of clutter/debris?</w:t>
            </w:r>
          </w:p>
        </w:tc>
        <w:tc>
          <w:tcPr>
            <w:tcW w:w="455" w:type="pct"/>
          </w:tcPr>
          <w:p w14:paraId="612E9E52" w14:textId="77777777" w:rsidR="00BA7EC1" w:rsidRPr="005259A0" w:rsidRDefault="00BA7EC1" w:rsidP="005B7E84">
            <w:pPr>
              <w:spacing w:before="0" w:after="0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Montserrat SemiBold" w:cstheme="minorHAnsi"/>
                <w:color w:val="auto"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54" w:type="pct"/>
          </w:tcPr>
          <w:p w14:paraId="547CA101" w14:textId="77777777" w:rsidR="00BA7EC1" w:rsidRPr="005259A0" w:rsidRDefault="00BA7EC1" w:rsidP="005B7E84">
            <w:pPr>
              <w:spacing w:before="0" w:after="0"/>
              <w:contextualSpacing/>
              <w:rPr>
                <w:rFonts w:eastAsia="Montserrat SemiBold" w:cstheme="minorHAnsi"/>
                <w:color w:val="auto"/>
                <w:sz w:val="18"/>
                <w:szCs w:val="18"/>
              </w:rPr>
            </w:pPr>
          </w:p>
        </w:tc>
      </w:tr>
      <w:tr w:rsidR="00BA7EC1" w:rsidRPr="005259A0" w14:paraId="32C925DE" w14:textId="77777777" w:rsidTr="005B7E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1" w:type="pct"/>
          </w:tcPr>
          <w:p w14:paraId="5728872B" w14:textId="77777777" w:rsidR="00BA7EC1" w:rsidRPr="005259A0" w:rsidRDefault="00BA7EC1" w:rsidP="005B7E84">
            <w:pPr>
              <w:spacing w:before="0" w:after="0"/>
              <w:contextualSpacing/>
              <w:rPr>
                <w:rFonts w:eastAsia="Montserrat SemiBold" w:cstheme="minorHAnsi"/>
                <w:sz w:val="18"/>
                <w:szCs w:val="18"/>
              </w:rPr>
            </w:pPr>
            <w:r w:rsidRPr="005259A0">
              <w:rPr>
                <w:rFonts w:eastAsia="Montserrat SemiBold" w:cstheme="minorHAnsi"/>
                <w:sz w:val="18"/>
                <w:szCs w:val="18"/>
              </w:rPr>
              <w:t>Are throw rugs removed?</w:t>
            </w:r>
          </w:p>
        </w:tc>
        <w:tc>
          <w:tcPr>
            <w:tcW w:w="455" w:type="pct"/>
          </w:tcPr>
          <w:p w14:paraId="48D67302" w14:textId="77777777" w:rsidR="00BA7EC1" w:rsidRPr="005259A0" w:rsidRDefault="00BA7EC1" w:rsidP="005B7E84">
            <w:pPr>
              <w:spacing w:before="0" w:after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Montserrat SemiBold" w:cstheme="minorHAnsi"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54" w:type="pct"/>
          </w:tcPr>
          <w:p w14:paraId="6606ED44" w14:textId="77777777" w:rsidR="00BA7EC1" w:rsidRPr="005259A0" w:rsidRDefault="00BA7EC1" w:rsidP="005B7E84">
            <w:pPr>
              <w:spacing w:before="0" w:after="0"/>
              <w:contextualSpacing/>
              <w:rPr>
                <w:rFonts w:eastAsia="Montserrat SemiBold" w:cstheme="minorHAnsi"/>
                <w:sz w:val="18"/>
                <w:szCs w:val="18"/>
              </w:rPr>
            </w:pPr>
          </w:p>
        </w:tc>
      </w:tr>
      <w:tr w:rsidR="00BA7EC1" w:rsidRPr="005259A0" w14:paraId="1031549F" w14:textId="77777777" w:rsidTr="005B7E8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1" w:type="pct"/>
          </w:tcPr>
          <w:p w14:paraId="69BE7928" w14:textId="77777777" w:rsidR="00BA7EC1" w:rsidRPr="005259A0" w:rsidRDefault="00BA7EC1" w:rsidP="005B7E84">
            <w:pPr>
              <w:spacing w:before="0" w:after="0"/>
              <w:contextualSpacing/>
              <w:rPr>
                <w:rFonts w:eastAsia="Montserrat SemiBold" w:cstheme="minorHAnsi"/>
                <w:color w:val="auto"/>
                <w:sz w:val="18"/>
                <w:szCs w:val="18"/>
              </w:rPr>
            </w:pPr>
            <w:r w:rsidRPr="005259A0">
              <w:rPr>
                <w:rFonts w:eastAsia="Montserrat SemiBold" w:cstheme="minorHAnsi"/>
                <w:color w:val="auto"/>
                <w:sz w:val="18"/>
                <w:szCs w:val="18"/>
              </w:rPr>
              <w:t>Are there sturdy handrails or banisters by all steps and stairs?</w:t>
            </w:r>
          </w:p>
        </w:tc>
        <w:tc>
          <w:tcPr>
            <w:tcW w:w="455" w:type="pct"/>
          </w:tcPr>
          <w:p w14:paraId="4B3AE69F" w14:textId="77777777" w:rsidR="00BA7EC1" w:rsidRPr="005259A0" w:rsidRDefault="00BA7EC1" w:rsidP="005B7E84">
            <w:pPr>
              <w:spacing w:before="0" w:after="0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Montserrat SemiBold" w:cstheme="minorHAnsi"/>
                <w:color w:val="auto"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54" w:type="pct"/>
          </w:tcPr>
          <w:p w14:paraId="2DAE3B9A" w14:textId="77777777" w:rsidR="00BA7EC1" w:rsidRPr="005259A0" w:rsidRDefault="00BA7EC1" w:rsidP="005B7E84">
            <w:pPr>
              <w:spacing w:before="0" w:after="0"/>
              <w:contextualSpacing/>
              <w:rPr>
                <w:rFonts w:eastAsia="Montserrat SemiBold" w:cstheme="minorHAnsi"/>
                <w:color w:val="auto"/>
                <w:sz w:val="18"/>
                <w:szCs w:val="18"/>
              </w:rPr>
            </w:pPr>
          </w:p>
        </w:tc>
      </w:tr>
      <w:tr w:rsidR="00BA7EC1" w:rsidRPr="005259A0" w14:paraId="381A3A93" w14:textId="77777777" w:rsidTr="005B7E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1" w:type="pct"/>
          </w:tcPr>
          <w:p w14:paraId="4F880ACA" w14:textId="77777777" w:rsidR="00BA7EC1" w:rsidRPr="005259A0" w:rsidRDefault="00BA7EC1" w:rsidP="005B7E84">
            <w:pPr>
              <w:spacing w:before="0" w:after="0"/>
              <w:contextualSpacing/>
              <w:rPr>
                <w:rFonts w:eastAsia="Montserrat SemiBold" w:cstheme="minorHAnsi"/>
                <w:sz w:val="18"/>
                <w:szCs w:val="18"/>
              </w:rPr>
            </w:pPr>
            <w:r w:rsidRPr="005259A0">
              <w:rPr>
                <w:rFonts w:eastAsia="Montserrat SemiBold" w:cstheme="minorHAnsi"/>
                <w:sz w:val="18"/>
                <w:szCs w:val="18"/>
              </w:rPr>
              <w:t>Are electrical cords non-frayed and placed in a manner to avoid tripping?</w:t>
            </w:r>
          </w:p>
        </w:tc>
        <w:tc>
          <w:tcPr>
            <w:tcW w:w="455" w:type="pct"/>
          </w:tcPr>
          <w:p w14:paraId="3112B59C" w14:textId="77777777" w:rsidR="00BA7EC1" w:rsidRPr="005259A0" w:rsidRDefault="00BA7EC1" w:rsidP="005B7E84">
            <w:pPr>
              <w:spacing w:before="0" w:after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Montserrat SemiBold" w:cstheme="minorHAnsi"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54" w:type="pct"/>
          </w:tcPr>
          <w:p w14:paraId="35CDED6D" w14:textId="77777777" w:rsidR="00BA7EC1" w:rsidRPr="005259A0" w:rsidRDefault="00BA7EC1" w:rsidP="005B7E84">
            <w:pPr>
              <w:spacing w:before="0" w:after="0"/>
              <w:contextualSpacing/>
              <w:rPr>
                <w:rFonts w:eastAsia="Montserrat SemiBold" w:cstheme="minorHAnsi"/>
                <w:sz w:val="18"/>
                <w:szCs w:val="18"/>
              </w:rPr>
            </w:pPr>
          </w:p>
        </w:tc>
      </w:tr>
      <w:tr w:rsidR="00BA7EC1" w:rsidRPr="005259A0" w14:paraId="7CB2DEDE" w14:textId="77777777" w:rsidTr="005B7E8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1" w:type="pct"/>
          </w:tcPr>
          <w:p w14:paraId="6145FA48" w14:textId="77777777" w:rsidR="00BA7EC1" w:rsidRPr="005259A0" w:rsidRDefault="00BA7EC1" w:rsidP="005B7E84">
            <w:pPr>
              <w:spacing w:before="0" w:after="0"/>
              <w:contextualSpacing/>
              <w:rPr>
                <w:rFonts w:eastAsia="Montserrat SemiBold" w:cstheme="minorHAnsi"/>
                <w:color w:val="auto"/>
                <w:sz w:val="18"/>
                <w:szCs w:val="18"/>
              </w:rPr>
            </w:pPr>
            <w:r w:rsidRPr="005259A0">
              <w:rPr>
                <w:rFonts w:eastAsia="Montserrat SemiBold" w:cstheme="minorHAnsi"/>
                <w:color w:val="auto"/>
                <w:sz w:val="18"/>
                <w:szCs w:val="18"/>
              </w:rPr>
              <w:t>Are electric outlets/switches overloaded (e.g. warm to the touch)?</w:t>
            </w:r>
          </w:p>
        </w:tc>
        <w:tc>
          <w:tcPr>
            <w:tcW w:w="455" w:type="pct"/>
          </w:tcPr>
          <w:p w14:paraId="549F970A" w14:textId="77777777" w:rsidR="00BA7EC1" w:rsidRPr="005259A0" w:rsidRDefault="00BA7EC1" w:rsidP="005B7E84">
            <w:pPr>
              <w:spacing w:before="0" w:after="0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Montserrat SemiBold" w:cstheme="minorHAnsi"/>
                <w:color w:val="auto"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54" w:type="pct"/>
          </w:tcPr>
          <w:p w14:paraId="09723048" w14:textId="77777777" w:rsidR="00BA7EC1" w:rsidRPr="005259A0" w:rsidRDefault="00BA7EC1" w:rsidP="005B7E84">
            <w:pPr>
              <w:spacing w:before="0" w:after="0"/>
              <w:contextualSpacing/>
              <w:rPr>
                <w:rFonts w:eastAsia="Montserrat SemiBold" w:cstheme="minorHAnsi"/>
                <w:color w:val="auto"/>
                <w:sz w:val="18"/>
                <w:szCs w:val="18"/>
              </w:rPr>
            </w:pPr>
          </w:p>
        </w:tc>
      </w:tr>
      <w:tr w:rsidR="00BA7EC1" w:rsidRPr="005259A0" w14:paraId="75C80C19" w14:textId="77777777" w:rsidTr="005B7E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1" w:type="pct"/>
          </w:tcPr>
          <w:p w14:paraId="751CEAFF" w14:textId="77777777" w:rsidR="00BA7EC1" w:rsidRPr="005259A0" w:rsidRDefault="00BA7EC1" w:rsidP="005B7E84">
            <w:pPr>
              <w:spacing w:before="0" w:after="0"/>
              <w:contextualSpacing/>
              <w:rPr>
                <w:rFonts w:eastAsia="Montserrat SemiBold" w:cstheme="minorHAnsi"/>
                <w:sz w:val="18"/>
                <w:szCs w:val="18"/>
              </w:rPr>
            </w:pPr>
            <w:r w:rsidRPr="005259A0">
              <w:rPr>
                <w:rFonts w:eastAsia="Montserrat SemiBold" w:cstheme="minorHAnsi"/>
                <w:sz w:val="18"/>
                <w:szCs w:val="18"/>
              </w:rPr>
              <w:t>Are rugs secured around the edges?</w:t>
            </w:r>
          </w:p>
        </w:tc>
        <w:tc>
          <w:tcPr>
            <w:tcW w:w="455" w:type="pct"/>
          </w:tcPr>
          <w:p w14:paraId="71703EAE" w14:textId="77777777" w:rsidR="00BA7EC1" w:rsidRPr="005259A0" w:rsidRDefault="00BA7EC1" w:rsidP="005B7E84">
            <w:pPr>
              <w:spacing w:before="0" w:after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Montserrat SemiBold" w:cstheme="minorHAnsi"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54" w:type="pct"/>
          </w:tcPr>
          <w:p w14:paraId="7A2197C3" w14:textId="77777777" w:rsidR="00BA7EC1" w:rsidRPr="005259A0" w:rsidRDefault="00BA7EC1" w:rsidP="005B7E84">
            <w:pPr>
              <w:spacing w:before="0" w:after="0"/>
              <w:contextualSpacing/>
              <w:rPr>
                <w:rFonts w:eastAsia="Montserrat SemiBold" w:cstheme="minorHAnsi"/>
                <w:sz w:val="18"/>
                <w:szCs w:val="18"/>
              </w:rPr>
            </w:pPr>
          </w:p>
        </w:tc>
      </w:tr>
      <w:tr w:rsidR="00BA7EC1" w:rsidRPr="005259A0" w14:paraId="0A96A5A9" w14:textId="77777777" w:rsidTr="005B7E8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1" w:type="pct"/>
          </w:tcPr>
          <w:p w14:paraId="16850974" w14:textId="77777777" w:rsidR="00BA7EC1" w:rsidRPr="005259A0" w:rsidRDefault="00BA7EC1" w:rsidP="005B7E84">
            <w:pPr>
              <w:spacing w:before="0" w:after="0"/>
              <w:contextualSpacing/>
              <w:rPr>
                <w:rFonts w:eastAsia="Montserrat SemiBold" w:cstheme="minorHAnsi"/>
                <w:color w:val="auto"/>
                <w:sz w:val="18"/>
                <w:szCs w:val="18"/>
              </w:rPr>
            </w:pPr>
            <w:r w:rsidRPr="005259A0">
              <w:rPr>
                <w:rFonts w:eastAsia="Montserrat SemiBold" w:cstheme="minorHAnsi"/>
                <w:color w:val="auto"/>
                <w:sz w:val="18"/>
                <w:szCs w:val="18"/>
              </w:rPr>
              <w:t>Are hazardous products labeled and kept in a secure place?</w:t>
            </w:r>
          </w:p>
        </w:tc>
        <w:tc>
          <w:tcPr>
            <w:tcW w:w="455" w:type="pct"/>
          </w:tcPr>
          <w:p w14:paraId="08C8700D" w14:textId="77777777" w:rsidR="00BA7EC1" w:rsidRPr="005259A0" w:rsidRDefault="00BA7EC1" w:rsidP="005B7E84">
            <w:pPr>
              <w:spacing w:before="0" w:after="0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Montserrat SemiBold" w:cstheme="minorHAnsi"/>
                <w:color w:val="auto"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54" w:type="pct"/>
          </w:tcPr>
          <w:p w14:paraId="0C7F4C16" w14:textId="77777777" w:rsidR="00BA7EC1" w:rsidRPr="005259A0" w:rsidRDefault="00BA7EC1" w:rsidP="005B7E84">
            <w:pPr>
              <w:spacing w:before="0" w:after="0"/>
              <w:contextualSpacing/>
              <w:rPr>
                <w:rFonts w:eastAsia="Montserrat SemiBold" w:cstheme="minorHAnsi"/>
                <w:color w:val="auto"/>
                <w:sz w:val="18"/>
                <w:szCs w:val="18"/>
              </w:rPr>
            </w:pPr>
          </w:p>
        </w:tc>
      </w:tr>
      <w:tr w:rsidR="00BA7EC1" w:rsidRPr="005259A0" w14:paraId="4E48EDD9" w14:textId="77777777" w:rsidTr="005B7E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1" w:type="pct"/>
          </w:tcPr>
          <w:p w14:paraId="505E0AAD" w14:textId="77777777" w:rsidR="00BA7EC1" w:rsidRPr="005259A0" w:rsidRDefault="00BA7EC1" w:rsidP="005B7E84">
            <w:pPr>
              <w:spacing w:before="0" w:after="0"/>
              <w:contextualSpacing/>
              <w:rPr>
                <w:rFonts w:eastAsia="Montserrat SemiBold" w:cstheme="minorHAnsi"/>
                <w:sz w:val="18"/>
                <w:szCs w:val="18"/>
              </w:rPr>
            </w:pPr>
            <w:r w:rsidRPr="005259A0">
              <w:rPr>
                <w:rFonts w:eastAsia="Montserrat SemiBold" w:cstheme="minorHAnsi"/>
                <w:sz w:val="18"/>
                <w:szCs w:val="18"/>
              </w:rPr>
              <w:t>Is there a need for a stool to reach high shelves/cupboards?</w:t>
            </w:r>
          </w:p>
        </w:tc>
        <w:tc>
          <w:tcPr>
            <w:tcW w:w="455" w:type="pct"/>
          </w:tcPr>
          <w:p w14:paraId="42CC7739" w14:textId="77777777" w:rsidR="00BA7EC1" w:rsidRPr="005259A0" w:rsidRDefault="00BA7EC1" w:rsidP="005B7E84">
            <w:pPr>
              <w:spacing w:before="0" w:after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Montserrat SemiBold" w:cstheme="minorHAnsi"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54" w:type="pct"/>
          </w:tcPr>
          <w:p w14:paraId="3906A085" w14:textId="77777777" w:rsidR="00BA7EC1" w:rsidRPr="005259A0" w:rsidRDefault="00BA7EC1" w:rsidP="005B7E84">
            <w:pPr>
              <w:spacing w:before="0" w:after="0"/>
              <w:contextualSpacing/>
              <w:rPr>
                <w:rFonts w:eastAsia="Montserrat SemiBold" w:cstheme="minorHAnsi"/>
                <w:sz w:val="18"/>
                <w:szCs w:val="18"/>
              </w:rPr>
            </w:pPr>
          </w:p>
        </w:tc>
      </w:tr>
      <w:tr w:rsidR="00BA7EC1" w:rsidRPr="005259A0" w14:paraId="3001DF66" w14:textId="77777777" w:rsidTr="005B7E8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1" w:type="pct"/>
          </w:tcPr>
          <w:p w14:paraId="5ED98E5F" w14:textId="77777777" w:rsidR="00BA7EC1" w:rsidRPr="005259A0" w:rsidRDefault="00BA7EC1" w:rsidP="005B7E84">
            <w:pPr>
              <w:spacing w:before="0" w:after="0"/>
              <w:contextualSpacing/>
              <w:rPr>
                <w:rFonts w:eastAsia="Montserrat SemiBold" w:cstheme="minorHAnsi"/>
                <w:color w:val="auto"/>
                <w:sz w:val="18"/>
                <w:szCs w:val="18"/>
              </w:rPr>
            </w:pPr>
            <w:r w:rsidRPr="005259A0">
              <w:rPr>
                <w:rFonts w:eastAsia="Montserrat SemiBold" w:cstheme="minorHAnsi"/>
                <w:color w:val="auto"/>
                <w:sz w:val="18"/>
                <w:szCs w:val="18"/>
              </w:rPr>
              <w:t>Is smoking paraphernalia handled safely (e.g. cigarettes put out)?</w:t>
            </w:r>
          </w:p>
        </w:tc>
        <w:tc>
          <w:tcPr>
            <w:tcW w:w="455" w:type="pct"/>
          </w:tcPr>
          <w:p w14:paraId="5B37CBF8" w14:textId="77777777" w:rsidR="00BA7EC1" w:rsidRPr="005259A0" w:rsidRDefault="00BA7EC1" w:rsidP="005B7E84">
            <w:pPr>
              <w:spacing w:before="0" w:after="0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Montserrat SemiBold" w:cstheme="minorHAnsi"/>
                <w:color w:val="auto"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54" w:type="pct"/>
          </w:tcPr>
          <w:p w14:paraId="0698D3CC" w14:textId="77777777" w:rsidR="00BA7EC1" w:rsidRPr="005259A0" w:rsidRDefault="00BA7EC1" w:rsidP="005B7E84">
            <w:pPr>
              <w:spacing w:before="0" w:after="0"/>
              <w:contextualSpacing/>
              <w:rPr>
                <w:rFonts w:eastAsia="Montserrat SemiBold" w:cstheme="minorHAnsi"/>
                <w:color w:val="auto"/>
                <w:sz w:val="18"/>
                <w:szCs w:val="18"/>
              </w:rPr>
            </w:pPr>
          </w:p>
        </w:tc>
      </w:tr>
      <w:tr w:rsidR="00BA7EC1" w:rsidRPr="005259A0" w14:paraId="7742BE36" w14:textId="77777777" w:rsidTr="005B7E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1" w:type="pct"/>
          </w:tcPr>
          <w:p w14:paraId="52E41EED" w14:textId="77777777" w:rsidR="00BA7EC1" w:rsidRPr="005259A0" w:rsidRDefault="00BA7EC1" w:rsidP="005B7E84">
            <w:pPr>
              <w:spacing w:before="0" w:after="0"/>
              <w:contextualSpacing/>
              <w:rPr>
                <w:rFonts w:eastAsia="Montserrat SemiBold" w:cstheme="minorHAnsi"/>
                <w:sz w:val="18"/>
                <w:szCs w:val="18"/>
              </w:rPr>
            </w:pPr>
            <w:r w:rsidRPr="005259A0">
              <w:rPr>
                <w:rFonts w:eastAsia="Montserrat SemiBold" w:cstheme="minorHAnsi"/>
                <w:sz w:val="18"/>
                <w:szCs w:val="18"/>
              </w:rPr>
              <w:t>Does anybody smoke in homes where oxygen is in use?</w:t>
            </w:r>
          </w:p>
        </w:tc>
        <w:tc>
          <w:tcPr>
            <w:tcW w:w="455" w:type="pct"/>
          </w:tcPr>
          <w:p w14:paraId="14833FE5" w14:textId="77777777" w:rsidR="00BA7EC1" w:rsidRPr="005259A0" w:rsidRDefault="00BA7EC1" w:rsidP="005B7E84">
            <w:pPr>
              <w:spacing w:before="0" w:after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Montserrat SemiBold" w:cstheme="minorHAnsi"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54" w:type="pct"/>
          </w:tcPr>
          <w:p w14:paraId="0A36E6D9" w14:textId="77777777" w:rsidR="00BA7EC1" w:rsidRPr="005259A0" w:rsidRDefault="00BA7EC1" w:rsidP="005B7E84">
            <w:pPr>
              <w:spacing w:before="0" w:after="0"/>
              <w:contextualSpacing/>
              <w:rPr>
                <w:rFonts w:eastAsia="Montserrat SemiBold" w:cstheme="minorHAnsi"/>
                <w:sz w:val="18"/>
                <w:szCs w:val="18"/>
              </w:rPr>
            </w:pPr>
          </w:p>
        </w:tc>
      </w:tr>
      <w:tr w:rsidR="00BA7EC1" w:rsidRPr="005259A0" w14:paraId="45B3F620" w14:textId="77777777" w:rsidTr="005B7E8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1" w:type="pct"/>
          </w:tcPr>
          <w:p w14:paraId="56882456" w14:textId="77777777" w:rsidR="00BA7EC1" w:rsidRPr="005259A0" w:rsidRDefault="00BA7EC1" w:rsidP="005B7E84">
            <w:pPr>
              <w:spacing w:before="0" w:after="0"/>
              <w:contextualSpacing/>
              <w:rPr>
                <w:rFonts w:eastAsia="Montserrat SemiBold" w:cstheme="minorHAnsi"/>
                <w:color w:val="auto"/>
                <w:sz w:val="18"/>
                <w:szCs w:val="18"/>
              </w:rPr>
            </w:pPr>
            <w:r w:rsidRPr="005259A0">
              <w:rPr>
                <w:rFonts w:eastAsia="Montserrat SemiBold" w:cstheme="minorHAnsi"/>
                <w:color w:val="auto"/>
                <w:sz w:val="18"/>
                <w:szCs w:val="18"/>
              </w:rPr>
              <w:t>Are all animals, on site, controlled?</w:t>
            </w:r>
          </w:p>
        </w:tc>
        <w:tc>
          <w:tcPr>
            <w:tcW w:w="455" w:type="pct"/>
          </w:tcPr>
          <w:p w14:paraId="3FE6E7DC" w14:textId="77777777" w:rsidR="00BA7EC1" w:rsidRPr="005259A0" w:rsidRDefault="00BA7EC1" w:rsidP="005B7E84">
            <w:pPr>
              <w:spacing w:before="0" w:after="0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Montserrat SemiBold" w:cstheme="minorHAnsi"/>
                <w:color w:val="auto"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54" w:type="pct"/>
          </w:tcPr>
          <w:p w14:paraId="1859BCFD" w14:textId="77777777" w:rsidR="00BA7EC1" w:rsidRPr="005259A0" w:rsidRDefault="00BA7EC1" w:rsidP="005B7E84">
            <w:pPr>
              <w:spacing w:before="0" w:after="0"/>
              <w:contextualSpacing/>
              <w:rPr>
                <w:rFonts w:eastAsia="Montserrat SemiBold" w:cstheme="minorHAnsi"/>
                <w:color w:val="auto"/>
                <w:sz w:val="18"/>
                <w:szCs w:val="18"/>
              </w:rPr>
            </w:pPr>
          </w:p>
        </w:tc>
      </w:tr>
      <w:tr w:rsidR="00BA7EC1" w:rsidRPr="005259A0" w14:paraId="77CBB240" w14:textId="77777777" w:rsidTr="005B7E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1" w:type="pct"/>
          </w:tcPr>
          <w:p w14:paraId="23F5F6A7" w14:textId="77777777" w:rsidR="00BA7EC1" w:rsidRPr="005259A0" w:rsidRDefault="00BA7EC1" w:rsidP="005B7E84">
            <w:pPr>
              <w:spacing w:before="0" w:after="0"/>
              <w:contextualSpacing/>
              <w:rPr>
                <w:rFonts w:eastAsia="Montserrat SemiBold" w:cstheme="minorHAnsi"/>
                <w:sz w:val="18"/>
                <w:szCs w:val="18"/>
              </w:rPr>
            </w:pPr>
            <w:r w:rsidRPr="005259A0">
              <w:rPr>
                <w:rFonts w:eastAsia="Montserrat SemiBold" w:cstheme="minorHAnsi"/>
                <w:sz w:val="18"/>
                <w:szCs w:val="18"/>
              </w:rPr>
              <w:lastRenderedPageBreak/>
              <w:t>Is the home free from bugs, mice and/or animal waste?</w:t>
            </w:r>
          </w:p>
        </w:tc>
        <w:tc>
          <w:tcPr>
            <w:tcW w:w="455" w:type="pct"/>
          </w:tcPr>
          <w:p w14:paraId="2E043405" w14:textId="77777777" w:rsidR="00BA7EC1" w:rsidRPr="005259A0" w:rsidRDefault="00BA7EC1" w:rsidP="005B7E84">
            <w:pPr>
              <w:spacing w:before="0" w:after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Montserrat SemiBold" w:cstheme="minorHAnsi"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54" w:type="pct"/>
          </w:tcPr>
          <w:p w14:paraId="724C6500" w14:textId="77777777" w:rsidR="00BA7EC1" w:rsidRPr="005259A0" w:rsidRDefault="00BA7EC1" w:rsidP="005B7E84">
            <w:pPr>
              <w:spacing w:before="0" w:after="0"/>
              <w:contextualSpacing/>
              <w:rPr>
                <w:rFonts w:eastAsia="Montserrat SemiBold" w:cstheme="minorHAnsi"/>
                <w:sz w:val="18"/>
                <w:szCs w:val="18"/>
              </w:rPr>
            </w:pPr>
          </w:p>
        </w:tc>
      </w:tr>
      <w:tr w:rsidR="00BA7EC1" w:rsidRPr="005259A0" w14:paraId="50CA6769" w14:textId="77777777" w:rsidTr="005B7E8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1" w:type="pct"/>
          </w:tcPr>
          <w:p w14:paraId="5C8227D3" w14:textId="77777777" w:rsidR="00BA7EC1" w:rsidRPr="005259A0" w:rsidRDefault="00BA7EC1" w:rsidP="005B7E84">
            <w:pPr>
              <w:spacing w:before="0" w:after="0"/>
              <w:contextualSpacing/>
              <w:rPr>
                <w:rFonts w:eastAsia="Montserrat SemiBold" w:cstheme="minorHAnsi"/>
                <w:color w:val="auto"/>
                <w:sz w:val="18"/>
                <w:szCs w:val="18"/>
              </w:rPr>
            </w:pPr>
            <w:r w:rsidRPr="005259A0">
              <w:rPr>
                <w:rFonts w:eastAsia="Montserrat SemiBold" w:cstheme="minorHAnsi"/>
                <w:color w:val="auto"/>
                <w:sz w:val="18"/>
                <w:szCs w:val="18"/>
              </w:rPr>
              <w:t>Are materials stored safely and at a proper height?</w:t>
            </w:r>
          </w:p>
        </w:tc>
        <w:tc>
          <w:tcPr>
            <w:tcW w:w="455" w:type="pct"/>
          </w:tcPr>
          <w:p w14:paraId="083EBD1F" w14:textId="77777777" w:rsidR="00BA7EC1" w:rsidRPr="005259A0" w:rsidRDefault="00BA7EC1" w:rsidP="005B7E84">
            <w:pPr>
              <w:spacing w:before="0" w:after="0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Montserrat SemiBold" w:cstheme="minorHAnsi"/>
                <w:color w:val="auto"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54" w:type="pct"/>
          </w:tcPr>
          <w:p w14:paraId="69E9FE37" w14:textId="77777777" w:rsidR="00BA7EC1" w:rsidRPr="005259A0" w:rsidRDefault="00BA7EC1" w:rsidP="005B7E84">
            <w:pPr>
              <w:spacing w:before="0" w:after="0"/>
              <w:contextualSpacing/>
              <w:rPr>
                <w:rFonts w:eastAsia="Montserrat SemiBold" w:cstheme="minorHAnsi"/>
                <w:color w:val="auto"/>
                <w:sz w:val="18"/>
                <w:szCs w:val="18"/>
              </w:rPr>
            </w:pPr>
          </w:p>
        </w:tc>
      </w:tr>
      <w:tr w:rsidR="00BA7EC1" w:rsidRPr="005259A0" w14:paraId="24F8F43F" w14:textId="77777777" w:rsidTr="005B7E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1" w:type="pct"/>
          </w:tcPr>
          <w:p w14:paraId="7FEE0267" w14:textId="77777777" w:rsidR="00BA7EC1" w:rsidRPr="005259A0" w:rsidRDefault="00BA7EC1" w:rsidP="005B7E84">
            <w:pPr>
              <w:spacing w:before="0" w:after="0"/>
              <w:contextualSpacing/>
              <w:rPr>
                <w:rFonts w:eastAsia="Montserrat SemiBold" w:cstheme="minorHAnsi"/>
                <w:b/>
                <w:sz w:val="18"/>
                <w:szCs w:val="18"/>
              </w:rPr>
            </w:pPr>
            <w:r w:rsidRPr="005259A0">
              <w:rPr>
                <w:rFonts w:eastAsia="Montserrat SemiBold" w:cstheme="minorHAnsi"/>
                <w:sz w:val="18"/>
                <w:szCs w:val="18"/>
              </w:rPr>
              <w:t>Does the client wear an emergency response necklace/bracelet?</w:t>
            </w:r>
          </w:p>
        </w:tc>
        <w:tc>
          <w:tcPr>
            <w:tcW w:w="455" w:type="pct"/>
          </w:tcPr>
          <w:p w14:paraId="68DF32C2" w14:textId="77777777" w:rsidR="00BA7EC1" w:rsidRPr="005259A0" w:rsidRDefault="00BA7EC1" w:rsidP="005B7E84">
            <w:pPr>
              <w:spacing w:before="0" w:after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Montserrat SemiBold" w:cstheme="minorHAnsi"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54" w:type="pct"/>
          </w:tcPr>
          <w:p w14:paraId="55AB3ABB" w14:textId="77777777" w:rsidR="00BA7EC1" w:rsidRPr="005259A0" w:rsidRDefault="00BA7EC1" w:rsidP="005B7E84">
            <w:pPr>
              <w:spacing w:before="0" w:after="0"/>
              <w:contextualSpacing/>
              <w:rPr>
                <w:rFonts w:eastAsia="Montserrat SemiBold" w:cstheme="minorHAnsi"/>
                <w:sz w:val="18"/>
                <w:szCs w:val="18"/>
              </w:rPr>
            </w:pPr>
          </w:p>
        </w:tc>
      </w:tr>
      <w:tr w:rsidR="00BA7EC1" w:rsidRPr="005259A0" w14:paraId="7F59DE43" w14:textId="77777777" w:rsidTr="005B7E8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1" w:type="pct"/>
          </w:tcPr>
          <w:p w14:paraId="7DBEE655" w14:textId="77777777" w:rsidR="00BA7EC1" w:rsidRPr="005259A0" w:rsidRDefault="00BA7EC1" w:rsidP="005B7E84">
            <w:pPr>
              <w:spacing w:before="0" w:after="0"/>
              <w:contextualSpacing/>
              <w:rPr>
                <w:rFonts w:eastAsia="Montserrat SemiBold" w:cstheme="minorHAnsi"/>
                <w:color w:val="auto"/>
                <w:sz w:val="18"/>
                <w:szCs w:val="18"/>
              </w:rPr>
            </w:pPr>
            <w:r w:rsidRPr="005259A0">
              <w:rPr>
                <w:rFonts w:eastAsia="Montserrat SemiBold" w:cstheme="minorHAnsi"/>
                <w:color w:val="auto"/>
                <w:sz w:val="18"/>
                <w:szCs w:val="18"/>
              </w:rPr>
              <w:t>Are polished floors no waxed or waxed-free?</w:t>
            </w:r>
          </w:p>
        </w:tc>
        <w:tc>
          <w:tcPr>
            <w:tcW w:w="455" w:type="pct"/>
          </w:tcPr>
          <w:p w14:paraId="1F9735BB" w14:textId="77777777" w:rsidR="00BA7EC1" w:rsidRPr="005259A0" w:rsidRDefault="00BA7EC1" w:rsidP="005B7E84">
            <w:pPr>
              <w:spacing w:before="0" w:after="0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Montserrat SemiBold" w:cstheme="minorHAnsi"/>
                <w:color w:val="auto"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54" w:type="pct"/>
          </w:tcPr>
          <w:p w14:paraId="06F4FB50" w14:textId="77777777" w:rsidR="00BA7EC1" w:rsidRPr="005259A0" w:rsidRDefault="00BA7EC1" w:rsidP="005B7E84">
            <w:pPr>
              <w:spacing w:before="0" w:after="0"/>
              <w:contextualSpacing/>
              <w:rPr>
                <w:rFonts w:eastAsia="Montserrat SemiBold" w:cstheme="minorHAnsi"/>
                <w:color w:val="auto"/>
                <w:sz w:val="18"/>
                <w:szCs w:val="18"/>
              </w:rPr>
            </w:pPr>
          </w:p>
        </w:tc>
      </w:tr>
      <w:tr w:rsidR="00BA7EC1" w:rsidRPr="005259A0" w14:paraId="54B6EA28" w14:textId="77777777" w:rsidTr="005B7E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3"/>
          </w:tcPr>
          <w:p w14:paraId="35B0A501" w14:textId="77777777" w:rsidR="00BA7EC1" w:rsidRPr="005259A0" w:rsidRDefault="00BA7EC1" w:rsidP="005B7E84">
            <w:pPr>
              <w:spacing w:before="0" w:after="0"/>
              <w:contextualSpacing/>
              <w:rPr>
                <w:rFonts w:eastAsia="Montserrat SemiBold" w:cstheme="minorHAnsi"/>
                <w:sz w:val="18"/>
                <w:szCs w:val="18"/>
              </w:rPr>
            </w:pPr>
            <w:r w:rsidRPr="005259A0">
              <w:rPr>
                <w:rFonts w:eastAsia="Montserrat SemiBold" w:cstheme="minorHAnsi"/>
                <w:b/>
                <w:sz w:val="18"/>
                <w:szCs w:val="18"/>
              </w:rPr>
              <w:t>MEDICATIONS</w:t>
            </w:r>
          </w:p>
        </w:tc>
      </w:tr>
      <w:tr w:rsidR="00BA7EC1" w:rsidRPr="005259A0" w14:paraId="162C1178" w14:textId="77777777" w:rsidTr="005B7E8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1" w:type="pct"/>
          </w:tcPr>
          <w:p w14:paraId="0841F5B9" w14:textId="77777777" w:rsidR="00BA7EC1" w:rsidRPr="005259A0" w:rsidRDefault="00BA7EC1" w:rsidP="005B7E84">
            <w:pPr>
              <w:spacing w:before="0" w:after="0"/>
              <w:contextualSpacing/>
              <w:rPr>
                <w:rFonts w:eastAsia="Montserrat SemiBold" w:cstheme="minorHAnsi"/>
                <w:color w:val="auto"/>
                <w:sz w:val="18"/>
                <w:szCs w:val="18"/>
              </w:rPr>
            </w:pPr>
            <w:r w:rsidRPr="005259A0">
              <w:rPr>
                <w:rFonts w:eastAsia="Montserrat SemiBold" w:cstheme="minorHAnsi"/>
                <w:color w:val="auto"/>
                <w:sz w:val="18"/>
                <w:szCs w:val="18"/>
              </w:rPr>
              <w:t xml:space="preserve">Are all medications marked clearly?  </w:t>
            </w:r>
          </w:p>
        </w:tc>
        <w:tc>
          <w:tcPr>
            <w:tcW w:w="455" w:type="pct"/>
          </w:tcPr>
          <w:p w14:paraId="657C70FA" w14:textId="77777777" w:rsidR="00BA7EC1" w:rsidRPr="005259A0" w:rsidRDefault="00BA7EC1" w:rsidP="005B7E84">
            <w:pPr>
              <w:spacing w:before="0" w:after="0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Montserrat SemiBold" w:cstheme="minorHAnsi"/>
                <w:color w:val="auto"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54" w:type="pct"/>
          </w:tcPr>
          <w:p w14:paraId="72071E8E" w14:textId="77777777" w:rsidR="00BA7EC1" w:rsidRPr="005259A0" w:rsidRDefault="00BA7EC1" w:rsidP="005B7E84">
            <w:pPr>
              <w:spacing w:before="0" w:after="0"/>
              <w:contextualSpacing/>
              <w:rPr>
                <w:rFonts w:eastAsia="Montserrat SemiBold" w:cstheme="minorHAnsi"/>
                <w:color w:val="auto"/>
                <w:sz w:val="18"/>
                <w:szCs w:val="18"/>
              </w:rPr>
            </w:pPr>
          </w:p>
        </w:tc>
      </w:tr>
      <w:tr w:rsidR="00BA7EC1" w:rsidRPr="005259A0" w14:paraId="48E04556" w14:textId="77777777" w:rsidTr="005B7E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1" w:type="pct"/>
          </w:tcPr>
          <w:p w14:paraId="33A6E104" w14:textId="77777777" w:rsidR="00BA7EC1" w:rsidRPr="005259A0" w:rsidRDefault="00BA7EC1" w:rsidP="005B7E84">
            <w:pPr>
              <w:spacing w:before="0" w:after="0"/>
              <w:contextualSpacing/>
              <w:rPr>
                <w:rFonts w:eastAsia="Montserrat SemiBold" w:cstheme="minorHAnsi"/>
                <w:sz w:val="18"/>
                <w:szCs w:val="18"/>
              </w:rPr>
            </w:pPr>
            <w:r w:rsidRPr="005259A0">
              <w:rPr>
                <w:rFonts w:eastAsia="Montserrat SemiBold" w:cstheme="minorHAnsi"/>
                <w:sz w:val="18"/>
                <w:szCs w:val="18"/>
              </w:rPr>
              <w:t>Are medications named?</w:t>
            </w:r>
          </w:p>
        </w:tc>
        <w:tc>
          <w:tcPr>
            <w:tcW w:w="455" w:type="pct"/>
          </w:tcPr>
          <w:p w14:paraId="241327AD" w14:textId="77777777" w:rsidR="00BA7EC1" w:rsidRPr="005259A0" w:rsidRDefault="00BA7EC1" w:rsidP="005B7E84">
            <w:pPr>
              <w:spacing w:before="0" w:after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Montserrat SemiBold" w:cstheme="minorHAnsi"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54" w:type="pct"/>
          </w:tcPr>
          <w:p w14:paraId="0DE5EDCB" w14:textId="77777777" w:rsidR="00BA7EC1" w:rsidRPr="005259A0" w:rsidRDefault="00BA7EC1" w:rsidP="005B7E84">
            <w:pPr>
              <w:spacing w:before="0" w:after="0"/>
              <w:contextualSpacing/>
              <w:rPr>
                <w:rFonts w:eastAsia="Montserrat SemiBold" w:cstheme="minorHAnsi"/>
                <w:sz w:val="18"/>
                <w:szCs w:val="18"/>
              </w:rPr>
            </w:pPr>
          </w:p>
        </w:tc>
      </w:tr>
      <w:tr w:rsidR="00BA7EC1" w:rsidRPr="005259A0" w14:paraId="59945DCE" w14:textId="77777777" w:rsidTr="005B7E8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1" w:type="pct"/>
          </w:tcPr>
          <w:p w14:paraId="5ED0BDBF" w14:textId="77777777" w:rsidR="00BA7EC1" w:rsidRPr="005259A0" w:rsidRDefault="00BA7EC1" w:rsidP="005B7E84">
            <w:pPr>
              <w:spacing w:before="0" w:after="0"/>
              <w:contextualSpacing/>
              <w:rPr>
                <w:rFonts w:eastAsia="Montserrat SemiBold" w:cstheme="minorHAnsi"/>
                <w:color w:val="auto"/>
                <w:sz w:val="18"/>
                <w:szCs w:val="18"/>
              </w:rPr>
            </w:pPr>
            <w:r w:rsidRPr="005259A0">
              <w:rPr>
                <w:rFonts w:eastAsia="Montserrat SemiBold" w:cstheme="minorHAnsi"/>
                <w:color w:val="auto"/>
                <w:sz w:val="18"/>
                <w:szCs w:val="18"/>
              </w:rPr>
              <w:t>Are medications dated?</w:t>
            </w:r>
          </w:p>
        </w:tc>
        <w:tc>
          <w:tcPr>
            <w:tcW w:w="455" w:type="pct"/>
          </w:tcPr>
          <w:p w14:paraId="090C297F" w14:textId="77777777" w:rsidR="00BA7EC1" w:rsidRPr="005259A0" w:rsidRDefault="00BA7EC1" w:rsidP="005B7E84">
            <w:pPr>
              <w:spacing w:before="0" w:after="0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Montserrat SemiBold" w:cstheme="minorHAnsi"/>
                <w:color w:val="auto"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54" w:type="pct"/>
          </w:tcPr>
          <w:p w14:paraId="32A0B033" w14:textId="77777777" w:rsidR="00BA7EC1" w:rsidRPr="005259A0" w:rsidRDefault="00BA7EC1" w:rsidP="005B7E84">
            <w:pPr>
              <w:spacing w:before="0" w:after="0"/>
              <w:contextualSpacing/>
              <w:rPr>
                <w:rFonts w:eastAsia="Montserrat SemiBold" w:cstheme="minorHAnsi"/>
                <w:color w:val="auto"/>
                <w:sz w:val="18"/>
                <w:szCs w:val="18"/>
              </w:rPr>
            </w:pPr>
          </w:p>
        </w:tc>
      </w:tr>
      <w:tr w:rsidR="00BA7EC1" w:rsidRPr="005259A0" w14:paraId="0CD04EE5" w14:textId="77777777" w:rsidTr="005B7E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1" w:type="pct"/>
          </w:tcPr>
          <w:p w14:paraId="2BDF9A67" w14:textId="77777777" w:rsidR="00BA7EC1" w:rsidRPr="005259A0" w:rsidRDefault="00BA7EC1" w:rsidP="005B7E84">
            <w:pPr>
              <w:spacing w:before="0" w:after="0"/>
              <w:contextualSpacing/>
              <w:rPr>
                <w:rFonts w:eastAsia="Montserrat SemiBold" w:cstheme="minorHAnsi"/>
                <w:sz w:val="18"/>
                <w:szCs w:val="18"/>
              </w:rPr>
            </w:pPr>
            <w:r w:rsidRPr="005259A0">
              <w:rPr>
                <w:rFonts w:eastAsia="Montserrat SemiBold" w:cstheme="minorHAnsi"/>
                <w:sz w:val="18"/>
                <w:szCs w:val="18"/>
              </w:rPr>
              <w:t xml:space="preserve">Are instructions given as to </w:t>
            </w:r>
            <w:r w:rsidRPr="005259A0">
              <w:rPr>
                <w:rFonts w:eastAsia="Montserrat SemiBold" w:cstheme="minorHAnsi"/>
                <w:sz w:val="18"/>
                <w:szCs w:val="18"/>
                <w:u w:val="single"/>
              </w:rPr>
              <w:t>how</w:t>
            </w:r>
            <w:r w:rsidRPr="005259A0">
              <w:rPr>
                <w:rFonts w:eastAsia="Montserrat SemiBold" w:cstheme="minorHAnsi"/>
                <w:sz w:val="18"/>
                <w:szCs w:val="18"/>
              </w:rPr>
              <w:t xml:space="preserve"> medications are to be taken?</w:t>
            </w:r>
          </w:p>
        </w:tc>
        <w:tc>
          <w:tcPr>
            <w:tcW w:w="455" w:type="pct"/>
          </w:tcPr>
          <w:p w14:paraId="3C3330D8" w14:textId="77777777" w:rsidR="00BA7EC1" w:rsidRPr="005259A0" w:rsidRDefault="00BA7EC1" w:rsidP="005B7E84">
            <w:pPr>
              <w:spacing w:before="0" w:after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Montserrat SemiBold" w:cstheme="minorHAnsi"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54" w:type="pct"/>
          </w:tcPr>
          <w:p w14:paraId="12E596A1" w14:textId="77777777" w:rsidR="00BA7EC1" w:rsidRPr="005259A0" w:rsidRDefault="00BA7EC1" w:rsidP="005B7E84">
            <w:pPr>
              <w:spacing w:before="0" w:after="0"/>
              <w:contextualSpacing/>
              <w:rPr>
                <w:rFonts w:eastAsia="Montserrat SemiBold" w:cstheme="minorHAnsi"/>
                <w:sz w:val="18"/>
                <w:szCs w:val="18"/>
              </w:rPr>
            </w:pPr>
          </w:p>
        </w:tc>
      </w:tr>
      <w:tr w:rsidR="00BA7EC1" w:rsidRPr="005259A0" w14:paraId="39FF1C39" w14:textId="77777777" w:rsidTr="005B7E8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1" w:type="pct"/>
          </w:tcPr>
          <w:p w14:paraId="2E6F67B5" w14:textId="77777777" w:rsidR="00BA7EC1" w:rsidRPr="005259A0" w:rsidRDefault="00BA7EC1" w:rsidP="005B7E84">
            <w:pPr>
              <w:spacing w:before="0" w:after="0"/>
              <w:contextualSpacing/>
              <w:rPr>
                <w:rFonts w:eastAsia="Montserrat SemiBold" w:cstheme="minorHAnsi"/>
                <w:color w:val="auto"/>
                <w:sz w:val="18"/>
                <w:szCs w:val="18"/>
              </w:rPr>
            </w:pPr>
            <w:r w:rsidRPr="005259A0">
              <w:rPr>
                <w:rFonts w:eastAsia="Montserrat SemiBold" w:cstheme="minorHAnsi"/>
                <w:color w:val="auto"/>
                <w:sz w:val="18"/>
                <w:szCs w:val="18"/>
              </w:rPr>
              <w:t xml:space="preserve">Are instructions given as to </w:t>
            </w:r>
            <w:r w:rsidRPr="005259A0">
              <w:rPr>
                <w:rFonts w:eastAsia="Montserrat SemiBold" w:cstheme="minorHAnsi"/>
                <w:color w:val="auto"/>
                <w:sz w:val="18"/>
                <w:szCs w:val="18"/>
                <w:u w:val="single"/>
              </w:rPr>
              <w:t>when</w:t>
            </w:r>
            <w:r w:rsidRPr="005259A0">
              <w:rPr>
                <w:rFonts w:eastAsia="Montserrat SemiBold" w:cstheme="minorHAnsi"/>
                <w:color w:val="auto"/>
                <w:sz w:val="18"/>
                <w:szCs w:val="18"/>
              </w:rPr>
              <w:t xml:space="preserve"> medications are to be taken?</w:t>
            </w:r>
          </w:p>
        </w:tc>
        <w:tc>
          <w:tcPr>
            <w:tcW w:w="455" w:type="pct"/>
          </w:tcPr>
          <w:p w14:paraId="02EA4D4B" w14:textId="77777777" w:rsidR="00BA7EC1" w:rsidRPr="005259A0" w:rsidRDefault="00BA7EC1" w:rsidP="005B7E84">
            <w:pPr>
              <w:spacing w:before="0" w:after="0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Montserrat SemiBold" w:cstheme="minorHAnsi"/>
                <w:color w:val="auto"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54" w:type="pct"/>
          </w:tcPr>
          <w:p w14:paraId="71A3F51C" w14:textId="77777777" w:rsidR="00BA7EC1" w:rsidRPr="005259A0" w:rsidRDefault="00BA7EC1" w:rsidP="005B7E84">
            <w:pPr>
              <w:spacing w:before="0" w:after="0"/>
              <w:contextualSpacing/>
              <w:rPr>
                <w:rFonts w:eastAsia="Montserrat SemiBold" w:cstheme="minorHAnsi"/>
                <w:color w:val="auto"/>
                <w:sz w:val="18"/>
                <w:szCs w:val="18"/>
              </w:rPr>
            </w:pPr>
          </w:p>
        </w:tc>
      </w:tr>
      <w:tr w:rsidR="00BA7EC1" w:rsidRPr="005259A0" w14:paraId="65394B33" w14:textId="77777777" w:rsidTr="005B7E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3"/>
          </w:tcPr>
          <w:p w14:paraId="0AEA9A97" w14:textId="77777777" w:rsidR="00BA7EC1" w:rsidRPr="005259A0" w:rsidRDefault="00BA7EC1" w:rsidP="005B7E84">
            <w:pPr>
              <w:spacing w:before="0" w:after="0"/>
              <w:contextualSpacing/>
              <w:rPr>
                <w:rFonts w:eastAsia="Montserrat SemiBold" w:cstheme="minorHAnsi"/>
                <w:sz w:val="18"/>
                <w:szCs w:val="18"/>
              </w:rPr>
            </w:pPr>
            <w:r w:rsidRPr="005259A0">
              <w:rPr>
                <w:rFonts w:eastAsia="Montserrat SemiBold" w:cstheme="minorHAnsi"/>
                <w:b/>
                <w:sz w:val="18"/>
                <w:szCs w:val="18"/>
              </w:rPr>
              <w:t>MEDICAL EQUIPMENT/SUPPLIES</w:t>
            </w:r>
          </w:p>
        </w:tc>
      </w:tr>
      <w:tr w:rsidR="00BA7EC1" w:rsidRPr="005259A0" w14:paraId="6B599C13" w14:textId="77777777" w:rsidTr="005B7E8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1" w:type="pct"/>
          </w:tcPr>
          <w:p w14:paraId="6206D425" w14:textId="77777777" w:rsidR="00BA7EC1" w:rsidRPr="005259A0" w:rsidRDefault="00BA7EC1" w:rsidP="005B7E84">
            <w:pPr>
              <w:spacing w:before="0" w:after="0"/>
              <w:contextualSpacing/>
              <w:rPr>
                <w:rFonts w:eastAsia="Montserrat SemiBold" w:cstheme="minorHAnsi"/>
                <w:color w:val="auto"/>
                <w:sz w:val="18"/>
                <w:szCs w:val="18"/>
              </w:rPr>
            </w:pPr>
            <w:r w:rsidRPr="005259A0">
              <w:rPr>
                <w:rFonts w:eastAsia="Montserrat SemiBold" w:cstheme="minorHAnsi"/>
                <w:color w:val="auto"/>
                <w:sz w:val="18"/>
                <w:szCs w:val="18"/>
              </w:rPr>
              <w:t>Are used needles placed in a sharp container?</w:t>
            </w:r>
          </w:p>
        </w:tc>
        <w:tc>
          <w:tcPr>
            <w:tcW w:w="455" w:type="pct"/>
          </w:tcPr>
          <w:p w14:paraId="3B056981" w14:textId="77777777" w:rsidR="00BA7EC1" w:rsidRPr="005259A0" w:rsidRDefault="00BA7EC1" w:rsidP="005B7E84">
            <w:pPr>
              <w:spacing w:before="0" w:after="0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Montserrat SemiBold" w:cstheme="minorHAnsi"/>
                <w:color w:val="auto"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54" w:type="pct"/>
          </w:tcPr>
          <w:p w14:paraId="59AD6070" w14:textId="77777777" w:rsidR="00BA7EC1" w:rsidRPr="005259A0" w:rsidRDefault="00BA7EC1" w:rsidP="005B7E84">
            <w:pPr>
              <w:spacing w:before="0" w:after="0"/>
              <w:contextualSpacing/>
              <w:rPr>
                <w:rFonts w:eastAsia="Montserrat SemiBold" w:cstheme="minorHAnsi"/>
                <w:color w:val="auto"/>
                <w:sz w:val="18"/>
                <w:szCs w:val="18"/>
              </w:rPr>
            </w:pPr>
          </w:p>
        </w:tc>
      </w:tr>
      <w:tr w:rsidR="00BA7EC1" w:rsidRPr="005259A0" w14:paraId="46D17AA1" w14:textId="77777777" w:rsidTr="005B7E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1" w:type="pct"/>
          </w:tcPr>
          <w:p w14:paraId="67C57A9D" w14:textId="77777777" w:rsidR="00BA7EC1" w:rsidRPr="005259A0" w:rsidRDefault="00BA7EC1" w:rsidP="005B7E84">
            <w:pPr>
              <w:spacing w:before="0" w:after="0"/>
              <w:contextualSpacing/>
              <w:rPr>
                <w:rFonts w:eastAsia="Montserrat SemiBold" w:cstheme="minorHAnsi"/>
                <w:sz w:val="18"/>
                <w:szCs w:val="18"/>
              </w:rPr>
            </w:pPr>
            <w:r w:rsidRPr="005259A0">
              <w:rPr>
                <w:rFonts w:eastAsia="Montserrat SemiBold" w:cstheme="minorHAnsi"/>
                <w:sz w:val="18"/>
                <w:szCs w:val="18"/>
              </w:rPr>
              <w:t>Is oxygen tubing kept off the walking path?</w:t>
            </w:r>
          </w:p>
        </w:tc>
        <w:tc>
          <w:tcPr>
            <w:tcW w:w="455" w:type="pct"/>
          </w:tcPr>
          <w:p w14:paraId="1DFDC0AA" w14:textId="77777777" w:rsidR="00BA7EC1" w:rsidRPr="005259A0" w:rsidRDefault="00BA7EC1" w:rsidP="005B7E84">
            <w:pPr>
              <w:spacing w:before="0" w:after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Montserrat SemiBold" w:cstheme="minorHAnsi"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54" w:type="pct"/>
          </w:tcPr>
          <w:p w14:paraId="2AD4F541" w14:textId="77777777" w:rsidR="00BA7EC1" w:rsidRPr="005259A0" w:rsidRDefault="00BA7EC1" w:rsidP="005B7E84">
            <w:pPr>
              <w:spacing w:before="0" w:after="0"/>
              <w:contextualSpacing/>
              <w:rPr>
                <w:rFonts w:eastAsia="Montserrat SemiBold" w:cstheme="minorHAnsi"/>
                <w:sz w:val="18"/>
                <w:szCs w:val="18"/>
              </w:rPr>
            </w:pPr>
          </w:p>
        </w:tc>
      </w:tr>
      <w:tr w:rsidR="00BA7EC1" w:rsidRPr="005259A0" w14:paraId="203C7C6A" w14:textId="77777777" w:rsidTr="005B7E8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1" w:type="pct"/>
          </w:tcPr>
          <w:p w14:paraId="6D5A5F48" w14:textId="77777777" w:rsidR="00BA7EC1" w:rsidRPr="005259A0" w:rsidRDefault="00BA7EC1" w:rsidP="005B7E84">
            <w:pPr>
              <w:spacing w:before="0" w:after="0"/>
              <w:contextualSpacing/>
              <w:rPr>
                <w:rFonts w:eastAsia="Montserrat SemiBold" w:cstheme="minorHAnsi"/>
                <w:color w:val="auto"/>
                <w:sz w:val="18"/>
                <w:szCs w:val="18"/>
              </w:rPr>
            </w:pPr>
            <w:r w:rsidRPr="005259A0">
              <w:rPr>
                <w:rFonts w:eastAsia="Montserrat SemiBold" w:cstheme="minorHAnsi"/>
                <w:color w:val="auto"/>
                <w:sz w:val="18"/>
                <w:szCs w:val="18"/>
              </w:rPr>
              <w:t>Is medical equipment properly stored?</w:t>
            </w:r>
          </w:p>
        </w:tc>
        <w:tc>
          <w:tcPr>
            <w:tcW w:w="455" w:type="pct"/>
          </w:tcPr>
          <w:p w14:paraId="3F064378" w14:textId="77777777" w:rsidR="00BA7EC1" w:rsidRPr="005259A0" w:rsidRDefault="00BA7EC1" w:rsidP="005B7E84">
            <w:pPr>
              <w:spacing w:before="0" w:after="0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Montserrat SemiBold" w:cstheme="minorHAnsi"/>
                <w:color w:val="auto"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54" w:type="pct"/>
          </w:tcPr>
          <w:p w14:paraId="6E57253D" w14:textId="77777777" w:rsidR="00BA7EC1" w:rsidRPr="005259A0" w:rsidRDefault="00BA7EC1" w:rsidP="005B7E84">
            <w:pPr>
              <w:spacing w:before="0" w:after="0"/>
              <w:contextualSpacing/>
              <w:rPr>
                <w:rFonts w:eastAsia="Montserrat SemiBold" w:cstheme="minorHAnsi"/>
                <w:color w:val="auto"/>
                <w:sz w:val="18"/>
                <w:szCs w:val="18"/>
              </w:rPr>
            </w:pPr>
          </w:p>
        </w:tc>
      </w:tr>
      <w:tr w:rsidR="00BA7EC1" w:rsidRPr="005259A0" w14:paraId="2F7C7E0C" w14:textId="77777777" w:rsidTr="005B7E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3"/>
          </w:tcPr>
          <w:p w14:paraId="4B7DADAC" w14:textId="77777777" w:rsidR="00BA7EC1" w:rsidRPr="005259A0" w:rsidRDefault="00BA7EC1" w:rsidP="005B7E84">
            <w:pPr>
              <w:spacing w:before="0" w:after="0"/>
              <w:contextualSpacing/>
              <w:rPr>
                <w:rFonts w:eastAsia="Montserrat SemiBold" w:cstheme="minorHAnsi"/>
                <w:sz w:val="18"/>
                <w:szCs w:val="18"/>
              </w:rPr>
            </w:pPr>
            <w:r w:rsidRPr="005259A0">
              <w:rPr>
                <w:rFonts w:eastAsia="Montserrat SemiBold" w:cstheme="minorHAnsi"/>
                <w:b/>
                <w:sz w:val="18"/>
                <w:szCs w:val="18"/>
              </w:rPr>
              <w:t>LIVING AREAS</w:t>
            </w:r>
          </w:p>
        </w:tc>
      </w:tr>
      <w:tr w:rsidR="00BA7EC1" w:rsidRPr="005259A0" w14:paraId="3738C0B5" w14:textId="77777777" w:rsidTr="005B7E8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1" w:type="pct"/>
          </w:tcPr>
          <w:p w14:paraId="55FC4EAD" w14:textId="77777777" w:rsidR="00BA7EC1" w:rsidRPr="005259A0" w:rsidRDefault="00BA7EC1" w:rsidP="005B7E84">
            <w:pPr>
              <w:spacing w:before="0" w:after="0"/>
              <w:contextualSpacing/>
              <w:rPr>
                <w:rFonts w:eastAsia="Montserrat SemiBold" w:cstheme="minorHAnsi"/>
                <w:color w:val="auto"/>
                <w:sz w:val="18"/>
                <w:szCs w:val="18"/>
              </w:rPr>
            </w:pPr>
            <w:r w:rsidRPr="005259A0">
              <w:rPr>
                <w:rFonts w:eastAsia="Montserrat SemiBold" w:cstheme="minorHAnsi"/>
                <w:color w:val="auto"/>
                <w:sz w:val="18"/>
                <w:szCs w:val="18"/>
              </w:rPr>
              <w:t>Are doorways wide enough to carry loads through and get a wheelchair/walker through?</w:t>
            </w:r>
          </w:p>
        </w:tc>
        <w:tc>
          <w:tcPr>
            <w:tcW w:w="455" w:type="pct"/>
          </w:tcPr>
          <w:p w14:paraId="4B632527" w14:textId="77777777" w:rsidR="00BA7EC1" w:rsidRPr="005259A0" w:rsidRDefault="00BA7EC1" w:rsidP="005B7E84">
            <w:pPr>
              <w:spacing w:before="0" w:after="0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Montserrat SemiBold" w:cstheme="minorHAnsi"/>
                <w:color w:val="auto"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54" w:type="pct"/>
          </w:tcPr>
          <w:p w14:paraId="35952EFF" w14:textId="77777777" w:rsidR="00BA7EC1" w:rsidRPr="005259A0" w:rsidRDefault="00BA7EC1" w:rsidP="005B7E84">
            <w:pPr>
              <w:spacing w:before="0" w:after="0"/>
              <w:contextualSpacing/>
              <w:rPr>
                <w:rFonts w:eastAsia="Montserrat SemiBold" w:cstheme="minorHAnsi"/>
                <w:color w:val="auto"/>
                <w:sz w:val="18"/>
                <w:szCs w:val="18"/>
              </w:rPr>
            </w:pPr>
          </w:p>
        </w:tc>
      </w:tr>
      <w:tr w:rsidR="00BA7EC1" w:rsidRPr="005259A0" w14:paraId="0B68A6E4" w14:textId="77777777" w:rsidTr="005B7E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1" w:type="pct"/>
          </w:tcPr>
          <w:p w14:paraId="1745B1F4" w14:textId="77777777" w:rsidR="00BA7EC1" w:rsidRPr="005259A0" w:rsidRDefault="00BA7EC1" w:rsidP="005B7E84">
            <w:pPr>
              <w:spacing w:before="0" w:after="0"/>
              <w:contextualSpacing/>
              <w:rPr>
                <w:rFonts w:eastAsia="Montserrat SemiBold" w:cstheme="minorHAnsi"/>
                <w:sz w:val="18"/>
                <w:szCs w:val="18"/>
              </w:rPr>
            </w:pPr>
            <w:r w:rsidRPr="005259A0">
              <w:rPr>
                <w:rFonts w:eastAsia="Montserrat SemiBold" w:cstheme="minorHAnsi"/>
                <w:sz w:val="18"/>
                <w:szCs w:val="18"/>
              </w:rPr>
              <w:t>Are light switches accessible so they can be turned on/off without walking across a dark room?</w:t>
            </w:r>
          </w:p>
        </w:tc>
        <w:tc>
          <w:tcPr>
            <w:tcW w:w="455" w:type="pct"/>
          </w:tcPr>
          <w:p w14:paraId="67C89B14" w14:textId="77777777" w:rsidR="00BA7EC1" w:rsidRPr="005259A0" w:rsidRDefault="00BA7EC1" w:rsidP="005B7E84">
            <w:pPr>
              <w:spacing w:before="0" w:after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Montserrat SemiBold" w:cstheme="minorHAnsi"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54" w:type="pct"/>
          </w:tcPr>
          <w:p w14:paraId="15F24C5F" w14:textId="77777777" w:rsidR="00BA7EC1" w:rsidRPr="005259A0" w:rsidRDefault="00BA7EC1" w:rsidP="005B7E84">
            <w:pPr>
              <w:spacing w:before="0" w:after="0"/>
              <w:contextualSpacing/>
              <w:rPr>
                <w:rFonts w:eastAsia="Montserrat SemiBold" w:cstheme="minorHAnsi"/>
                <w:sz w:val="18"/>
                <w:szCs w:val="18"/>
              </w:rPr>
            </w:pPr>
          </w:p>
        </w:tc>
      </w:tr>
      <w:tr w:rsidR="00BA7EC1" w:rsidRPr="005259A0" w14:paraId="02AF68B9" w14:textId="77777777" w:rsidTr="005B7E8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1" w:type="pct"/>
          </w:tcPr>
          <w:p w14:paraId="48D72C27" w14:textId="77777777" w:rsidR="00BA7EC1" w:rsidRPr="005259A0" w:rsidRDefault="00BA7EC1" w:rsidP="005B7E84">
            <w:pPr>
              <w:spacing w:before="0" w:after="0"/>
              <w:contextualSpacing/>
              <w:rPr>
                <w:rFonts w:eastAsia="Montserrat SemiBold" w:cstheme="minorHAnsi"/>
                <w:color w:val="auto"/>
                <w:sz w:val="18"/>
                <w:szCs w:val="18"/>
              </w:rPr>
            </w:pPr>
            <w:r w:rsidRPr="005259A0">
              <w:rPr>
                <w:rFonts w:eastAsia="Montserrat SemiBold" w:cstheme="minorHAnsi"/>
                <w:color w:val="auto"/>
                <w:sz w:val="18"/>
                <w:szCs w:val="18"/>
              </w:rPr>
              <w:t>Are sofas &amp; chairs high and firm enough for easy sitting and rising?</w:t>
            </w:r>
          </w:p>
        </w:tc>
        <w:tc>
          <w:tcPr>
            <w:tcW w:w="455" w:type="pct"/>
          </w:tcPr>
          <w:p w14:paraId="01C5BE45" w14:textId="77777777" w:rsidR="00BA7EC1" w:rsidRPr="005259A0" w:rsidRDefault="00BA7EC1" w:rsidP="005B7E84">
            <w:pPr>
              <w:spacing w:before="0" w:after="0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Montserrat SemiBold" w:cstheme="minorHAnsi"/>
                <w:color w:val="auto"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54" w:type="pct"/>
          </w:tcPr>
          <w:p w14:paraId="1A211856" w14:textId="77777777" w:rsidR="00BA7EC1" w:rsidRPr="005259A0" w:rsidRDefault="00BA7EC1" w:rsidP="005B7E84">
            <w:pPr>
              <w:spacing w:before="0" w:after="0"/>
              <w:contextualSpacing/>
              <w:rPr>
                <w:rFonts w:eastAsia="Montserrat SemiBold" w:cstheme="minorHAnsi"/>
                <w:color w:val="auto"/>
                <w:sz w:val="18"/>
                <w:szCs w:val="18"/>
              </w:rPr>
            </w:pPr>
          </w:p>
        </w:tc>
      </w:tr>
      <w:tr w:rsidR="00BA7EC1" w:rsidRPr="005259A0" w14:paraId="411A2E81" w14:textId="77777777" w:rsidTr="005B7E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1" w:type="pct"/>
          </w:tcPr>
          <w:p w14:paraId="1E5144A5" w14:textId="77777777" w:rsidR="00BA7EC1" w:rsidRPr="005259A0" w:rsidRDefault="00BA7EC1" w:rsidP="005B7E84">
            <w:pPr>
              <w:spacing w:before="0" w:after="0"/>
              <w:contextualSpacing/>
              <w:rPr>
                <w:rFonts w:eastAsia="Montserrat SemiBold" w:cstheme="minorHAnsi"/>
                <w:sz w:val="18"/>
                <w:szCs w:val="18"/>
              </w:rPr>
            </w:pPr>
            <w:r w:rsidRPr="005259A0">
              <w:rPr>
                <w:rFonts w:eastAsia="Montserrat SemiBold" w:cstheme="minorHAnsi"/>
                <w:sz w:val="18"/>
                <w:szCs w:val="18"/>
              </w:rPr>
              <w:t>Is there a telephone in the room that is easily accessible from the bed?</w:t>
            </w:r>
          </w:p>
        </w:tc>
        <w:tc>
          <w:tcPr>
            <w:tcW w:w="455" w:type="pct"/>
          </w:tcPr>
          <w:p w14:paraId="2EC333B4" w14:textId="77777777" w:rsidR="00BA7EC1" w:rsidRPr="005259A0" w:rsidRDefault="00BA7EC1" w:rsidP="005B7E84">
            <w:pPr>
              <w:spacing w:before="0" w:after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Montserrat SemiBold" w:cstheme="minorHAnsi"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54" w:type="pct"/>
          </w:tcPr>
          <w:p w14:paraId="11A34EFE" w14:textId="77777777" w:rsidR="00BA7EC1" w:rsidRPr="005259A0" w:rsidRDefault="00BA7EC1" w:rsidP="005B7E84">
            <w:pPr>
              <w:spacing w:before="0" w:after="0"/>
              <w:contextualSpacing/>
              <w:rPr>
                <w:rFonts w:eastAsia="Montserrat SemiBold" w:cstheme="minorHAnsi"/>
                <w:sz w:val="18"/>
                <w:szCs w:val="18"/>
              </w:rPr>
            </w:pPr>
          </w:p>
        </w:tc>
      </w:tr>
      <w:tr w:rsidR="00BA7EC1" w:rsidRPr="005259A0" w14:paraId="0B089DAA" w14:textId="77777777" w:rsidTr="005B7E8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1" w:type="pct"/>
          </w:tcPr>
          <w:p w14:paraId="2476E89A" w14:textId="77777777" w:rsidR="00BA7EC1" w:rsidRPr="005259A0" w:rsidRDefault="00BA7EC1" w:rsidP="005B7E84">
            <w:pPr>
              <w:spacing w:before="0" w:after="0"/>
              <w:contextualSpacing/>
              <w:rPr>
                <w:rFonts w:eastAsia="Montserrat SemiBold" w:cstheme="minorHAnsi"/>
                <w:color w:val="auto"/>
                <w:sz w:val="18"/>
                <w:szCs w:val="18"/>
              </w:rPr>
            </w:pPr>
            <w:r w:rsidRPr="005259A0">
              <w:rPr>
                <w:rFonts w:eastAsia="Montserrat SemiBold" w:cstheme="minorHAnsi"/>
                <w:color w:val="auto"/>
                <w:sz w:val="18"/>
                <w:szCs w:val="18"/>
              </w:rPr>
              <w:t>Is list of emergency telephone numbers by the telephone?</w:t>
            </w:r>
          </w:p>
        </w:tc>
        <w:tc>
          <w:tcPr>
            <w:tcW w:w="455" w:type="pct"/>
          </w:tcPr>
          <w:p w14:paraId="00C61857" w14:textId="77777777" w:rsidR="00BA7EC1" w:rsidRPr="005259A0" w:rsidRDefault="00BA7EC1" w:rsidP="005B7E84">
            <w:pPr>
              <w:spacing w:before="0" w:after="0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Montserrat SemiBold" w:cstheme="minorHAnsi"/>
                <w:color w:val="auto"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54" w:type="pct"/>
          </w:tcPr>
          <w:p w14:paraId="4AA08484" w14:textId="77777777" w:rsidR="00BA7EC1" w:rsidRPr="005259A0" w:rsidRDefault="00BA7EC1" w:rsidP="005B7E84">
            <w:pPr>
              <w:spacing w:before="0" w:after="0"/>
              <w:contextualSpacing/>
              <w:rPr>
                <w:rFonts w:eastAsia="Montserrat SemiBold" w:cstheme="minorHAnsi"/>
                <w:color w:val="auto"/>
                <w:sz w:val="18"/>
                <w:szCs w:val="18"/>
              </w:rPr>
            </w:pPr>
          </w:p>
        </w:tc>
      </w:tr>
      <w:tr w:rsidR="00BA7EC1" w:rsidRPr="005259A0" w14:paraId="6E0F8B32" w14:textId="77777777" w:rsidTr="005B7E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1" w:type="pct"/>
          </w:tcPr>
          <w:p w14:paraId="64953C4D" w14:textId="77777777" w:rsidR="00BA7EC1" w:rsidRPr="005259A0" w:rsidRDefault="00BA7EC1" w:rsidP="005B7E84">
            <w:pPr>
              <w:spacing w:before="0" w:after="0"/>
              <w:contextualSpacing/>
              <w:rPr>
                <w:rFonts w:eastAsia="Montserrat SemiBold" w:cstheme="minorHAnsi"/>
                <w:sz w:val="18"/>
                <w:szCs w:val="18"/>
              </w:rPr>
            </w:pPr>
            <w:r w:rsidRPr="005259A0">
              <w:rPr>
                <w:rFonts w:eastAsia="Montserrat SemiBold" w:cstheme="minorHAnsi"/>
                <w:sz w:val="18"/>
                <w:szCs w:val="18"/>
              </w:rPr>
              <w:t>Do telephone cords/electronic wires run across walking areas?</w:t>
            </w:r>
          </w:p>
        </w:tc>
        <w:tc>
          <w:tcPr>
            <w:tcW w:w="455" w:type="pct"/>
          </w:tcPr>
          <w:p w14:paraId="4C3742FE" w14:textId="77777777" w:rsidR="00BA7EC1" w:rsidRPr="005259A0" w:rsidRDefault="00BA7EC1" w:rsidP="005B7E84">
            <w:pPr>
              <w:spacing w:before="0" w:after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Montserrat SemiBold" w:cstheme="minorHAnsi"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54" w:type="pct"/>
          </w:tcPr>
          <w:p w14:paraId="7F11EF20" w14:textId="77777777" w:rsidR="00BA7EC1" w:rsidRPr="005259A0" w:rsidRDefault="00BA7EC1" w:rsidP="005B7E84">
            <w:pPr>
              <w:spacing w:before="0" w:after="0"/>
              <w:contextualSpacing/>
              <w:rPr>
                <w:rFonts w:eastAsia="Montserrat SemiBold" w:cstheme="minorHAnsi"/>
                <w:sz w:val="18"/>
                <w:szCs w:val="18"/>
              </w:rPr>
            </w:pPr>
          </w:p>
        </w:tc>
      </w:tr>
      <w:tr w:rsidR="00BA7EC1" w:rsidRPr="005259A0" w14:paraId="11729532" w14:textId="77777777" w:rsidTr="005B7E8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1" w:type="pct"/>
          </w:tcPr>
          <w:p w14:paraId="655BDEA5" w14:textId="77777777" w:rsidR="00BA7EC1" w:rsidRPr="005259A0" w:rsidRDefault="00BA7EC1" w:rsidP="005B7E84">
            <w:pPr>
              <w:spacing w:before="0" w:after="0"/>
              <w:contextualSpacing/>
              <w:rPr>
                <w:rFonts w:eastAsia="Montserrat SemiBold" w:cstheme="minorHAnsi"/>
                <w:color w:val="auto"/>
                <w:sz w:val="18"/>
                <w:szCs w:val="18"/>
              </w:rPr>
            </w:pPr>
            <w:r w:rsidRPr="005259A0">
              <w:rPr>
                <w:rFonts w:eastAsia="Montserrat SemiBold" w:cstheme="minorHAnsi"/>
                <w:color w:val="auto"/>
                <w:sz w:val="18"/>
                <w:szCs w:val="18"/>
              </w:rPr>
              <w:t>Are there castors or wheels on furniture?</w:t>
            </w:r>
          </w:p>
        </w:tc>
        <w:tc>
          <w:tcPr>
            <w:tcW w:w="455" w:type="pct"/>
          </w:tcPr>
          <w:p w14:paraId="107945EC" w14:textId="77777777" w:rsidR="00BA7EC1" w:rsidRPr="005259A0" w:rsidRDefault="00BA7EC1" w:rsidP="005B7E84">
            <w:pPr>
              <w:spacing w:before="0" w:after="0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Montserrat SemiBold" w:cstheme="minorHAnsi"/>
                <w:color w:val="auto"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54" w:type="pct"/>
          </w:tcPr>
          <w:p w14:paraId="177C2A61" w14:textId="77777777" w:rsidR="00BA7EC1" w:rsidRPr="005259A0" w:rsidRDefault="00BA7EC1" w:rsidP="005B7E84">
            <w:pPr>
              <w:spacing w:before="0" w:after="0"/>
              <w:contextualSpacing/>
              <w:rPr>
                <w:rFonts w:eastAsia="Montserrat SemiBold" w:cstheme="minorHAnsi"/>
                <w:color w:val="auto"/>
                <w:sz w:val="18"/>
                <w:szCs w:val="18"/>
              </w:rPr>
            </w:pPr>
          </w:p>
        </w:tc>
      </w:tr>
      <w:tr w:rsidR="00BA7EC1" w:rsidRPr="005259A0" w14:paraId="0EA8A5AC" w14:textId="77777777" w:rsidTr="005B7E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1" w:type="pct"/>
          </w:tcPr>
          <w:p w14:paraId="73D25D5A" w14:textId="77777777" w:rsidR="00BA7EC1" w:rsidRPr="005259A0" w:rsidRDefault="00BA7EC1" w:rsidP="005B7E84">
            <w:pPr>
              <w:spacing w:before="0" w:after="0"/>
              <w:contextualSpacing/>
              <w:rPr>
                <w:rFonts w:eastAsia="Montserrat SemiBold" w:cstheme="minorHAnsi"/>
                <w:sz w:val="18"/>
                <w:szCs w:val="18"/>
              </w:rPr>
            </w:pPr>
            <w:r w:rsidRPr="005259A0">
              <w:rPr>
                <w:rFonts w:eastAsia="Montserrat SemiBold" w:cstheme="minorHAnsi"/>
                <w:sz w:val="18"/>
                <w:szCs w:val="18"/>
              </w:rPr>
              <w:t>Does sitting furniture have armrests which are strong enough for getting in and out?</w:t>
            </w:r>
          </w:p>
        </w:tc>
        <w:tc>
          <w:tcPr>
            <w:tcW w:w="455" w:type="pct"/>
          </w:tcPr>
          <w:p w14:paraId="68543CC1" w14:textId="77777777" w:rsidR="00BA7EC1" w:rsidRPr="005259A0" w:rsidRDefault="00BA7EC1" w:rsidP="005B7E84">
            <w:pPr>
              <w:spacing w:before="0" w:after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Montserrat SemiBold" w:cstheme="minorHAnsi"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54" w:type="pct"/>
          </w:tcPr>
          <w:p w14:paraId="02ABAA15" w14:textId="77777777" w:rsidR="00BA7EC1" w:rsidRPr="005259A0" w:rsidRDefault="00BA7EC1" w:rsidP="005B7E84">
            <w:pPr>
              <w:spacing w:before="0" w:after="0"/>
              <w:contextualSpacing/>
              <w:rPr>
                <w:rFonts w:eastAsia="Montserrat SemiBold" w:cstheme="minorHAnsi"/>
                <w:sz w:val="18"/>
                <w:szCs w:val="18"/>
              </w:rPr>
            </w:pPr>
          </w:p>
        </w:tc>
      </w:tr>
      <w:tr w:rsidR="00BA7EC1" w:rsidRPr="005259A0" w14:paraId="4C4D4813" w14:textId="77777777" w:rsidTr="005B7E8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1" w:type="pct"/>
          </w:tcPr>
          <w:p w14:paraId="76E87A3F" w14:textId="77777777" w:rsidR="00BA7EC1" w:rsidRPr="005259A0" w:rsidRDefault="00BA7EC1" w:rsidP="005B7E84">
            <w:pPr>
              <w:spacing w:before="0" w:after="0"/>
              <w:contextualSpacing/>
              <w:rPr>
                <w:rFonts w:eastAsia="Montserrat SemiBold" w:cstheme="minorHAnsi"/>
                <w:color w:val="auto"/>
                <w:sz w:val="18"/>
                <w:szCs w:val="18"/>
              </w:rPr>
            </w:pPr>
            <w:r w:rsidRPr="005259A0">
              <w:rPr>
                <w:rFonts w:eastAsia="Montserrat SemiBold" w:cstheme="minorHAnsi"/>
                <w:color w:val="auto"/>
                <w:sz w:val="18"/>
                <w:szCs w:val="18"/>
              </w:rPr>
              <w:t>Are phone &amp; extension cords out of the foot traffic area?</w:t>
            </w:r>
          </w:p>
        </w:tc>
        <w:tc>
          <w:tcPr>
            <w:tcW w:w="455" w:type="pct"/>
          </w:tcPr>
          <w:p w14:paraId="4FA6ADA9" w14:textId="77777777" w:rsidR="00BA7EC1" w:rsidRPr="005259A0" w:rsidRDefault="00BA7EC1" w:rsidP="005B7E84">
            <w:pPr>
              <w:spacing w:before="0" w:after="0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Montserrat SemiBold" w:cstheme="minorHAnsi"/>
                <w:color w:val="auto"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54" w:type="pct"/>
          </w:tcPr>
          <w:p w14:paraId="48610017" w14:textId="77777777" w:rsidR="00BA7EC1" w:rsidRPr="005259A0" w:rsidRDefault="00BA7EC1" w:rsidP="005B7E84">
            <w:pPr>
              <w:spacing w:before="0" w:after="0"/>
              <w:contextualSpacing/>
              <w:rPr>
                <w:rFonts w:eastAsia="Montserrat SemiBold" w:cstheme="minorHAnsi"/>
                <w:color w:val="auto"/>
                <w:sz w:val="18"/>
                <w:szCs w:val="18"/>
              </w:rPr>
            </w:pPr>
          </w:p>
        </w:tc>
      </w:tr>
      <w:tr w:rsidR="00BA7EC1" w:rsidRPr="005259A0" w14:paraId="67C95C4C" w14:textId="77777777" w:rsidTr="005B7E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1" w:type="pct"/>
          </w:tcPr>
          <w:p w14:paraId="4BD2D2F3" w14:textId="77777777" w:rsidR="00BA7EC1" w:rsidRPr="005259A0" w:rsidRDefault="00BA7EC1" w:rsidP="005B7E84">
            <w:pPr>
              <w:spacing w:before="0" w:after="0"/>
              <w:contextualSpacing/>
              <w:rPr>
                <w:rFonts w:eastAsia="Montserrat SemiBold" w:cstheme="minorHAnsi"/>
                <w:sz w:val="18"/>
                <w:szCs w:val="18"/>
              </w:rPr>
            </w:pPr>
            <w:r w:rsidRPr="005259A0">
              <w:rPr>
                <w:rFonts w:eastAsia="Montserrat SemiBold" w:cstheme="minorHAnsi"/>
                <w:sz w:val="18"/>
                <w:szCs w:val="18"/>
              </w:rPr>
              <w:t>Is the room clutter-free?</w:t>
            </w:r>
          </w:p>
        </w:tc>
        <w:tc>
          <w:tcPr>
            <w:tcW w:w="455" w:type="pct"/>
          </w:tcPr>
          <w:p w14:paraId="71F38A24" w14:textId="77777777" w:rsidR="00BA7EC1" w:rsidRPr="005259A0" w:rsidRDefault="00BA7EC1" w:rsidP="005B7E84">
            <w:pPr>
              <w:spacing w:before="0" w:after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Montserrat SemiBold" w:cstheme="minorHAnsi"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54" w:type="pct"/>
          </w:tcPr>
          <w:p w14:paraId="27078D6D" w14:textId="77777777" w:rsidR="00BA7EC1" w:rsidRPr="005259A0" w:rsidRDefault="00BA7EC1" w:rsidP="005B7E84">
            <w:pPr>
              <w:spacing w:before="0" w:after="0"/>
              <w:contextualSpacing/>
              <w:rPr>
                <w:rFonts w:eastAsia="Montserrat SemiBold" w:cstheme="minorHAnsi"/>
                <w:sz w:val="18"/>
                <w:szCs w:val="18"/>
              </w:rPr>
            </w:pPr>
          </w:p>
        </w:tc>
      </w:tr>
      <w:tr w:rsidR="00BA7EC1" w:rsidRPr="005259A0" w14:paraId="78FF585B" w14:textId="77777777" w:rsidTr="005B7E8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1" w:type="pct"/>
          </w:tcPr>
          <w:p w14:paraId="32E6B750" w14:textId="77777777" w:rsidR="00BA7EC1" w:rsidRPr="005259A0" w:rsidRDefault="00BA7EC1" w:rsidP="005B7E84">
            <w:pPr>
              <w:spacing w:before="0" w:after="0"/>
              <w:contextualSpacing/>
              <w:rPr>
                <w:rFonts w:eastAsia="Montserrat SemiBold" w:cstheme="minorHAnsi"/>
                <w:color w:val="auto"/>
                <w:sz w:val="18"/>
                <w:szCs w:val="18"/>
              </w:rPr>
            </w:pPr>
            <w:r w:rsidRPr="005259A0">
              <w:rPr>
                <w:rFonts w:eastAsia="Montserrat SemiBold" w:cstheme="minorHAnsi"/>
                <w:color w:val="auto"/>
                <w:sz w:val="18"/>
                <w:szCs w:val="18"/>
              </w:rPr>
              <w:t>Are heaters at least 12 inches from furniture and drapes?</w:t>
            </w:r>
          </w:p>
        </w:tc>
        <w:tc>
          <w:tcPr>
            <w:tcW w:w="455" w:type="pct"/>
          </w:tcPr>
          <w:p w14:paraId="58133A86" w14:textId="77777777" w:rsidR="00BA7EC1" w:rsidRPr="005259A0" w:rsidRDefault="00BA7EC1" w:rsidP="005B7E84">
            <w:pPr>
              <w:spacing w:before="0" w:after="0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Montserrat SemiBold" w:cstheme="minorHAnsi"/>
                <w:color w:val="auto"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54" w:type="pct"/>
          </w:tcPr>
          <w:p w14:paraId="74B904F0" w14:textId="77777777" w:rsidR="00BA7EC1" w:rsidRPr="005259A0" w:rsidRDefault="00BA7EC1" w:rsidP="005B7E84">
            <w:pPr>
              <w:spacing w:before="0" w:after="0"/>
              <w:contextualSpacing/>
              <w:rPr>
                <w:rFonts w:eastAsia="Montserrat SemiBold" w:cstheme="minorHAnsi"/>
                <w:color w:val="auto"/>
                <w:sz w:val="18"/>
                <w:szCs w:val="18"/>
              </w:rPr>
            </w:pPr>
          </w:p>
        </w:tc>
      </w:tr>
      <w:tr w:rsidR="00BA7EC1" w:rsidRPr="005259A0" w14:paraId="126A821C" w14:textId="77777777" w:rsidTr="005B7E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3"/>
          </w:tcPr>
          <w:p w14:paraId="76ED8DEC" w14:textId="77777777" w:rsidR="00BA7EC1" w:rsidRPr="005259A0" w:rsidRDefault="00BA7EC1" w:rsidP="005B7E84">
            <w:pPr>
              <w:spacing w:before="0" w:after="0"/>
              <w:contextualSpacing/>
              <w:rPr>
                <w:rFonts w:eastAsia="Montserrat SemiBold" w:cstheme="minorHAnsi"/>
                <w:sz w:val="18"/>
                <w:szCs w:val="18"/>
              </w:rPr>
            </w:pPr>
            <w:r w:rsidRPr="005259A0">
              <w:rPr>
                <w:rFonts w:eastAsia="Montserrat SemiBold" w:cstheme="minorHAnsi"/>
                <w:b/>
                <w:sz w:val="18"/>
                <w:szCs w:val="18"/>
              </w:rPr>
              <w:t>BATHROOM</w:t>
            </w:r>
          </w:p>
        </w:tc>
      </w:tr>
      <w:tr w:rsidR="00BA7EC1" w:rsidRPr="005259A0" w14:paraId="32B68842" w14:textId="77777777" w:rsidTr="005B7E8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1" w:type="pct"/>
          </w:tcPr>
          <w:p w14:paraId="1B0E2AE4" w14:textId="77777777" w:rsidR="00BA7EC1" w:rsidRPr="005259A0" w:rsidRDefault="00BA7EC1" w:rsidP="005B7E84">
            <w:pPr>
              <w:spacing w:before="0" w:after="0"/>
              <w:contextualSpacing/>
              <w:rPr>
                <w:rFonts w:eastAsia="Montserrat SemiBold" w:cstheme="minorHAnsi"/>
                <w:color w:val="auto"/>
                <w:sz w:val="18"/>
                <w:szCs w:val="18"/>
              </w:rPr>
            </w:pPr>
            <w:r w:rsidRPr="005259A0">
              <w:rPr>
                <w:rFonts w:eastAsia="Montserrat SemiBold" w:cstheme="minorHAnsi"/>
                <w:color w:val="auto"/>
                <w:sz w:val="18"/>
                <w:szCs w:val="18"/>
              </w:rPr>
              <w:lastRenderedPageBreak/>
              <w:t>Are there glass doors on the bathtub/shower?</w:t>
            </w:r>
          </w:p>
        </w:tc>
        <w:tc>
          <w:tcPr>
            <w:tcW w:w="455" w:type="pct"/>
          </w:tcPr>
          <w:p w14:paraId="09902195" w14:textId="77777777" w:rsidR="00BA7EC1" w:rsidRPr="005259A0" w:rsidRDefault="00BA7EC1" w:rsidP="005B7E84">
            <w:pPr>
              <w:spacing w:before="0" w:after="0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Montserrat SemiBold" w:cstheme="minorHAnsi"/>
                <w:color w:val="auto"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54" w:type="pct"/>
          </w:tcPr>
          <w:p w14:paraId="7964FFCE" w14:textId="77777777" w:rsidR="00BA7EC1" w:rsidRPr="005259A0" w:rsidRDefault="00BA7EC1" w:rsidP="005B7E84">
            <w:pPr>
              <w:spacing w:before="0" w:after="0"/>
              <w:contextualSpacing/>
              <w:rPr>
                <w:rFonts w:eastAsia="Montserrat SemiBold" w:cstheme="minorHAnsi"/>
                <w:color w:val="auto"/>
                <w:sz w:val="18"/>
                <w:szCs w:val="18"/>
              </w:rPr>
            </w:pPr>
          </w:p>
        </w:tc>
      </w:tr>
      <w:tr w:rsidR="00BA7EC1" w:rsidRPr="005259A0" w14:paraId="58A4F2E5" w14:textId="77777777" w:rsidTr="005B7E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1" w:type="pct"/>
          </w:tcPr>
          <w:p w14:paraId="1F9620B9" w14:textId="77777777" w:rsidR="00BA7EC1" w:rsidRPr="005259A0" w:rsidRDefault="00BA7EC1" w:rsidP="005B7E84">
            <w:pPr>
              <w:spacing w:before="0" w:after="0"/>
              <w:contextualSpacing/>
              <w:rPr>
                <w:rFonts w:eastAsia="Montserrat SemiBold" w:cstheme="minorHAnsi"/>
                <w:sz w:val="18"/>
                <w:szCs w:val="18"/>
              </w:rPr>
            </w:pPr>
            <w:r w:rsidRPr="005259A0">
              <w:rPr>
                <w:rFonts w:eastAsia="Montserrat SemiBold" w:cstheme="minorHAnsi"/>
                <w:sz w:val="18"/>
                <w:szCs w:val="18"/>
              </w:rPr>
              <w:t>Is there a non-skid surface/mat in the bathtub/shower?</w:t>
            </w:r>
          </w:p>
        </w:tc>
        <w:tc>
          <w:tcPr>
            <w:tcW w:w="455" w:type="pct"/>
          </w:tcPr>
          <w:p w14:paraId="5D721D64" w14:textId="77777777" w:rsidR="00BA7EC1" w:rsidRPr="005259A0" w:rsidRDefault="00BA7EC1" w:rsidP="005B7E84">
            <w:pPr>
              <w:spacing w:before="0" w:after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Montserrat SemiBold" w:cstheme="minorHAnsi"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54" w:type="pct"/>
          </w:tcPr>
          <w:p w14:paraId="7DDE6A67" w14:textId="77777777" w:rsidR="00BA7EC1" w:rsidRPr="005259A0" w:rsidRDefault="00BA7EC1" w:rsidP="005B7E84">
            <w:pPr>
              <w:spacing w:before="0" w:after="0"/>
              <w:contextualSpacing/>
              <w:rPr>
                <w:rFonts w:eastAsia="Montserrat SemiBold" w:cstheme="minorHAnsi"/>
                <w:sz w:val="18"/>
                <w:szCs w:val="18"/>
              </w:rPr>
            </w:pPr>
          </w:p>
        </w:tc>
      </w:tr>
      <w:tr w:rsidR="00BA7EC1" w:rsidRPr="005259A0" w14:paraId="3842D7C8" w14:textId="77777777" w:rsidTr="005B7E8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1" w:type="pct"/>
          </w:tcPr>
          <w:p w14:paraId="4B07103C" w14:textId="77777777" w:rsidR="00BA7EC1" w:rsidRPr="005259A0" w:rsidRDefault="00BA7EC1" w:rsidP="005B7E84">
            <w:pPr>
              <w:spacing w:before="0" w:after="0"/>
              <w:contextualSpacing/>
              <w:rPr>
                <w:rFonts w:eastAsia="Montserrat SemiBold" w:cstheme="minorHAnsi"/>
                <w:color w:val="auto"/>
                <w:sz w:val="18"/>
                <w:szCs w:val="18"/>
              </w:rPr>
            </w:pPr>
            <w:r w:rsidRPr="005259A0">
              <w:rPr>
                <w:rFonts w:eastAsia="Montserrat SemiBold" w:cstheme="minorHAnsi"/>
                <w:color w:val="auto"/>
                <w:sz w:val="18"/>
                <w:szCs w:val="18"/>
              </w:rPr>
              <w:t>Are there grab-bars on the bathtub/shower and adjacent to the toilet?</w:t>
            </w:r>
          </w:p>
        </w:tc>
        <w:tc>
          <w:tcPr>
            <w:tcW w:w="455" w:type="pct"/>
          </w:tcPr>
          <w:p w14:paraId="6906ADDA" w14:textId="77777777" w:rsidR="00BA7EC1" w:rsidRPr="005259A0" w:rsidRDefault="00BA7EC1" w:rsidP="005B7E84">
            <w:pPr>
              <w:spacing w:before="0" w:after="0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Montserrat SemiBold" w:cstheme="minorHAnsi"/>
                <w:color w:val="auto"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54" w:type="pct"/>
          </w:tcPr>
          <w:p w14:paraId="40487F27" w14:textId="77777777" w:rsidR="00BA7EC1" w:rsidRPr="005259A0" w:rsidRDefault="00BA7EC1" w:rsidP="005B7E84">
            <w:pPr>
              <w:spacing w:before="0" w:after="0"/>
              <w:contextualSpacing/>
              <w:rPr>
                <w:rFonts w:eastAsia="Montserrat SemiBold" w:cstheme="minorHAnsi"/>
                <w:color w:val="auto"/>
                <w:sz w:val="18"/>
                <w:szCs w:val="18"/>
              </w:rPr>
            </w:pPr>
          </w:p>
        </w:tc>
      </w:tr>
      <w:tr w:rsidR="00BA7EC1" w:rsidRPr="005259A0" w14:paraId="391CE3BA" w14:textId="77777777" w:rsidTr="005B7E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1" w:type="pct"/>
          </w:tcPr>
          <w:p w14:paraId="775CDA9C" w14:textId="77777777" w:rsidR="00BA7EC1" w:rsidRPr="005259A0" w:rsidRDefault="00BA7EC1" w:rsidP="005B7E84">
            <w:pPr>
              <w:spacing w:before="0" w:after="0"/>
              <w:contextualSpacing/>
              <w:rPr>
                <w:rFonts w:eastAsia="Montserrat SemiBold" w:cstheme="minorHAnsi"/>
                <w:sz w:val="18"/>
                <w:szCs w:val="18"/>
              </w:rPr>
            </w:pPr>
            <w:r w:rsidRPr="005259A0">
              <w:rPr>
                <w:rFonts w:eastAsia="Montserrat SemiBold" w:cstheme="minorHAnsi"/>
                <w:sz w:val="18"/>
                <w:szCs w:val="18"/>
              </w:rPr>
              <w:t>Is there a raised toilet seat (if client has trouble getting on/off toilet)?</w:t>
            </w:r>
          </w:p>
        </w:tc>
        <w:tc>
          <w:tcPr>
            <w:tcW w:w="455" w:type="pct"/>
          </w:tcPr>
          <w:p w14:paraId="403B9366" w14:textId="77777777" w:rsidR="00BA7EC1" w:rsidRPr="005259A0" w:rsidRDefault="00BA7EC1" w:rsidP="005B7E84">
            <w:pPr>
              <w:spacing w:before="0" w:after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Montserrat SemiBold" w:cstheme="minorHAnsi"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54" w:type="pct"/>
          </w:tcPr>
          <w:p w14:paraId="48928C4B" w14:textId="77777777" w:rsidR="00BA7EC1" w:rsidRPr="005259A0" w:rsidRDefault="00BA7EC1" w:rsidP="005B7E84">
            <w:pPr>
              <w:spacing w:before="0" w:after="0"/>
              <w:contextualSpacing/>
              <w:rPr>
                <w:rFonts w:eastAsia="Montserrat SemiBold" w:cstheme="minorHAnsi"/>
                <w:sz w:val="18"/>
                <w:szCs w:val="18"/>
              </w:rPr>
            </w:pPr>
          </w:p>
        </w:tc>
      </w:tr>
      <w:tr w:rsidR="00BA7EC1" w:rsidRPr="005259A0" w14:paraId="15B82704" w14:textId="77777777" w:rsidTr="005B7E8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1" w:type="pct"/>
          </w:tcPr>
          <w:p w14:paraId="24591F2E" w14:textId="77777777" w:rsidR="00BA7EC1" w:rsidRPr="005259A0" w:rsidRDefault="00BA7EC1" w:rsidP="005B7E84">
            <w:pPr>
              <w:spacing w:before="0" w:after="0"/>
              <w:contextualSpacing/>
              <w:rPr>
                <w:rFonts w:eastAsia="Montserrat SemiBold" w:cstheme="minorHAnsi"/>
                <w:color w:val="auto"/>
                <w:sz w:val="18"/>
                <w:szCs w:val="18"/>
              </w:rPr>
            </w:pPr>
            <w:r w:rsidRPr="005259A0">
              <w:rPr>
                <w:rFonts w:eastAsia="Montserrat SemiBold" w:cstheme="minorHAnsi"/>
                <w:color w:val="auto"/>
                <w:sz w:val="18"/>
                <w:szCs w:val="18"/>
              </w:rPr>
              <w:t>Is a hand-held shower spray required?</w:t>
            </w:r>
          </w:p>
        </w:tc>
        <w:tc>
          <w:tcPr>
            <w:tcW w:w="455" w:type="pct"/>
          </w:tcPr>
          <w:p w14:paraId="0A0DDB91" w14:textId="77777777" w:rsidR="00BA7EC1" w:rsidRPr="005259A0" w:rsidRDefault="00BA7EC1" w:rsidP="005B7E84">
            <w:pPr>
              <w:spacing w:before="0" w:after="0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Montserrat SemiBold" w:cstheme="minorHAnsi"/>
                <w:color w:val="auto"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54" w:type="pct"/>
          </w:tcPr>
          <w:p w14:paraId="50ACF176" w14:textId="77777777" w:rsidR="00BA7EC1" w:rsidRPr="005259A0" w:rsidRDefault="00BA7EC1" w:rsidP="005B7E84">
            <w:pPr>
              <w:spacing w:before="0" w:after="0"/>
              <w:contextualSpacing/>
              <w:rPr>
                <w:rFonts w:eastAsia="Montserrat SemiBold" w:cstheme="minorHAnsi"/>
                <w:color w:val="auto"/>
                <w:sz w:val="18"/>
                <w:szCs w:val="18"/>
              </w:rPr>
            </w:pPr>
          </w:p>
        </w:tc>
      </w:tr>
      <w:tr w:rsidR="00BA7EC1" w:rsidRPr="005259A0" w14:paraId="709C30B4" w14:textId="77777777" w:rsidTr="005B7E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1" w:type="pct"/>
          </w:tcPr>
          <w:p w14:paraId="54BD948D" w14:textId="77777777" w:rsidR="00BA7EC1" w:rsidRPr="005259A0" w:rsidRDefault="00BA7EC1" w:rsidP="005B7E84">
            <w:pPr>
              <w:spacing w:before="0" w:after="0"/>
              <w:contextualSpacing/>
              <w:rPr>
                <w:rFonts w:eastAsia="Montserrat SemiBold" w:cstheme="minorHAnsi"/>
                <w:sz w:val="18"/>
                <w:szCs w:val="18"/>
              </w:rPr>
            </w:pPr>
            <w:r w:rsidRPr="005259A0">
              <w:rPr>
                <w:rFonts w:eastAsia="Montserrat SemiBold" w:cstheme="minorHAnsi"/>
                <w:sz w:val="18"/>
                <w:szCs w:val="18"/>
              </w:rPr>
              <w:t>Is the water temperature below scalding (e.g. below 120</w:t>
            </w:r>
            <w:r w:rsidRPr="005259A0">
              <w:rPr>
                <w:rFonts w:eastAsia="Montserrat SemiBold" w:cstheme="minorHAnsi"/>
                <w:sz w:val="18"/>
                <w:szCs w:val="18"/>
              </w:rPr>
              <w:sym w:font="Symbol" w:char="F0B0"/>
            </w:r>
            <w:r w:rsidRPr="005259A0">
              <w:rPr>
                <w:rFonts w:eastAsia="Montserrat SemiBold" w:cstheme="minorHAnsi"/>
                <w:sz w:val="18"/>
                <w:szCs w:val="18"/>
              </w:rPr>
              <w:t>?</w:t>
            </w:r>
          </w:p>
        </w:tc>
        <w:tc>
          <w:tcPr>
            <w:tcW w:w="455" w:type="pct"/>
          </w:tcPr>
          <w:p w14:paraId="07F8C5BC" w14:textId="77777777" w:rsidR="00BA7EC1" w:rsidRPr="005259A0" w:rsidRDefault="00BA7EC1" w:rsidP="005B7E84">
            <w:pPr>
              <w:spacing w:before="0" w:after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Montserrat SemiBold" w:cstheme="minorHAnsi"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54" w:type="pct"/>
          </w:tcPr>
          <w:p w14:paraId="6DC66EF9" w14:textId="77777777" w:rsidR="00BA7EC1" w:rsidRPr="005259A0" w:rsidRDefault="00BA7EC1" w:rsidP="005B7E84">
            <w:pPr>
              <w:spacing w:before="0" w:after="0"/>
              <w:contextualSpacing/>
              <w:rPr>
                <w:rFonts w:eastAsia="Montserrat SemiBold" w:cstheme="minorHAnsi"/>
                <w:sz w:val="18"/>
                <w:szCs w:val="18"/>
              </w:rPr>
            </w:pPr>
          </w:p>
        </w:tc>
      </w:tr>
      <w:tr w:rsidR="00BA7EC1" w:rsidRPr="005259A0" w14:paraId="50C08900" w14:textId="77777777" w:rsidTr="005B7E8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1" w:type="pct"/>
          </w:tcPr>
          <w:p w14:paraId="3305591C" w14:textId="77777777" w:rsidR="00BA7EC1" w:rsidRPr="005259A0" w:rsidRDefault="00BA7EC1" w:rsidP="005B7E84">
            <w:pPr>
              <w:spacing w:before="0" w:after="0"/>
              <w:contextualSpacing/>
              <w:rPr>
                <w:rFonts w:eastAsia="Montserrat SemiBold" w:cstheme="minorHAnsi"/>
                <w:color w:val="auto"/>
                <w:sz w:val="18"/>
                <w:szCs w:val="18"/>
              </w:rPr>
            </w:pPr>
            <w:r w:rsidRPr="005259A0">
              <w:rPr>
                <w:rFonts w:eastAsia="Montserrat SemiBold" w:cstheme="minorHAnsi"/>
                <w:color w:val="auto"/>
                <w:sz w:val="18"/>
                <w:szCs w:val="18"/>
              </w:rPr>
              <w:t>Is there a shower bench/bath seat with a hand-held shower wand available?</w:t>
            </w:r>
          </w:p>
        </w:tc>
        <w:tc>
          <w:tcPr>
            <w:tcW w:w="455" w:type="pct"/>
          </w:tcPr>
          <w:p w14:paraId="6F385A6A" w14:textId="77777777" w:rsidR="00BA7EC1" w:rsidRPr="005259A0" w:rsidRDefault="00BA7EC1" w:rsidP="005B7E84">
            <w:pPr>
              <w:spacing w:before="0" w:after="0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Montserrat SemiBold" w:cstheme="minorHAnsi"/>
                <w:color w:val="auto"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54" w:type="pct"/>
          </w:tcPr>
          <w:p w14:paraId="5FF18D24" w14:textId="77777777" w:rsidR="00BA7EC1" w:rsidRPr="005259A0" w:rsidRDefault="00BA7EC1" w:rsidP="005B7E84">
            <w:pPr>
              <w:spacing w:before="0" w:after="0"/>
              <w:contextualSpacing/>
              <w:rPr>
                <w:rFonts w:eastAsia="Montserrat SemiBold" w:cstheme="minorHAnsi"/>
                <w:color w:val="auto"/>
                <w:sz w:val="18"/>
                <w:szCs w:val="18"/>
              </w:rPr>
            </w:pPr>
          </w:p>
        </w:tc>
      </w:tr>
      <w:tr w:rsidR="00BA7EC1" w:rsidRPr="005259A0" w14:paraId="5FD592AF" w14:textId="77777777" w:rsidTr="005B7E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1" w:type="pct"/>
          </w:tcPr>
          <w:p w14:paraId="0554A68F" w14:textId="77777777" w:rsidR="00BA7EC1" w:rsidRPr="005259A0" w:rsidRDefault="00BA7EC1" w:rsidP="005B7E84">
            <w:pPr>
              <w:spacing w:before="0" w:after="0"/>
              <w:contextualSpacing/>
              <w:rPr>
                <w:rFonts w:eastAsia="Montserrat SemiBold" w:cstheme="minorHAnsi"/>
                <w:sz w:val="18"/>
                <w:szCs w:val="18"/>
              </w:rPr>
            </w:pPr>
            <w:r w:rsidRPr="005259A0">
              <w:rPr>
                <w:rFonts w:eastAsia="Montserrat SemiBold" w:cstheme="minorHAnsi"/>
                <w:sz w:val="18"/>
                <w:szCs w:val="18"/>
              </w:rPr>
              <w:t>Does the bathroom have a night light?</w:t>
            </w:r>
          </w:p>
        </w:tc>
        <w:tc>
          <w:tcPr>
            <w:tcW w:w="455" w:type="pct"/>
          </w:tcPr>
          <w:p w14:paraId="1B868276" w14:textId="77777777" w:rsidR="00BA7EC1" w:rsidRPr="005259A0" w:rsidRDefault="00BA7EC1" w:rsidP="005B7E84">
            <w:pPr>
              <w:spacing w:before="0" w:after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Montserrat SemiBold" w:cstheme="minorHAnsi"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54" w:type="pct"/>
          </w:tcPr>
          <w:p w14:paraId="1247996D" w14:textId="77777777" w:rsidR="00BA7EC1" w:rsidRPr="005259A0" w:rsidRDefault="00BA7EC1" w:rsidP="005B7E84">
            <w:pPr>
              <w:spacing w:before="0" w:after="0"/>
              <w:contextualSpacing/>
              <w:rPr>
                <w:rFonts w:eastAsia="Montserrat SemiBold" w:cstheme="minorHAnsi"/>
                <w:sz w:val="18"/>
                <w:szCs w:val="18"/>
              </w:rPr>
            </w:pPr>
          </w:p>
        </w:tc>
      </w:tr>
      <w:tr w:rsidR="00BA7EC1" w:rsidRPr="005259A0" w14:paraId="74B4211F" w14:textId="77777777" w:rsidTr="005B7E8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1" w:type="pct"/>
          </w:tcPr>
          <w:p w14:paraId="1F69243C" w14:textId="77777777" w:rsidR="00BA7EC1" w:rsidRPr="005259A0" w:rsidRDefault="00BA7EC1" w:rsidP="005B7E84">
            <w:pPr>
              <w:spacing w:before="0" w:after="0"/>
              <w:contextualSpacing/>
              <w:rPr>
                <w:rFonts w:eastAsia="Montserrat SemiBold" w:cstheme="minorHAnsi"/>
                <w:color w:val="auto"/>
                <w:sz w:val="18"/>
                <w:szCs w:val="18"/>
              </w:rPr>
            </w:pPr>
            <w:r w:rsidRPr="005259A0">
              <w:rPr>
                <w:rFonts w:eastAsia="Montserrat SemiBold" w:cstheme="minorHAnsi"/>
                <w:color w:val="auto"/>
                <w:sz w:val="18"/>
                <w:szCs w:val="18"/>
              </w:rPr>
              <w:t>Are there unsafe loose rugs, carpet or tiles on floor?</w:t>
            </w:r>
          </w:p>
        </w:tc>
        <w:tc>
          <w:tcPr>
            <w:tcW w:w="455" w:type="pct"/>
          </w:tcPr>
          <w:p w14:paraId="1F9FD16A" w14:textId="77777777" w:rsidR="00BA7EC1" w:rsidRPr="005259A0" w:rsidRDefault="00BA7EC1" w:rsidP="005B7E84">
            <w:pPr>
              <w:spacing w:before="0" w:after="0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Montserrat SemiBold" w:cstheme="minorHAnsi"/>
                <w:color w:val="auto"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54" w:type="pct"/>
          </w:tcPr>
          <w:p w14:paraId="51318B26" w14:textId="77777777" w:rsidR="00BA7EC1" w:rsidRPr="005259A0" w:rsidRDefault="00BA7EC1" w:rsidP="005B7E84">
            <w:pPr>
              <w:spacing w:before="0" w:after="0"/>
              <w:contextualSpacing/>
              <w:rPr>
                <w:rFonts w:eastAsia="Montserrat SemiBold" w:cstheme="minorHAnsi"/>
                <w:color w:val="auto"/>
                <w:sz w:val="18"/>
                <w:szCs w:val="18"/>
              </w:rPr>
            </w:pPr>
          </w:p>
        </w:tc>
      </w:tr>
      <w:tr w:rsidR="00BA7EC1" w:rsidRPr="005259A0" w14:paraId="47ABD0C6" w14:textId="77777777" w:rsidTr="005B7E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3"/>
          </w:tcPr>
          <w:p w14:paraId="3D6786D1" w14:textId="77777777" w:rsidR="00BA7EC1" w:rsidRPr="005259A0" w:rsidRDefault="00BA7EC1" w:rsidP="005B7E84">
            <w:pPr>
              <w:spacing w:before="0" w:after="0"/>
              <w:contextualSpacing/>
              <w:rPr>
                <w:rFonts w:eastAsia="Montserrat SemiBold" w:cstheme="minorHAnsi"/>
                <w:sz w:val="18"/>
                <w:szCs w:val="18"/>
              </w:rPr>
            </w:pPr>
            <w:r w:rsidRPr="005259A0">
              <w:rPr>
                <w:rFonts w:eastAsia="Montserrat SemiBold" w:cstheme="minorHAnsi"/>
                <w:b/>
                <w:sz w:val="18"/>
                <w:szCs w:val="18"/>
              </w:rPr>
              <w:t>BEDROOM</w:t>
            </w:r>
          </w:p>
        </w:tc>
      </w:tr>
      <w:tr w:rsidR="00BA7EC1" w:rsidRPr="005259A0" w14:paraId="2759FF70" w14:textId="77777777" w:rsidTr="005B7E8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1" w:type="pct"/>
          </w:tcPr>
          <w:p w14:paraId="25751565" w14:textId="77777777" w:rsidR="00BA7EC1" w:rsidRPr="005259A0" w:rsidRDefault="00BA7EC1" w:rsidP="005B7E84">
            <w:pPr>
              <w:spacing w:before="0" w:after="0"/>
              <w:contextualSpacing/>
              <w:rPr>
                <w:rFonts w:eastAsia="Montserrat SemiBold" w:cstheme="minorHAnsi"/>
                <w:color w:val="auto"/>
                <w:sz w:val="18"/>
                <w:szCs w:val="18"/>
              </w:rPr>
            </w:pPr>
            <w:r w:rsidRPr="005259A0">
              <w:rPr>
                <w:rFonts w:eastAsia="Montserrat SemiBold" w:cstheme="minorHAnsi"/>
                <w:color w:val="auto"/>
                <w:sz w:val="18"/>
                <w:szCs w:val="18"/>
              </w:rPr>
              <w:t>Are there any scatter rugs?</w:t>
            </w:r>
          </w:p>
        </w:tc>
        <w:tc>
          <w:tcPr>
            <w:tcW w:w="455" w:type="pct"/>
          </w:tcPr>
          <w:p w14:paraId="17C298E3" w14:textId="77777777" w:rsidR="00BA7EC1" w:rsidRPr="005259A0" w:rsidRDefault="00BA7EC1" w:rsidP="005B7E84">
            <w:pPr>
              <w:spacing w:before="0" w:after="0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Montserrat SemiBold" w:cstheme="minorHAnsi"/>
                <w:color w:val="auto"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54" w:type="pct"/>
          </w:tcPr>
          <w:p w14:paraId="1F700419" w14:textId="77777777" w:rsidR="00BA7EC1" w:rsidRPr="005259A0" w:rsidRDefault="00BA7EC1" w:rsidP="005B7E84">
            <w:pPr>
              <w:spacing w:before="0" w:after="0"/>
              <w:contextualSpacing/>
              <w:rPr>
                <w:rFonts w:eastAsia="Montserrat SemiBold" w:cstheme="minorHAnsi"/>
                <w:color w:val="auto"/>
                <w:sz w:val="18"/>
                <w:szCs w:val="18"/>
              </w:rPr>
            </w:pPr>
          </w:p>
        </w:tc>
      </w:tr>
      <w:tr w:rsidR="00BA7EC1" w:rsidRPr="005259A0" w14:paraId="067460F4" w14:textId="77777777" w:rsidTr="005B7E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1" w:type="pct"/>
          </w:tcPr>
          <w:p w14:paraId="42A922AF" w14:textId="77777777" w:rsidR="00BA7EC1" w:rsidRPr="005259A0" w:rsidRDefault="00BA7EC1" w:rsidP="005B7E84">
            <w:pPr>
              <w:spacing w:before="0" w:after="0"/>
              <w:contextualSpacing/>
              <w:rPr>
                <w:rFonts w:eastAsia="Montserrat SemiBold" w:cstheme="minorHAnsi"/>
                <w:sz w:val="18"/>
                <w:szCs w:val="18"/>
              </w:rPr>
            </w:pPr>
            <w:r w:rsidRPr="005259A0">
              <w:rPr>
                <w:rFonts w:eastAsia="Montserrat SemiBold" w:cstheme="minorHAnsi"/>
                <w:sz w:val="18"/>
                <w:szCs w:val="18"/>
              </w:rPr>
              <w:t>Is the bed lower than “back-of-the-knee” height?</w:t>
            </w:r>
          </w:p>
        </w:tc>
        <w:tc>
          <w:tcPr>
            <w:tcW w:w="455" w:type="pct"/>
          </w:tcPr>
          <w:p w14:paraId="6DA479D9" w14:textId="77777777" w:rsidR="00BA7EC1" w:rsidRPr="005259A0" w:rsidRDefault="00BA7EC1" w:rsidP="005B7E84">
            <w:pPr>
              <w:spacing w:before="0" w:after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Montserrat SemiBold" w:cstheme="minorHAnsi"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54" w:type="pct"/>
          </w:tcPr>
          <w:p w14:paraId="59E377B6" w14:textId="77777777" w:rsidR="00BA7EC1" w:rsidRPr="005259A0" w:rsidRDefault="00BA7EC1" w:rsidP="005B7E84">
            <w:pPr>
              <w:spacing w:before="0" w:after="0"/>
              <w:contextualSpacing/>
              <w:rPr>
                <w:rFonts w:eastAsia="Montserrat SemiBold" w:cstheme="minorHAnsi"/>
                <w:sz w:val="18"/>
                <w:szCs w:val="18"/>
              </w:rPr>
            </w:pPr>
          </w:p>
        </w:tc>
      </w:tr>
      <w:tr w:rsidR="00BA7EC1" w:rsidRPr="005259A0" w14:paraId="194E713D" w14:textId="77777777" w:rsidTr="005B7E8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1" w:type="pct"/>
          </w:tcPr>
          <w:p w14:paraId="39B83055" w14:textId="77777777" w:rsidR="00BA7EC1" w:rsidRPr="005259A0" w:rsidRDefault="00BA7EC1" w:rsidP="005B7E84">
            <w:pPr>
              <w:spacing w:before="0" w:after="0"/>
              <w:contextualSpacing/>
              <w:rPr>
                <w:rFonts w:eastAsia="Montserrat SemiBold" w:cstheme="minorHAnsi"/>
                <w:color w:val="auto"/>
                <w:sz w:val="18"/>
                <w:szCs w:val="18"/>
              </w:rPr>
            </w:pPr>
            <w:r w:rsidRPr="005259A0">
              <w:rPr>
                <w:rFonts w:eastAsia="Montserrat SemiBold" w:cstheme="minorHAnsi"/>
                <w:color w:val="auto"/>
                <w:sz w:val="18"/>
                <w:szCs w:val="18"/>
              </w:rPr>
              <w:t>Is there a chair with armrests &amp; firm seat (to reduce falls while dressing)?</w:t>
            </w:r>
          </w:p>
        </w:tc>
        <w:tc>
          <w:tcPr>
            <w:tcW w:w="455" w:type="pct"/>
          </w:tcPr>
          <w:p w14:paraId="6A22EF7D" w14:textId="77777777" w:rsidR="00BA7EC1" w:rsidRPr="005259A0" w:rsidRDefault="00BA7EC1" w:rsidP="005B7E84">
            <w:pPr>
              <w:spacing w:before="0" w:after="0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Montserrat SemiBold" w:cstheme="minorHAnsi"/>
                <w:color w:val="auto"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54" w:type="pct"/>
          </w:tcPr>
          <w:p w14:paraId="594A7A9B" w14:textId="77777777" w:rsidR="00BA7EC1" w:rsidRPr="005259A0" w:rsidRDefault="00BA7EC1" w:rsidP="005B7E84">
            <w:pPr>
              <w:spacing w:before="0" w:after="0"/>
              <w:contextualSpacing/>
              <w:rPr>
                <w:rFonts w:eastAsia="Montserrat SemiBold" w:cstheme="minorHAnsi"/>
                <w:color w:val="auto"/>
                <w:sz w:val="18"/>
                <w:szCs w:val="18"/>
              </w:rPr>
            </w:pPr>
          </w:p>
        </w:tc>
      </w:tr>
      <w:tr w:rsidR="00BA7EC1" w:rsidRPr="005259A0" w14:paraId="112E6035" w14:textId="77777777" w:rsidTr="005B7E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1" w:type="pct"/>
          </w:tcPr>
          <w:p w14:paraId="715AFE55" w14:textId="77777777" w:rsidR="00BA7EC1" w:rsidRPr="005259A0" w:rsidRDefault="00BA7EC1" w:rsidP="005B7E84">
            <w:pPr>
              <w:spacing w:before="0" w:after="0"/>
              <w:contextualSpacing/>
              <w:rPr>
                <w:rFonts w:eastAsia="Montserrat SemiBold" w:cstheme="minorHAnsi"/>
                <w:sz w:val="18"/>
                <w:szCs w:val="18"/>
              </w:rPr>
            </w:pPr>
            <w:r w:rsidRPr="005259A0">
              <w:rPr>
                <w:rFonts w:eastAsia="Montserrat SemiBold" w:cstheme="minorHAnsi"/>
                <w:sz w:val="18"/>
                <w:szCs w:val="18"/>
              </w:rPr>
              <w:t>Does furniture have castors or roll?</w:t>
            </w:r>
          </w:p>
        </w:tc>
        <w:tc>
          <w:tcPr>
            <w:tcW w:w="455" w:type="pct"/>
          </w:tcPr>
          <w:p w14:paraId="4ADC0687" w14:textId="77777777" w:rsidR="00BA7EC1" w:rsidRPr="005259A0" w:rsidRDefault="00BA7EC1" w:rsidP="005B7E84">
            <w:pPr>
              <w:spacing w:before="0" w:after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Montserrat SemiBold" w:cstheme="minorHAnsi"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54" w:type="pct"/>
          </w:tcPr>
          <w:p w14:paraId="75F3486C" w14:textId="77777777" w:rsidR="00BA7EC1" w:rsidRPr="005259A0" w:rsidRDefault="00BA7EC1" w:rsidP="005B7E84">
            <w:pPr>
              <w:spacing w:before="0" w:after="0"/>
              <w:contextualSpacing/>
              <w:rPr>
                <w:rFonts w:eastAsia="Montserrat SemiBold" w:cstheme="minorHAnsi"/>
                <w:sz w:val="18"/>
                <w:szCs w:val="18"/>
              </w:rPr>
            </w:pPr>
          </w:p>
        </w:tc>
      </w:tr>
      <w:tr w:rsidR="00BA7EC1" w:rsidRPr="005259A0" w14:paraId="79DA2F4E" w14:textId="77777777" w:rsidTr="005B7E8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1" w:type="pct"/>
          </w:tcPr>
          <w:p w14:paraId="3B2D863B" w14:textId="77777777" w:rsidR="00BA7EC1" w:rsidRPr="005259A0" w:rsidRDefault="00BA7EC1" w:rsidP="005B7E84">
            <w:pPr>
              <w:spacing w:before="0" w:after="0"/>
              <w:contextualSpacing/>
              <w:rPr>
                <w:rFonts w:eastAsia="Montserrat SemiBold" w:cstheme="minorHAnsi"/>
                <w:color w:val="auto"/>
                <w:sz w:val="18"/>
                <w:szCs w:val="18"/>
              </w:rPr>
            </w:pPr>
            <w:r w:rsidRPr="005259A0">
              <w:rPr>
                <w:rFonts w:eastAsia="Montserrat SemiBold" w:cstheme="minorHAnsi"/>
                <w:color w:val="auto"/>
                <w:sz w:val="18"/>
                <w:szCs w:val="18"/>
              </w:rPr>
              <w:t>Is there a telephone in the room that is easily accessible from the bed?</w:t>
            </w:r>
          </w:p>
        </w:tc>
        <w:tc>
          <w:tcPr>
            <w:tcW w:w="455" w:type="pct"/>
          </w:tcPr>
          <w:p w14:paraId="5C834904" w14:textId="77777777" w:rsidR="00BA7EC1" w:rsidRPr="005259A0" w:rsidRDefault="00BA7EC1" w:rsidP="005B7E84">
            <w:pPr>
              <w:spacing w:before="0" w:after="0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Montserrat SemiBold" w:cstheme="minorHAnsi"/>
                <w:color w:val="auto"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54" w:type="pct"/>
          </w:tcPr>
          <w:p w14:paraId="33951883" w14:textId="77777777" w:rsidR="00BA7EC1" w:rsidRPr="005259A0" w:rsidRDefault="00BA7EC1" w:rsidP="005B7E84">
            <w:pPr>
              <w:spacing w:before="0" w:after="0"/>
              <w:contextualSpacing/>
              <w:rPr>
                <w:rFonts w:eastAsia="Montserrat SemiBold" w:cstheme="minorHAnsi"/>
                <w:color w:val="auto"/>
                <w:sz w:val="18"/>
                <w:szCs w:val="18"/>
              </w:rPr>
            </w:pPr>
          </w:p>
        </w:tc>
      </w:tr>
      <w:tr w:rsidR="00BA7EC1" w:rsidRPr="005259A0" w14:paraId="5CA1B23F" w14:textId="77777777" w:rsidTr="005B7E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1" w:type="pct"/>
          </w:tcPr>
          <w:p w14:paraId="4255BBBF" w14:textId="77777777" w:rsidR="00BA7EC1" w:rsidRPr="005259A0" w:rsidRDefault="00BA7EC1" w:rsidP="005B7E84">
            <w:pPr>
              <w:spacing w:before="0" w:after="0"/>
              <w:contextualSpacing/>
              <w:rPr>
                <w:rFonts w:eastAsia="Montserrat SemiBold" w:cstheme="minorHAnsi"/>
                <w:sz w:val="18"/>
                <w:szCs w:val="18"/>
              </w:rPr>
            </w:pPr>
            <w:r w:rsidRPr="005259A0">
              <w:rPr>
                <w:rFonts w:eastAsia="Montserrat SemiBold" w:cstheme="minorHAnsi"/>
                <w:sz w:val="18"/>
                <w:szCs w:val="18"/>
              </w:rPr>
              <w:t>Is list of emergency telephone numbers by the telephone?</w:t>
            </w:r>
          </w:p>
        </w:tc>
        <w:tc>
          <w:tcPr>
            <w:tcW w:w="455" w:type="pct"/>
          </w:tcPr>
          <w:p w14:paraId="6E106454" w14:textId="77777777" w:rsidR="00BA7EC1" w:rsidRPr="005259A0" w:rsidRDefault="00BA7EC1" w:rsidP="005B7E84">
            <w:pPr>
              <w:spacing w:before="0" w:after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Montserrat SemiBold" w:cstheme="minorHAnsi"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54" w:type="pct"/>
          </w:tcPr>
          <w:p w14:paraId="05E5D179" w14:textId="77777777" w:rsidR="00BA7EC1" w:rsidRPr="005259A0" w:rsidRDefault="00BA7EC1" w:rsidP="005B7E84">
            <w:pPr>
              <w:spacing w:before="0" w:after="0"/>
              <w:contextualSpacing/>
              <w:rPr>
                <w:rFonts w:eastAsia="Montserrat SemiBold" w:cstheme="minorHAnsi"/>
                <w:sz w:val="18"/>
                <w:szCs w:val="18"/>
              </w:rPr>
            </w:pPr>
          </w:p>
        </w:tc>
      </w:tr>
      <w:tr w:rsidR="00BA7EC1" w:rsidRPr="005259A0" w14:paraId="2B48FC9E" w14:textId="77777777" w:rsidTr="005B7E8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1" w:type="pct"/>
          </w:tcPr>
          <w:p w14:paraId="424009EE" w14:textId="77777777" w:rsidR="00BA7EC1" w:rsidRPr="005259A0" w:rsidRDefault="00BA7EC1" w:rsidP="005B7E84">
            <w:pPr>
              <w:spacing w:before="0" w:after="0"/>
              <w:contextualSpacing/>
              <w:rPr>
                <w:rFonts w:eastAsia="Montserrat SemiBold" w:cstheme="minorHAnsi"/>
                <w:color w:val="auto"/>
                <w:sz w:val="18"/>
                <w:szCs w:val="18"/>
              </w:rPr>
            </w:pPr>
            <w:r w:rsidRPr="005259A0">
              <w:rPr>
                <w:rFonts w:eastAsia="Montserrat SemiBold" w:cstheme="minorHAnsi"/>
                <w:color w:val="auto"/>
                <w:sz w:val="18"/>
                <w:szCs w:val="18"/>
              </w:rPr>
              <w:t>Is there a flashlight, light switch or lamp beside the bed?</w:t>
            </w:r>
          </w:p>
        </w:tc>
        <w:tc>
          <w:tcPr>
            <w:tcW w:w="455" w:type="pct"/>
          </w:tcPr>
          <w:p w14:paraId="2DC9D0A5" w14:textId="77777777" w:rsidR="00BA7EC1" w:rsidRPr="005259A0" w:rsidRDefault="00BA7EC1" w:rsidP="005B7E84">
            <w:pPr>
              <w:spacing w:before="0" w:after="0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Montserrat SemiBold" w:cstheme="minorHAnsi"/>
                <w:color w:val="auto"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54" w:type="pct"/>
          </w:tcPr>
          <w:p w14:paraId="325613F9" w14:textId="77777777" w:rsidR="00BA7EC1" w:rsidRPr="005259A0" w:rsidRDefault="00BA7EC1" w:rsidP="005B7E84">
            <w:pPr>
              <w:spacing w:before="0" w:after="0"/>
              <w:contextualSpacing/>
              <w:rPr>
                <w:rFonts w:eastAsia="Montserrat SemiBold" w:cstheme="minorHAnsi"/>
                <w:color w:val="auto"/>
                <w:sz w:val="18"/>
                <w:szCs w:val="18"/>
              </w:rPr>
            </w:pPr>
          </w:p>
        </w:tc>
      </w:tr>
      <w:tr w:rsidR="00BA7EC1" w:rsidRPr="005259A0" w14:paraId="2708CFE7" w14:textId="77777777" w:rsidTr="005B7E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1" w:type="pct"/>
          </w:tcPr>
          <w:p w14:paraId="2A1005FA" w14:textId="77777777" w:rsidR="00BA7EC1" w:rsidRPr="005259A0" w:rsidRDefault="00BA7EC1" w:rsidP="005B7E84">
            <w:pPr>
              <w:spacing w:before="0" w:after="0"/>
              <w:contextualSpacing/>
              <w:rPr>
                <w:rFonts w:eastAsia="Montserrat SemiBold" w:cstheme="minorHAnsi"/>
                <w:sz w:val="18"/>
                <w:szCs w:val="18"/>
              </w:rPr>
            </w:pPr>
            <w:r w:rsidRPr="005259A0">
              <w:rPr>
                <w:rFonts w:eastAsia="Montserrat SemiBold" w:cstheme="minorHAnsi"/>
                <w:sz w:val="18"/>
                <w:szCs w:val="18"/>
              </w:rPr>
              <w:t>Is there a night light?</w:t>
            </w:r>
          </w:p>
        </w:tc>
        <w:tc>
          <w:tcPr>
            <w:tcW w:w="455" w:type="pct"/>
          </w:tcPr>
          <w:p w14:paraId="43C213B9" w14:textId="77777777" w:rsidR="00BA7EC1" w:rsidRPr="005259A0" w:rsidRDefault="00BA7EC1" w:rsidP="005B7E84">
            <w:pPr>
              <w:spacing w:before="0" w:after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Montserrat SemiBold" w:cstheme="minorHAnsi"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54" w:type="pct"/>
          </w:tcPr>
          <w:p w14:paraId="077B7A20" w14:textId="77777777" w:rsidR="00BA7EC1" w:rsidRPr="005259A0" w:rsidRDefault="00BA7EC1" w:rsidP="005B7E84">
            <w:pPr>
              <w:spacing w:before="0" w:after="0"/>
              <w:contextualSpacing/>
              <w:rPr>
                <w:rFonts w:eastAsia="Montserrat SemiBold" w:cstheme="minorHAnsi"/>
                <w:sz w:val="18"/>
                <w:szCs w:val="18"/>
              </w:rPr>
            </w:pPr>
          </w:p>
        </w:tc>
      </w:tr>
      <w:tr w:rsidR="00BA7EC1" w:rsidRPr="005259A0" w14:paraId="1E204E0A" w14:textId="77777777" w:rsidTr="005B7E8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3"/>
          </w:tcPr>
          <w:p w14:paraId="181CA630" w14:textId="77777777" w:rsidR="00BA7EC1" w:rsidRPr="005259A0" w:rsidRDefault="00BA7EC1" w:rsidP="005B7E84">
            <w:pPr>
              <w:spacing w:before="0" w:after="0"/>
              <w:contextualSpacing/>
              <w:rPr>
                <w:rFonts w:eastAsia="Montserrat SemiBold" w:cstheme="minorHAnsi"/>
                <w:color w:val="auto"/>
                <w:sz w:val="18"/>
                <w:szCs w:val="18"/>
              </w:rPr>
            </w:pPr>
            <w:r w:rsidRPr="005259A0">
              <w:rPr>
                <w:rFonts w:eastAsia="Montserrat SemiBold" w:cstheme="minorHAnsi"/>
                <w:b/>
                <w:color w:val="auto"/>
                <w:sz w:val="18"/>
                <w:szCs w:val="18"/>
              </w:rPr>
              <w:t>KITCHEN</w:t>
            </w:r>
          </w:p>
        </w:tc>
      </w:tr>
      <w:tr w:rsidR="00BA7EC1" w:rsidRPr="005259A0" w14:paraId="4ECA9150" w14:textId="77777777" w:rsidTr="005B7E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1" w:type="pct"/>
          </w:tcPr>
          <w:p w14:paraId="585E9DDD" w14:textId="77777777" w:rsidR="00BA7EC1" w:rsidRPr="005259A0" w:rsidRDefault="00BA7EC1" w:rsidP="005B7E84">
            <w:pPr>
              <w:spacing w:before="0" w:after="0"/>
              <w:contextualSpacing/>
              <w:rPr>
                <w:rFonts w:eastAsia="Montserrat SemiBold" w:cstheme="minorHAnsi"/>
                <w:b/>
                <w:sz w:val="18"/>
                <w:szCs w:val="18"/>
              </w:rPr>
            </w:pPr>
            <w:r w:rsidRPr="005259A0">
              <w:rPr>
                <w:rFonts w:eastAsia="Montserrat SemiBold" w:cstheme="minorHAnsi"/>
                <w:sz w:val="18"/>
                <w:szCs w:val="18"/>
              </w:rPr>
              <w:t>Is the floor waxed or in a slippery condition?</w:t>
            </w:r>
          </w:p>
        </w:tc>
        <w:tc>
          <w:tcPr>
            <w:tcW w:w="455" w:type="pct"/>
          </w:tcPr>
          <w:p w14:paraId="40DB0505" w14:textId="77777777" w:rsidR="00BA7EC1" w:rsidRPr="005259A0" w:rsidRDefault="00BA7EC1" w:rsidP="005B7E84">
            <w:pPr>
              <w:spacing w:before="0" w:after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Montserrat SemiBold" w:cstheme="minorHAnsi"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54" w:type="pct"/>
          </w:tcPr>
          <w:p w14:paraId="2D5C7393" w14:textId="77777777" w:rsidR="00BA7EC1" w:rsidRPr="005259A0" w:rsidRDefault="00BA7EC1" w:rsidP="005B7E84">
            <w:pPr>
              <w:spacing w:before="0" w:after="0"/>
              <w:contextualSpacing/>
              <w:rPr>
                <w:rFonts w:eastAsia="Montserrat SemiBold" w:cstheme="minorHAnsi"/>
                <w:sz w:val="18"/>
                <w:szCs w:val="18"/>
              </w:rPr>
            </w:pPr>
          </w:p>
        </w:tc>
      </w:tr>
      <w:tr w:rsidR="00BA7EC1" w:rsidRPr="005259A0" w14:paraId="07F72C68" w14:textId="77777777" w:rsidTr="005B7E8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1" w:type="pct"/>
          </w:tcPr>
          <w:p w14:paraId="4C358BC5" w14:textId="77777777" w:rsidR="00BA7EC1" w:rsidRPr="005259A0" w:rsidRDefault="00BA7EC1" w:rsidP="005B7E84">
            <w:pPr>
              <w:spacing w:before="0" w:after="0"/>
              <w:contextualSpacing/>
              <w:rPr>
                <w:rFonts w:eastAsia="Montserrat SemiBold" w:cstheme="minorHAnsi"/>
                <w:color w:val="auto"/>
                <w:sz w:val="18"/>
                <w:szCs w:val="18"/>
              </w:rPr>
            </w:pPr>
            <w:r w:rsidRPr="005259A0">
              <w:rPr>
                <w:rFonts w:eastAsia="Montserrat SemiBold" w:cstheme="minorHAnsi"/>
                <w:color w:val="auto"/>
                <w:sz w:val="18"/>
                <w:szCs w:val="18"/>
              </w:rPr>
              <w:t>Are there any flammable items near the heat source?</w:t>
            </w:r>
          </w:p>
        </w:tc>
        <w:tc>
          <w:tcPr>
            <w:tcW w:w="455" w:type="pct"/>
          </w:tcPr>
          <w:p w14:paraId="3D3FD903" w14:textId="77777777" w:rsidR="00BA7EC1" w:rsidRPr="005259A0" w:rsidRDefault="00BA7EC1" w:rsidP="005B7E84">
            <w:pPr>
              <w:spacing w:before="0" w:after="0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Montserrat SemiBold" w:cstheme="minorHAnsi"/>
                <w:color w:val="auto"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54" w:type="pct"/>
          </w:tcPr>
          <w:p w14:paraId="557516C3" w14:textId="77777777" w:rsidR="00BA7EC1" w:rsidRPr="005259A0" w:rsidRDefault="00BA7EC1" w:rsidP="005B7E84">
            <w:pPr>
              <w:spacing w:before="0" w:after="0"/>
              <w:contextualSpacing/>
              <w:rPr>
                <w:rFonts w:eastAsia="Montserrat SemiBold" w:cstheme="minorHAnsi"/>
                <w:color w:val="auto"/>
                <w:sz w:val="18"/>
                <w:szCs w:val="18"/>
              </w:rPr>
            </w:pPr>
          </w:p>
        </w:tc>
      </w:tr>
      <w:tr w:rsidR="00BA7EC1" w:rsidRPr="005259A0" w14:paraId="59F63548" w14:textId="77777777" w:rsidTr="005B7E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1" w:type="pct"/>
          </w:tcPr>
          <w:p w14:paraId="306F4509" w14:textId="77777777" w:rsidR="00BA7EC1" w:rsidRPr="005259A0" w:rsidRDefault="00BA7EC1" w:rsidP="005B7E84">
            <w:pPr>
              <w:spacing w:before="0" w:after="0"/>
              <w:contextualSpacing/>
              <w:rPr>
                <w:rFonts w:eastAsia="Montserrat SemiBold" w:cstheme="minorHAnsi"/>
                <w:sz w:val="18"/>
                <w:szCs w:val="18"/>
              </w:rPr>
            </w:pPr>
            <w:r w:rsidRPr="005259A0">
              <w:rPr>
                <w:rFonts w:eastAsia="Montserrat SemiBold" w:cstheme="minorHAnsi"/>
                <w:sz w:val="18"/>
                <w:szCs w:val="18"/>
              </w:rPr>
              <w:t>Do the “ON” buttons work on all appliances?</w:t>
            </w:r>
          </w:p>
        </w:tc>
        <w:tc>
          <w:tcPr>
            <w:tcW w:w="455" w:type="pct"/>
          </w:tcPr>
          <w:p w14:paraId="37B8270A" w14:textId="77777777" w:rsidR="00BA7EC1" w:rsidRPr="005259A0" w:rsidRDefault="00BA7EC1" w:rsidP="005B7E84">
            <w:pPr>
              <w:spacing w:before="0" w:after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Montserrat SemiBold" w:cstheme="minorHAnsi"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54" w:type="pct"/>
          </w:tcPr>
          <w:p w14:paraId="2EBE6A06" w14:textId="77777777" w:rsidR="00BA7EC1" w:rsidRPr="005259A0" w:rsidRDefault="00BA7EC1" w:rsidP="005B7E84">
            <w:pPr>
              <w:spacing w:before="0" w:after="0"/>
              <w:contextualSpacing/>
              <w:rPr>
                <w:rFonts w:eastAsia="Montserrat SemiBold" w:cstheme="minorHAnsi"/>
                <w:sz w:val="18"/>
                <w:szCs w:val="18"/>
              </w:rPr>
            </w:pPr>
          </w:p>
        </w:tc>
      </w:tr>
      <w:tr w:rsidR="00BA7EC1" w:rsidRPr="005259A0" w14:paraId="7B41330C" w14:textId="77777777" w:rsidTr="005B7E8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1" w:type="pct"/>
          </w:tcPr>
          <w:p w14:paraId="5566E179" w14:textId="77777777" w:rsidR="00BA7EC1" w:rsidRPr="005259A0" w:rsidRDefault="00BA7EC1" w:rsidP="005B7E84">
            <w:pPr>
              <w:spacing w:before="0" w:after="0"/>
              <w:contextualSpacing/>
              <w:rPr>
                <w:rFonts w:eastAsia="Montserrat SemiBold" w:cstheme="minorHAnsi"/>
                <w:color w:val="auto"/>
                <w:sz w:val="18"/>
                <w:szCs w:val="18"/>
              </w:rPr>
            </w:pPr>
            <w:r w:rsidRPr="005259A0">
              <w:rPr>
                <w:rFonts w:eastAsia="Montserrat SemiBold" w:cstheme="minorHAnsi"/>
                <w:color w:val="auto"/>
                <w:sz w:val="18"/>
                <w:szCs w:val="18"/>
              </w:rPr>
              <w:t xml:space="preserve">Are stove controls accessible and easy to use? </w:t>
            </w:r>
          </w:p>
        </w:tc>
        <w:tc>
          <w:tcPr>
            <w:tcW w:w="455" w:type="pct"/>
          </w:tcPr>
          <w:p w14:paraId="66E4C263" w14:textId="77777777" w:rsidR="00BA7EC1" w:rsidRPr="005259A0" w:rsidRDefault="00BA7EC1" w:rsidP="005B7E84">
            <w:pPr>
              <w:spacing w:before="0" w:after="0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Montserrat SemiBold" w:cstheme="minorHAnsi"/>
                <w:color w:val="auto"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54" w:type="pct"/>
          </w:tcPr>
          <w:p w14:paraId="71022B3A" w14:textId="77777777" w:rsidR="00BA7EC1" w:rsidRPr="005259A0" w:rsidRDefault="00BA7EC1" w:rsidP="005B7E84">
            <w:pPr>
              <w:spacing w:before="0" w:after="0"/>
              <w:contextualSpacing/>
              <w:rPr>
                <w:rFonts w:eastAsia="Montserrat SemiBold" w:cstheme="minorHAnsi"/>
                <w:color w:val="auto"/>
                <w:sz w:val="18"/>
                <w:szCs w:val="18"/>
              </w:rPr>
            </w:pPr>
          </w:p>
        </w:tc>
      </w:tr>
      <w:tr w:rsidR="00BA7EC1" w:rsidRPr="005259A0" w14:paraId="1C3DA209" w14:textId="77777777" w:rsidTr="005B7E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1" w:type="pct"/>
          </w:tcPr>
          <w:p w14:paraId="0F50519E" w14:textId="77777777" w:rsidR="00BA7EC1" w:rsidRPr="005259A0" w:rsidRDefault="00BA7EC1" w:rsidP="005B7E84">
            <w:pPr>
              <w:spacing w:before="0" w:after="0"/>
              <w:contextualSpacing/>
              <w:rPr>
                <w:rFonts w:eastAsia="Montserrat SemiBold" w:cstheme="minorHAnsi"/>
                <w:sz w:val="18"/>
                <w:szCs w:val="18"/>
              </w:rPr>
            </w:pPr>
            <w:r w:rsidRPr="005259A0">
              <w:rPr>
                <w:rFonts w:eastAsia="Montserrat SemiBold" w:cstheme="minorHAnsi"/>
                <w:sz w:val="18"/>
                <w:szCs w:val="18"/>
              </w:rPr>
              <w:t>Are items used the most stored between eye and knee level?</w:t>
            </w:r>
          </w:p>
        </w:tc>
        <w:tc>
          <w:tcPr>
            <w:tcW w:w="455" w:type="pct"/>
          </w:tcPr>
          <w:p w14:paraId="1757D06D" w14:textId="77777777" w:rsidR="00BA7EC1" w:rsidRPr="005259A0" w:rsidRDefault="00BA7EC1" w:rsidP="005B7E84">
            <w:pPr>
              <w:spacing w:before="0" w:after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Montserrat SemiBold" w:cstheme="minorHAnsi"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54" w:type="pct"/>
          </w:tcPr>
          <w:p w14:paraId="1EE397A7" w14:textId="77777777" w:rsidR="00BA7EC1" w:rsidRPr="005259A0" w:rsidRDefault="00BA7EC1" w:rsidP="005B7E84">
            <w:pPr>
              <w:spacing w:before="0" w:after="0"/>
              <w:contextualSpacing/>
              <w:rPr>
                <w:rFonts w:eastAsia="Montserrat SemiBold" w:cstheme="minorHAnsi"/>
                <w:sz w:val="18"/>
                <w:szCs w:val="18"/>
              </w:rPr>
            </w:pPr>
          </w:p>
        </w:tc>
      </w:tr>
      <w:tr w:rsidR="00BA7EC1" w:rsidRPr="005259A0" w14:paraId="18CDA860" w14:textId="77777777" w:rsidTr="005B7E8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1" w:type="pct"/>
          </w:tcPr>
          <w:p w14:paraId="037DE7E0" w14:textId="77777777" w:rsidR="00BA7EC1" w:rsidRPr="005259A0" w:rsidRDefault="00BA7EC1" w:rsidP="005B7E84">
            <w:pPr>
              <w:spacing w:before="0" w:after="0"/>
              <w:contextualSpacing/>
              <w:rPr>
                <w:rFonts w:eastAsia="Montserrat SemiBold" w:cstheme="minorHAnsi"/>
                <w:color w:val="auto"/>
                <w:sz w:val="18"/>
                <w:szCs w:val="18"/>
              </w:rPr>
            </w:pPr>
            <w:r w:rsidRPr="005259A0">
              <w:rPr>
                <w:rFonts w:eastAsia="Montserrat SemiBold" w:cstheme="minorHAnsi"/>
                <w:color w:val="auto"/>
                <w:sz w:val="18"/>
                <w:szCs w:val="18"/>
              </w:rPr>
              <w:t>Is there an uncluttered workspace near the cooking area (to avoid having to carry items)?</w:t>
            </w:r>
          </w:p>
        </w:tc>
        <w:tc>
          <w:tcPr>
            <w:tcW w:w="455" w:type="pct"/>
          </w:tcPr>
          <w:p w14:paraId="10351D1F" w14:textId="77777777" w:rsidR="00BA7EC1" w:rsidRPr="005259A0" w:rsidRDefault="00BA7EC1" w:rsidP="005B7E84">
            <w:pPr>
              <w:spacing w:before="0" w:after="0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Montserrat SemiBold" w:cstheme="minorHAnsi"/>
                <w:color w:val="auto"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54" w:type="pct"/>
          </w:tcPr>
          <w:p w14:paraId="60AAF032" w14:textId="77777777" w:rsidR="00BA7EC1" w:rsidRPr="005259A0" w:rsidRDefault="00BA7EC1" w:rsidP="005B7E84">
            <w:pPr>
              <w:spacing w:before="0" w:after="0"/>
              <w:contextualSpacing/>
              <w:rPr>
                <w:rFonts w:eastAsia="Montserrat SemiBold" w:cstheme="minorHAnsi"/>
                <w:color w:val="auto"/>
                <w:sz w:val="18"/>
                <w:szCs w:val="18"/>
              </w:rPr>
            </w:pPr>
          </w:p>
        </w:tc>
      </w:tr>
      <w:tr w:rsidR="00BA7EC1" w:rsidRPr="005259A0" w14:paraId="59E42DEB" w14:textId="77777777" w:rsidTr="005B7E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1" w:type="pct"/>
          </w:tcPr>
          <w:p w14:paraId="24C1282B" w14:textId="77777777" w:rsidR="00BA7EC1" w:rsidRPr="005259A0" w:rsidRDefault="00BA7EC1" w:rsidP="005B7E84">
            <w:pPr>
              <w:spacing w:before="0" w:after="0"/>
              <w:contextualSpacing/>
              <w:rPr>
                <w:rFonts w:eastAsia="Montserrat SemiBold" w:cstheme="minorHAnsi"/>
                <w:sz w:val="18"/>
                <w:szCs w:val="18"/>
              </w:rPr>
            </w:pPr>
            <w:r w:rsidRPr="005259A0">
              <w:rPr>
                <w:rFonts w:eastAsia="Montserrat SemiBold" w:cstheme="minorHAnsi"/>
                <w:sz w:val="18"/>
                <w:szCs w:val="18"/>
              </w:rPr>
              <w:t>Are dishcloths, dishtowels &amp; oven mitts away from stove burners/flames?</w:t>
            </w:r>
          </w:p>
        </w:tc>
        <w:tc>
          <w:tcPr>
            <w:tcW w:w="455" w:type="pct"/>
          </w:tcPr>
          <w:p w14:paraId="212EC36D" w14:textId="77777777" w:rsidR="00BA7EC1" w:rsidRPr="005259A0" w:rsidRDefault="00BA7EC1" w:rsidP="005B7E84">
            <w:pPr>
              <w:spacing w:before="0" w:after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Montserrat SemiBold" w:cstheme="minorHAnsi"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54" w:type="pct"/>
          </w:tcPr>
          <w:p w14:paraId="1A0C0338" w14:textId="77777777" w:rsidR="00BA7EC1" w:rsidRPr="005259A0" w:rsidRDefault="00BA7EC1" w:rsidP="005B7E84">
            <w:pPr>
              <w:spacing w:before="0" w:after="0"/>
              <w:contextualSpacing/>
              <w:rPr>
                <w:rFonts w:eastAsia="Montserrat SemiBold" w:cstheme="minorHAnsi"/>
                <w:sz w:val="18"/>
                <w:szCs w:val="18"/>
              </w:rPr>
            </w:pPr>
          </w:p>
        </w:tc>
      </w:tr>
      <w:tr w:rsidR="00BA7EC1" w:rsidRPr="005259A0" w14:paraId="3DEF6312" w14:textId="77777777" w:rsidTr="005B7E8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3"/>
          </w:tcPr>
          <w:p w14:paraId="21C28184" w14:textId="77777777" w:rsidR="00BA7EC1" w:rsidRPr="005259A0" w:rsidRDefault="00BA7EC1" w:rsidP="005B7E84">
            <w:pPr>
              <w:spacing w:before="0" w:after="0"/>
              <w:contextualSpacing/>
              <w:rPr>
                <w:rFonts w:eastAsia="Montserrat SemiBold" w:cstheme="minorHAnsi"/>
                <w:color w:val="auto"/>
                <w:sz w:val="18"/>
                <w:szCs w:val="18"/>
              </w:rPr>
            </w:pPr>
            <w:r w:rsidRPr="005259A0">
              <w:rPr>
                <w:rFonts w:eastAsia="Montserrat SemiBold" w:cstheme="minorHAnsi"/>
                <w:b/>
                <w:color w:val="auto"/>
                <w:sz w:val="18"/>
                <w:szCs w:val="18"/>
              </w:rPr>
              <w:t>LIGHTING</w:t>
            </w:r>
          </w:p>
        </w:tc>
      </w:tr>
      <w:tr w:rsidR="00BA7EC1" w:rsidRPr="005259A0" w14:paraId="3F47390D" w14:textId="77777777" w:rsidTr="005B7E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1" w:type="pct"/>
          </w:tcPr>
          <w:p w14:paraId="23B87345" w14:textId="77777777" w:rsidR="00BA7EC1" w:rsidRPr="005259A0" w:rsidRDefault="00BA7EC1" w:rsidP="005B7E84">
            <w:pPr>
              <w:spacing w:before="0" w:after="0"/>
              <w:contextualSpacing/>
              <w:rPr>
                <w:rFonts w:eastAsia="Montserrat SemiBold" w:cstheme="minorHAnsi"/>
                <w:b/>
                <w:sz w:val="18"/>
                <w:szCs w:val="18"/>
              </w:rPr>
            </w:pPr>
            <w:r w:rsidRPr="005259A0">
              <w:rPr>
                <w:rFonts w:eastAsia="Montserrat SemiBold" w:cstheme="minorHAnsi"/>
                <w:sz w:val="18"/>
                <w:szCs w:val="18"/>
              </w:rPr>
              <w:lastRenderedPageBreak/>
              <w:t>Is there adequate lighting in all stairways and hallways?</w:t>
            </w:r>
          </w:p>
        </w:tc>
        <w:tc>
          <w:tcPr>
            <w:tcW w:w="455" w:type="pct"/>
          </w:tcPr>
          <w:p w14:paraId="762AEDB6" w14:textId="77777777" w:rsidR="00BA7EC1" w:rsidRPr="005259A0" w:rsidRDefault="00BA7EC1" w:rsidP="005B7E84">
            <w:pPr>
              <w:spacing w:before="0" w:after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Montserrat SemiBold" w:cstheme="minorHAnsi"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54" w:type="pct"/>
          </w:tcPr>
          <w:p w14:paraId="67EE628A" w14:textId="77777777" w:rsidR="00BA7EC1" w:rsidRPr="005259A0" w:rsidRDefault="00BA7EC1" w:rsidP="005B7E84">
            <w:pPr>
              <w:spacing w:before="0" w:after="0"/>
              <w:contextualSpacing/>
              <w:rPr>
                <w:rFonts w:eastAsia="Montserrat SemiBold" w:cstheme="minorHAnsi"/>
                <w:sz w:val="18"/>
                <w:szCs w:val="18"/>
              </w:rPr>
            </w:pPr>
          </w:p>
        </w:tc>
      </w:tr>
      <w:tr w:rsidR="00BA7EC1" w:rsidRPr="005259A0" w14:paraId="753557A1" w14:textId="77777777" w:rsidTr="005B7E8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1" w:type="pct"/>
          </w:tcPr>
          <w:p w14:paraId="2A64774C" w14:textId="77777777" w:rsidR="00BA7EC1" w:rsidRPr="005259A0" w:rsidRDefault="00BA7EC1" w:rsidP="005B7E84">
            <w:pPr>
              <w:spacing w:before="0" w:after="0"/>
              <w:contextualSpacing/>
              <w:rPr>
                <w:rFonts w:eastAsia="Montserrat SemiBold" w:cstheme="minorHAnsi"/>
                <w:color w:val="auto"/>
                <w:sz w:val="18"/>
                <w:szCs w:val="18"/>
              </w:rPr>
            </w:pPr>
            <w:r w:rsidRPr="005259A0">
              <w:rPr>
                <w:rFonts w:eastAsia="Montserrat SemiBold" w:cstheme="minorHAnsi"/>
                <w:color w:val="auto"/>
                <w:sz w:val="18"/>
                <w:szCs w:val="18"/>
              </w:rPr>
              <w:t>Is there a light switch at both the top and bottom of stairs?</w:t>
            </w:r>
          </w:p>
        </w:tc>
        <w:tc>
          <w:tcPr>
            <w:tcW w:w="455" w:type="pct"/>
          </w:tcPr>
          <w:p w14:paraId="6B4174B3" w14:textId="77777777" w:rsidR="00BA7EC1" w:rsidRPr="005259A0" w:rsidRDefault="00BA7EC1" w:rsidP="005B7E84">
            <w:pPr>
              <w:spacing w:before="0" w:after="0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Montserrat SemiBold" w:cstheme="minorHAnsi"/>
                <w:color w:val="auto"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54" w:type="pct"/>
          </w:tcPr>
          <w:p w14:paraId="4926EBEA" w14:textId="77777777" w:rsidR="00BA7EC1" w:rsidRPr="005259A0" w:rsidRDefault="00BA7EC1" w:rsidP="005B7E84">
            <w:pPr>
              <w:spacing w:before="0" w:after="0"/>
              <w:contextualSpacing/>
              <w:rPr>
                <w:rFonts w:eastAsia="Montserrat SemiBold" w:cstheme="minorHAnsi"/>
                <w:color w:val="auto"/>
                <w:sz w:val="18"/>
                <w:szCs w:val="18"/>
              </w:rPr>
            </w:pPr>
          </w:p>
        </w:tc>
      </w:tr>
      <w:tr w:rsidR="00BA7EC1" w:rsidRPr="005259A0" w14:paraId="61538788" w14:textId="77777777" w:rsidTr="005B7E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1" w:type="pct"/>
          </w:tcPr>
          <w:p w14:paraId="1A6FC3B6" w14:textId="77777777" w:rsidR="00BA7EC1" w:rsidRPr="005259A0" w:rsidRDefault="00BA7EC1" w:rsidP="005B7E84">
            <w:pPr>
              <w:spacing w:before="0" w:after="0"/>
              <w:contextualSpacing/>
              <w:rPr>
                <w:rFonts w:eastAsia="Montserrat SemiBold" w:cstheme="minorHAnsi"/>
                <w:sz w:val="18"/>
                <w:szCs w:val="18"/>
              </w:rPr>
            </w:pPr>
            <w:r w:rsidRPr="005259A0">
              <w:rPr>
                <w:rFonts w:eastAsia="Montserrat SemiBold" w:cstheme="minorHAnsi"/>
                <w:sz w:val="18"/>
                <w:szCs w:val="18"/>
              </w:rPr>
              <w:t>Is there a night light between bedroom and bathroom?</w:t>
            </w:r>
          </w:p>
        </w:tc>
        <w:tc>
          <w:tcPr>
            <w:tcW w:w="455" w:type="pct"/>
          </w:tcPr>
          <w:p w14:paraId="4CB3D949" w14:textId="77777777" w:rsidR="00BA7EC1" w:rsidRPr="005259A0" w:rsidRDefault="00BA7EC1" w:rsidP="005B7E84">
            <w:pPr>
              <w:spacing w:before="0" w:after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Montserrat SemiBold" w:cstheme="minorHAnsi"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54" w:type="pct"/>
          </w:tcPr>
          <w:p w14:paraId="2AA399E4" w14:textId="77777777" w:rsidR="00BA7EC1" w:rsidRPr="005259A0" w:rsidRDefault="00BA7EC1" w:rsidP="005B7E84">
            <w:pPr>
              <w:spacing w:before="0" w:after="0"/>
              <w:contextualSpacing/>
              <w:rPr>
                <w:rFonts w:eastAsia="Montserrat SemiBold" w:cstheme="minorHAnsi"/>
                <w:sz w:val="18"/>
                <w:szCs w:val="18"/>
              </w:rPr>
            </w:pPr>
          </w:p>
        </w:tc>
      </w:tr>
      <w:tr w:rsidR="00BA7EC1" w:rsidRPr="005259A0" w14:paraId="37F05999" w14:textId="77777777" w:rsidTr="005B7E8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3"/>
          </w:tcPr>
          <w:p w14:paraId="5C836617" w14:textId="77777777" w:rsidR="00BA7EC1" w:rsidRPr="005259A0" w:rsidRDefault="00BA7EC1" w:rsidP="005B7E84">
            <w:pPr>
              <w:spacing w:before="0" w:after="0"/>
              <w:contextualSpacing/>
              <w:rPr>
                <w:rFonts w:eastAsia="Montserrat SemiBold" w:cstheme="minorHAnsi"/>
                <w:color w:val="auto"/>
                <w:sz w:val="18"/>
                <w:szCs w:val="18"/>
              </w:rPr>
            </w:pPr>
            <w:r w:rsidRPr="005259A0">
              <w:rPr>
                <w:rFonts w:eastAsia="Montserrat SemiBold" w:cstheme="minorHAnsi"/>
                <w:b/>
                <w:color w:val="auto"/>
                <w:sz w:val="18"/>
                <w:szCs w:val="18"/>
                <w:lang w:val="en-CA"/>
              </w:rPr>
              <w:t>CLIENT’S/RESIDENT’S POTENTIAL FOR VIOLENCE</w:t>
            </w:r>
          </w:p>
        </w:tc>
      </w:tr>
      <w:tr w:rsidR="00BA7EC1" w:rsidRPr="005259A0" w14:paraId="5A115491" w14:textId="77777777" w:rsidTr="005B7E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1" w:type="pct"/>
          </w:tcPr>
          <w:p w14:paraId="1AAA02E0" w14:textId="77777777" w:rsidR="00BA7EC1" w:rsidRPr="005259A0" w:rsidRDefault="00BA7EC1" w:rsidP="005B7E84">
            <w:pPr>
              <w:spacing w:before="0" w:after="0"/>
              <w:contextualSpacing/>
              <w:rPr>
                <w:rFonts w:eastAsia="Montserrat SemiBold" w:cstheme="minorHAnsi"/>
                <w:b/>
                <w:sz w:val="18"/>
                <w:szCs w:val="18"/>
                <w:lang w:val="en-CA"/>
              </w:rPr>
            </w:pPr>
            <w:r w:rsidRPr="005259A0">
              <w:rPr>
                <w:rFonts w:eastAsia="Montserrat SemiBold" w:cstheme="minorHAnsi"/>
                <w:sz w:val="18"/>
                <w:szCs w:val="18"/>
                <w:lang w:val="en-CA"/>
              </w:rPr>
              <w:t>Is there a history of violence?</w:t>
            </w:r>
          </w:p>
        </w:tc>
        <w:tc>
          <w:tcPr>
            <w:tcW w:w="455" w:type="pct"/>
          </w:tcPr>
          <w:p w14:paraId="073CF903" w14:textId="77777777" w:rsidR="00BA7EC1" w:rsidRPr="005259A0" w:rsidRDefault="00BA7EC1" w:rsidP="005B7E84">
            <w:pPr>
              <w:spacing w:before="0" w:after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Montserrat SemiBold" w:cstheme="minorHAnsi"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54" w:type="pct"/>
          </w:tcPr>
          <w:p w14:paraId="49298CF4" w14:textId="77777777" w:rsidR="00BA7EC1" w:rsidRPr="005259A0" w:rsidRDefault="00BA7EC1" w:rsidP="005B7E84">
            <w:pPr>
              <w:spacing w:before="0" w:after="0"/>
              <w:contextualSpacing/>
              <w:rPr>
                <w:rFonts w:eastAsia="Montserrat SemiBold" w:cstheme="minorHAnsi"/>
                <w:sz w:val="18"/>
                <w:szCs w:val="18"/>
              </w:rPr>
            </w:pPr>
          </w:p>
        </w:tc>
      </w:tr>
      <w:tr w:rsidR="00BA7EC1" w:rsidRPr="005259A0" w14:paraId="0EC87F7E" w14:textId="77777777" w:rsidTr="005B7E8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1" w:type="pct"/>
          </w:tcPr>
          <w:p w14:paraId="65E6160A" w14:textId="77777777" w:rsidR="00BA7EC1" w:rsidRPr="005259A0" w:rsidRDefault="00BA7EC1" w:rsidP="005B7E84">
            <w:pPr>
              <w:spacing w:before="0" w:after="0"/>
              <w:contextualSpacing/>
              <w:rPr>
                <w:rFonts w:eastAsia="Montserrat SemiBold" w:cstheme="minorHAnsi"/>
                <w:color w:val="auto"/>
                <w:sz w:val="18"/>
                <w:szCs w:val="18"/>
                <w:lang w:val="en-CA"/>
              </w:rPr>
            </w:pPr>
            <w:r w:rsidRPr="005259A0">
              <w:rPr>
                <w:rFonts w:eastAsia="Montserrat SemiBold" w:cstheme="minorHAnsi"/>
                <w:color w:val="auto"/>
                <w:sz w:val="18"/>
                <w:szCs w:val="18"/>
                <w:lang w:val="en-CA"/>
              </w:rPr>
              <w:t>Are there violence fantasies or plans of violence?</w:t>
            </w:r>
          </w:p>
        </w:tc>
        <w:tc>
          <w:tcPr>
            <w:tcW w:w="455" w:type="pct"/>
          </w:tcPr>
          <w:p w14:paraId="46E875E5" w14:textId="77777777" w:rsidR="00BA7EC1" w:rsidRPr="005259A0" w:rsidRDefault="00BA7EC1" w:rsidP="005B7E84">
            <w:pPr>
              <w:spacing w:before="0" w:after="0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Montserrat SemiBold" w:cstheme="minorHAnsi"/>
                <w:color w:val="auto"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54" w:type="pct"/>
          </w:tcPr>
          <w:p w14:paraId="5EFF9A1F" w14:textId="77777777" w:rsidR="00BA7EC1" w:rsidRPr="005259A0" w:rsidRDefault="00BA7EC1" w:rsidP="005B7E84">
            <w:pPr>
              <w:spacing w:before="0" w:after="0"/>
              <w:contextualSpacing/>
              <w:rPr>
                <w:rFonts w:eastAsia="Montserrat SemiBold" w:cstheme="minorHAnsi"/>
                <w:color w:val="auto"/>
                <w:sz w:val="18"/>
                <w:szCs w:val="18"/>
              </w:rPr>
            </w:pPr>
          </w:p>
        </w:tc>
      </w:tr>
      <w:tr w:rsidR="00BA7EC1" w:rsidRPr="005259A0" w14:paraId="705BA1C5" w14:textId="77777777" w:rsidTr="005B7E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1" w:type="pct"/>
          </w:tcPr>
          <w:p w14:paraId="3CCFAB49" w14:textId="77777777" w:rsidR="00BA7EC1" w:rsidRPr="005259A0" w:rsidRDefault="00BA7EC1" w:rsidP="005B7E84">
            <w:pPr>
              <w:spacing w:before="0" w:after="0"/>
              <w:contextualSpacing/>
              <w:rPr>
                <w:rFonts w:eastAsia="Montserrat SemiBold" w:cstheme="minorHAnsi"/>
                <w:sz w:val="18"/>
                <w:szCs w:val="18"/>
                <w:lang w:val="en-CA"/>
              </w:rPr>
            </w:pPr>
            <w:r w:rsidRPr="005259A0">
              <w:rPr>
                <w:rFonts w:eastAsia="Montserrat SemiBold" w:cstheme="minorHAnsi"/>
                <w:sz w:val="18"/>
                <w:szCs w:val="18"/>
                <w:lang w:val="en-CA"/>
              </w:rPr>
              <w:t>Is there a level of support from significant other?</w:t>
            </w:r>
          </w:p>
        </w:tc>
        <w:tc>
          <w:tcPr>
            <w:tcW w:w="455" w:type="pct"/>
          </w:tcPr>
          <w:p w14:paraId="05EAF74D" w14:textId="77777777" w:rsidR="00BA7EC1" w:rsidRPr="005259A0" w:rsidRDefault="00BA7EC1" w:rsidP="005B7E84">
            <w:pPr>
              <w:spacing w:before="0" w:after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Montserrat SemiBold" w:cstheme="minorHAnsi"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54" w:type="pct"/>
          </w:tcPr>
          <w:p w14:paraId="221DE80B" w14:textId="77777777" w:rsidR="00BA7EC1" w:rsidRPr="005259A0" w:rsidRDefault="00BA7EC1" w:rsidP="005B7E84">
            <w:pPr>
              <w:spacing w:before="0" w:after="0"/>
              <w:contextualSpacing/>
              <w:rPr>
                <w:rFonts w:eastAsia="Montserrat SemiBold" w:cstheme="minorHAnsi"/>
                <w:sz w:val="18"/>
                <w:szCs w:val="18"/>
              </w:rPr>
            </w:pPr>
          </w:p>
        </w:tc>
      </w:tr>
      <w:tr w:rsidR="00BA7EC1" w:rsidRPr="005259A0" w14:paraId="1E2AB814" w14:textId="77777777" w:rsidTr="005B7E8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1" w:type="pct"/>
          </w:tcPr>
          <w:p w14:paraId="0659F01E" w14:textId="77777777" w:rsidR="00BA7EC1" w:rsidRPr="005259A0" w:rsidRDefault="00BA7EC1" w:rsidP="00BA7EC1">
            <w:pPr>
              <w:numPr>
                <w:ilvl w:val="0"/>
                <w:numId w:val="19"/>
              </w:numPr>
              <w:tabs>
                <w:tab w:val="num" w:pos="164"/>
              </w:tabs>
              <w:spacing w:before="0" w:after="0"/>
              <w:contextualSpacing/>
              <w:jc w:val="left"/>
              <w:rPr>
                <w:rFonts w:eastAsia="Montserrat SemiBold" w:cstheme="minorHAnsi"/>
                <w:color w:val="auto"/>
                <w:sz w:val="18"/>
                <w:szCs w:val="18"/>
                <w:lang w:val="en-CA"/>
              </w:rPr>
            </w:pPr>
            <w:r w:rsidRPr="005259A0">
              <w:rPr>
                <w:rFonts w:eastAsia="Montserrat SemiBold" w:cstheme="minorHAnsi"/>
                <w:color w:val="auto"/>
                <w:sz w:val="18"/>
                <w:szCs w:val="18"/>
                <w:lang w:val="en-CA"/>
              </w:rPr>
              <w:t>Are there signs &amp; symptoms?</w:t>
            </w:r>
          </w:p>
          <w:p w14:paraId="435D5197" w14:textId="058AF7D6" w:rsidR="00BA7EC1" w:rsidRPr="005259A0" w:rsidRDefault="00F22A47" w:rsidP="00BA7EC1">
            <w:pPr>
              <w:numPr>
                <w:ilvl w:val="0"/>
                <w:numId w:val="20"/>
              </w:numPr>
              <w:spacing w:before="0" w:after="0"/>
              <w:contextualSpacing/>
              <w:jc w:val="left"/>
              <w:rPr>
                <w:rFonts w:eastAsia="Montserrat SemiBold" w:cstheme="minorHAnsi"/>
                <w:color w:val="auto"/>
                <w:sz w:val="18"/>
                <w:szCs w:val="18"/>
                <w:lang w:val="en-CA"/>
              </w:rPr>
            </w:pPr>
            <w:r>
              <w:rPr>
                <w:rFonts w:eastAsia="Montserrat SemiBold" w:cstheme="minorHAnsi"/>
                <w:color w:val="auto"/>
                <w:sz w:val="18"/>
                <w:szCs w:val="18"/>
                <w:lang w:val="en-CA"/>
              </w:rPr>
              <w:t>S</w:t>
            </w:r>
            <w:r w:rsidR="00BA7EC1" w:rsidRPr="005259A0">
              <w:rPr>
                <w:rFonts w:eastAsia="Montserrat SemiBold" w:cstheme="minorHAnsi"/>
                <w:color w:val="auto"/>
                <w:sz w:val="18"/>
                <w:szCs w:val="18"/>
                <w:lang w:val="en-CA"/>
              </w:rPr>
              <w:t>taring and eye contact</w:t>
            </w:r>
          </w:p>
          <w:p w14:paraId="6E0FEB83" w14:textId="59CBC480" w:rsidR="00BA7EC1" w:rsidRPr="005259A0" w:rsidRDefault="00F22A47" w:rsidP="00BA7EC1">
            <w:pPr>
              <w:numPr>
                <w:ilvl w:val="0"/>
                <w:numId w:val="20"/>
              </w:numPr>
              <w:spacing w:before="0" w:after="0"/>
              <w:contextualSpacing/>
              <w:jc w:val="left"/>
              <w:rPr>
                <w:rFonts w:eastAsia="Montserrat SemiBold" w:cstheme="minorHAnsi"/>
                <w:color w:val="auto"/>
                <w:sz w:val="18"/>
                <w:szCs w:val="18"/>
                <w:lang w:val="en-CA"/>
              </w:rPr>
            </w:pPr>
            <w:r>
              <w:rPr>
                <w:rFonts w:eastAsia="Montserrat SemiBold" w:cstheme="minorHAnsi"/>
                <w:color w:val="auto"/>
                <w:sz w:val="18"/>
                <w:szCs w:val="18"/>
                <w:lang w:val="en-CA"/>
              </w:rPr>
              <w:t>T</w:t>
            </w:r>
            <w:r w:rsidR="00BA7EC1" w:rsidRPr="005259A0">
              <w:rPr>
                <w:rFonts w:eastAsia="Montserrat SemiBold" w:cstheme="minorHAnsi"/>
                <w:color w:val="auto"/>
                <w:sz w:val="18"/>
                <w:szCs w:val="18"/>
                <w:lang w:val="en-CA"/>
              </w:rPr>
              <w:t>one &amp; volume of voice</w:t>
            </w:r>
          </w:p>
          <w:p w14:paraId="73CB02BD" w14:textId="63BA65FB" w:rsidR="00BA7EC1" w:rsidRPr="005259A0" w:rsidRDefault="00F22A47" w:rsidP="00BA7EC1">
            <w:pPr>
              <w:numPr>
                <w:ilvl w:val="0"/>
                <w:numId w:val="20"/>
              </w:numPr>
              <w:spacing w:before="0" w:after="0"/>
              <w:contextualSpacing/>
              <w:jc w:val="left"/>
              <w:rPr>
                <w:rFonts w:eastAsia="Montserrat SemiBold" w:cstheme="minorHAnsi"/>
                <w:color w:val="auto"/>
                <w:sz w:val="18"/>
                <w:szCs w:val="18"/>
                <w:lang w:val="en-CA"/>
              </w:rPr>
            </w:pPr>
            <w:r>
              <w:rPr>
                <w:rFonts w:eastAsia="Montserrat SemiBold" w:cstheme="minorHAnsi"/>
                <w:color w:val="auto"/>
                <w:sz w:val="18"/>
                <w:szCs w:val="18"/>
                <w:lang w:val="en-CA"/>
              </w:rPr>
              <w:t>P</w:t>
            </w:r>
            <w:r w:rsidR="00BA7EC1" w:rsidRPr="005259A0">
              <w:rPr>
                <w:rFonts w:eastAsia="Montserrat SemiBold" w:cstheme="minorHAnsi"/>
                <w:color w:val="auto"/>
                <w:sz w:val="18"/>
                <w:szCs w:val="18"/>
                <w:lang w:val="en-CA"/>
              </w:rPr>
              <w:t>acing</w:t>
            </w:r>
          </w:p>
          <w:p w14:paraId="4E34FA21" w14:textId="44388354" w:rsidR="00BA7EC1" w:rsidRPr="005259A0" w:rsidRDefault="00F22A47" w:rsidP="00BA7EC1">
            <w:pPr>
              <w:numPr>
                <w:ilvl w:val="0"/>
                <w:numId w:val="20"/>
              </w:numPr>
              <w:spacing w:before="0" w:after="0"/>
              <w:contextualSpacing/>
              <w:jc w:val="left"/>
              <w:rPr>
                <w:rFonts w:eastAsia="Montserrat SemiBold" w:cstheme="minorHAnsi"/>
                <w:color w:val="auto"/>
                <w:sz w:val="18"/>
                <w:szCs w:val="18"/>
                <w:lang w:val="en-CA"/>
              </w:rPr>
            </w:pPr>
            <w:r>
              <w:rPr>
                <w:rFonts w:eastAsia="Montserrat SemiBold" w:cstheme="minorHAnsi"/>
                <w:color w:val="auto"/>
                <w:sz w:val="18"/>
                <w:szCs w:val="18"/>
                <w:lang w:val="en-CA"/>
              </w:rPr>
              <w:t>A</w:t>
            </w:r>
            <w:r w:rsidR="00BA7EC1" w:rsidRPr="005259A0">
              <w:rPr>
                <w:rFonts w:eastAsia="Montserrat SemiBold" w:cstheme="minorHAnsi"/>
                <w:color w:val="auto"/>
                <w:sz w:val="18"/>
                <w:szCs w:val="18"/>
                <w:lang w:val="en-CA"/>
              </w:rPr>
              <w:t>nxiety</w:t>
            </w:r>
          </w:p>
          <w:p w14:paraId="616CAC5D" w14:textId="3E6A5E14" w:rsidR="00BA7EC1" w:rsidRPr="005259A0" w:rsidRDefault="00F22A47" w:rsidP="00BA7EC1">
            <w:pPr>
              <w:numPr>
                <w:ilvl w:val="0"/>
                <w:numId w:val="20"/>
              </w:numPr>
              <w:spacing w:before="0" w:after="0"/>
              <w:contextualSpacing/>
              <w:jc w:val="left"/>
              <w:rPr>
                <w:rFonts w:eastAsia="Montserrat SemiBold" w:cstheme="minorHAnsi"/>
                <w:color w:val="auto"/>
                <w:sz w:val="18"/>
                <w:szCs w:val="18"/>
                <w:lang w:val="en-CA"/>
              </w:rPr>
            </w:pPr>
            <w:r>
              <w:rPr>
                <w:rFonts w:eastAsia="Montserrat SemiBold" w:cstheme="minorHAnsi"/>
                <w:color w:val="auto"/>
                <w:sz w:val="18"/>
                <w:szCs w:val="18"/>
                <w:lang w:val="en-CA"/>
              </w:rPr>
              <w:t>M</w:t>
            </w:r>
            <w:r w:rsidR="00BA7EC1" w:rsidRPr="005259A0">
              <w:rPr>
                <w:rFonts w:eastAsia="Montserrat SemiBold" w:cstheme="minorHAnsi"/>
                <w:color w:val="auto"/>
                <w:sz w:val="18"/>
                <w:szCs w:val="18"/>
                <w:lang w:val="en-CA"/>
              </w:rPr>
              <w:t>umbling</w:t>
            </w:r>
          </w:p>
        </w:tc>
        <w:tc>
          <w:tcPr>
            <w:tcW w:w="455" w:type="pct"/>
          </w:tcPr>
          <w:p w14:paraId="211D469A" w14:textId="77777777" w:rsidR="00BA7EC1" w:rsidRPr="005259A0" w:rsidRDefault="00BA7EC1" w:rsidP="005B7E84">
            <w:pPr>
              <w:spacing w:before="0" w:after="0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Montserrat SemiBold" w:cstheme="minorHAnsi"/>
                <w:color w:val="auto"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54" w:type="pct"/>
          </w:tcPr>
          <w:p w14:paraId="7B2A3B1D" w14:textId="77777777" w:rsidR="00BA7EC1" w:rsidRPr="005259A0" w:rsidRDefault="00BA7EC1" w:rsidP="005B7E84">
            <w:pPr>
              <w:spacing w:before="0" w:after="0"/>
              <w:contextualSpacing/>
              <w:rPr>
                <w:rFonts w:eastAsia="Montserrat SemiBold" w:cstheme="minorHAnsi"/>
                <w:color w:val="auto"/>
                <w:sz w:val="18"/>
                <w:szCs w:val="18"/>
              </w:rPr>
            </w:pPr>
          </w:p>
        </w:tc>
      </w:tr>
      <w:tr w:rsidR="00BA7EC1" w:rsidRPr="005259A0" w14:paraId="4A6E35DC" w14:textId="77777777" w:rsidTr="005B7E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3"/>
          </w:tcPr>
          <w:p w14:paraId="67E4AA82" w14:textId="77777777" w:rsidR="00BA7EC1" w:rsidRPr="005259A0" w:rsidRDefault="00BA7EC1" w:rsidP="005B7E84">
            <w:pPr>
              <w:spacing w:before="0" w:after="0"/>
              <w:contextualSpacing/>
              <w:rPr>
                <w:rFonts w:eastAsia="Montserrat SemiBold" w:cstheme="minorHAnsi"/>
                <w:sz w:val="18"/>
                <w:szCs w:val="18"/>
              </w:rPr>
            </w:pPr>
            <w:r w:rsidRPr="005259A0">
              <w:rPr>
                <w:rFonts w:eastAsia="Montserrat SemiBold" w:cstheme="minorHAnsi"/>
                <w:b/>
                <w:sz w:val="18"/>
                <w:szCs w:val="18"/>
                <w:lang w:val="en-CA"/>
              </w:rPr>
              <w:t>NEIGHBORHOOD HAZARDS</w:t>
            </w:r>
          </w:p>
        </w:tc>
      </w:tr>
      <w:tr w:rsidR="00BA7EC1" w:rsidRPr="005259A0" w14:paraId="5656CABC" w14:textId="77777777" w:rsidTr="005B7E8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1" w:type="pct"/>
          </w:tcPr>
          <w:p w14:paraId="011523B3" w14:textId="77777777" w:rsidR="00BA7EC1" w:rsidRPr="005259A0" w:rsidRDefault="00BA7EC1" w:rsidP="005B7E84">
            <w:pPr>
              <w:spacing w:before="0" w:after="0"/>
              <w:contextualSpacing/>
              <w:rPr>
                <w:rFonts w:eastAsia="Montserrat SemiBold" w:cstheme="minorHAnsi"/>
                <w:b/>
                <w:color w:val="auto"/>
                <w:sz w:val="18"/>
                <w:szCs w:val="18"/>
                <w:lang w:val="en-CA"/>
              </w:rPr>
            </w:pPr>
            <w:r w:rsidRPr="005259A0">
              <w:rPr>
                <w:rFonts w:eastAsia="Montserrat SemiBold" w:cstheme="minorHAnsi"/>
                <w:color w:val="auto"/>
                <w:sz w:val="18"/>
                <w:szCs w:val="18"/>
                <w:lang w:val="en-CA"/>
              </w:rPr>
              <w:t>Is there sufficient lighting?</w:t>
            </w:r>
          </w:p>
        </w:tc>
        <w:tc>
          <w:tcPr>
            <w:tcW w:w="455" w:type="pct"/>
          </w:tcPr>
          <w:p w14:paraId="23073749" w14:textId="77777777" w:rsidR="00BA7EC1" w:rsidRPr="005259A0" w:rsidRDefault="00BA7EC1" w:rsidP="005B7E84">
            <w:pPr>
              <w:spacing w:before="0" w:after="0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Montserrat SemiBold" w:cstheme="minorHAnsi"/>
                <w:color w:val="auto"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54" w:type="pct"/>
          </w:tcPr>
          <w:p w14:paraId="66E0BA45" w14:textId="77777777" w:rsidR="00BA7EC1" w:rsidRPr="005259A0" w:rsidRDefault="00BA7EC1" w:rsidP="005B7E84">
            <w:pPr>
              <w:spacing w:before="0" w:after="0"/>
              <w:contextualSpacing/>
              <w:rPr>
                <w:rFonts w:eastAsia="Montserrat SemiBold" w:cstheme="minorHAnsi"/>
                <w:color w:val="auto"/>
                <w:sz w:val="18"/>
                <w:szCs w:val="18"/>
              </w:rPr>
            </w:pPr>
          </w:p>
        </w:tc>
      </w:tr>
      <w:tr w:rsidR="00BA7EC1" w:rsidRPr="005259A0" w14:paraId="09968811" w14:textId="77777777" w:rsidTr="005B7E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1" w:type="pct"/>
          </w:tcPr>
          <w:p w14:paraId="5AAC7266" w14:textId="77777777" w:rsidR="00BA7EC1" w:rsidRPr="005259A0" w:rsidRDefault="00BA7EC1" w:rsidP="005B7E84">
            <w:pPr>
              <w:spacing w:before="0" w:after="0"/>
              <w:contextualSpacing/>
              <w:rPr>
                <w:rFonts w:eastAsia="Montserrat SemiBold" w:cstheme="minorHAnsi"/>
                <w:sz w:val="18"/>
                <w:szCs w:val="18"/>
                <w:lang w:val="en-CA"/>
              </w:rPr>
            </w:pPr>
            <w:r w:rsidRPr="005259A0">
              <w:rPr>
                <w:rFonts w:eastAsia="Montserrat SemiBold" w:cstheme="minorHAnsi"/>
                <w:sz w:val="18"/>
                <w:szCs w:val="18"/>
                <w:lang w:val="en-CA"/>
              </w:rPr>
              <w:t>Can individuals be heard if they call for help?</w:t>
            </w:r>
          </w:p>
        </w:tc>
        <w:tc>
          <w:tcPr>
            <w:tcW w:w="455" w:type="pct"/>
          </w:tcPr>
          <w:p w14:paraId="24ADA6AC" w14:textId="77777777" w:rsidR="00BA7EC1" w:rsidRPr="005259A0" w:rsidRDefault="00BA7EC1" w:rsidP="005B7E84">
            <w:pPr>
              <w:spacing w:before="0" w:after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Montserrat SemiBold" w:cstheme="minorHAnsi"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54" w:type="pct"/>
          </w:tcPr>
          <w:p w14:paraId="34DFD260" w14:textId="77777777" w:rsidR="00BA7EC1" w:rsidRPr="005259A0" w:rsidRDefault="00BA7EC1" w:rsidP="005B7E84">
            <w:pPr>
              <w:spacing w:before="0" w:after="0"/>
              <w:contextualSpacing/>
              <w:rPr>
                <w:rFonts w:eastAsia="Montserrat SemiBold" w:cstheme="minorHAnsi"/>
                <w:sz w:val="18"/>
                <w:szCs w:val="18"/>
              </w:rPr>
            </w:pPr>
          </w:p>
        </w:tc>
      </w:tr>
      <w:tr w:rsidR="00BA7EC1" w:rsidRPr="005259A0" w14:paraId="561DEF9D" w14:textId="77777777" w:rsidTr="005B7E8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1" w:type="pct"/>
          </w:tcPr>
          <w:p w14:paraId="6EEEA9D2" w14:textId="77777777" w:rsidR="00BA7EC1" w:rsidRPr="005259A0" w:rsidRDefault="00BA7EC1" w:rsidP="005B7E84">
            <w:pPr>
              <w:spacing w:before="0" w:after="0"/>
              <w:contextualSpacing/>
              <w:rPr>
                <w:rFonts w:eastAsia="Montserrat SemiBold" w:cstheme="minorHAnsi"/>
                <w:color w:val="auto"/>
                <w:sz w:val="18"/>
                <w:szCs w:val="18"/>
                <w:lang w:val="en-CA"/>
              </w:rPr>
            </w:pPr>
            <w:r w:rsidRPr="005259A0">
              <w:rPr>
                <w:rFonts w:eastAsia="Montserrat SemiBold" w:cstheme="minorHAnsi"/>
                <w:color w:val="auto"/>
                <w:sz w:val="18"/>
                <w:szCs w:val="18"/>
                <w:lang w:val="en-CA"/>
              </w:rPr>
              <w:t>Are there people nearby who can help?</w:t>
            </w:r>
          </w:p>
        </w:tc>
        <w:tc>
          <w:tcPr>
            <w:tcW w:w="455" w:type="pct"/>
          </w:tcPr>
          <w:p w14:paraId="54F5DF97" w14:textId="77777777" w:rsidR="00BA7EC1" w:rsidRPr="005259A0" w:rsidRDefault="00BA7EC1" w:rsidP="005B7E84">
            <w:pPr>
              <w:spacing w:before="0" w:after="0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Montserrat SemiBold" w:cstheme="minorHAnsi"/>
                <w:color w:val="auto"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54" w:type="pct"/>
          </w:tcPr>
          <w:p w14:paraId="778F78E5" w14:textId="77777777" w:rsidR="00BA7EC1" w:rsidRPr="005259A0" w:rsidRDefault="00BA7EC1" w:rsidP="005B7E84">
            <w:pPr>
              <w:spacing w:before="0" w:after="0"/>
              <w:contextualSpacing/>
              <w:rPr>
                <w:rFonts w:eastAsia="Montserrat SemiBold" w:cstheme="minorHAnsi"/>
                <w:color w:val="auto"/>
                <w:sz w:val="18"/>
                <w:szCs w:val="18"/>
              </w:rPr>
            </w:pPr>
          </w:p>
        </w:tc>
      </w:tr>
      <w:tr w:rsidR="00BA7EC1" w:rsidRPr="005259A0" w14:paraId="7B85F12F" w14:textId="77777777" w:rsidTr="005B7E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1" w:type="pct"/>
          </w:tcPr>
          <w:p w14:paraId="557E2EC7" w14:textId="77777777" w:rsidR="00BA7EC1" w:rsidRPr="005259A0" w:rsidRDefault="00BA7EC1" w:rsidP="005B7E84">
            <w:pPr>
              <w:spacing w:before="0" w:after="0"/>
              <w:contextualSpacing/>
              <w:rPr>
                <w:rFonts w:eastAsia="Montserrat SemiBold" w:cstheme="minorHAnsi"/>
                <w:sz w:val="18"/>
                <w:szCs w:val="18"/>
                <w:lang w:val="en-CA"/>
              </w:rPr>
            </w:pPr>
            <w:r w:rsidRPr="005259A0">
              <w:rPr>
                <w:rFonts w:eastAsia="Montserrat SemiBold" w:cstheme="minorHAnsi"/>
                <w:sz w:val="18"/>
                <w:szCs w:val="18"/>
                <w:lang w:val="en-CA"/>
              </w:rPr>
              <w:t>Are there improvements that can be made to enhance safety?</w:t>
            </w:r>
          </w:p>
        </w:tc>
        <w:tc>
          <w:tcPr>
            <w:tcW w:w="455" w:type="pct"/>
          </w:tcPr>
          <w:p w14:paraId="64D572D7" w14:textId="77777777" w:rsidR="00BA7EC1" w:rsidRPr="005259A0" w:rsidRDefault="00BA7EC1" w:rsidP="005B7E84">
            <w:pPr>
              <w:spacing w:before="0" w:after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Montserrat SemiBold" w:cstheme="minorHAnsi"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54" w:type="pct"/>
          </w:tcPr>
          <w:p w14:paraId="6BA3872E" w14:textId="77777777" w:rsidR="00BA7EC1" w:rsidRPr="005259A0" w:rsidRDefault="00BA7EC1" w:rsidP="005B7E84">
            <w:pPr>
              <w:spacing w:before="0" w:after="0"/>
              <w:contextualSpacing/>
              <w:rPr>
                <w:rFonts w:eastAsia="Montserrat SemiBold" w:cstheme="minorHAnsi"/>
                <w:sz w:val="18"/>
                <w:szCs w:val="18"/>
              </w:rPr>
            </w:pPr>
          </w:p>
        </w:tc>
      </w:tr>
      <w:tr w:rsidR="00BA7EC1" w:rsidRPr="005259A0" w14:paraId="1860B5D2" w14:textId="77777777" w:rsidTr="005B7E8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3"/>
          </w:tcPr>
          <w:p w14:paraId="5C82937B" w14:textId="77777777" w:rsidR="00BA7EC1" w:rsidRPr="005259A0" w:rsidRDefault="00BA7EC1" w:rsidP="005B7E84">
            <w:pPr>
              <w:spacing w:before="0" w:after="0"/>
              <w:contextualSpacing/>
              <w:rPr>
                <w:rFonts w:eastAsia="Montserrat SemiBold" w:cstheme="minorHAnsi"/>
                <w:color w:val="auto"/>
                <w:sz w:val="18"/>
                <w:szCs w:val="18"/>
              </w:rPr>
            </w:pPr>
            <w:r w:rsidRPr="005259A0">
              <w:rPr>
                <w:rFonts w:eastAsia="Montserrat SemiBold" w:cstheme="minorHAnsi"/>
                <w:b/>
                <w:color w:val="auto"/>
                <w:sz w:val="18"/>
                <w:szCs w:val="18"/>
                <w:lang w:val="en-CA"/>
              </w:rPr>
              <w:t>OTHER</w:t>
            </w:r>
          </w:p>
        </w:tc>
      </w:tr>
      <w:tr w:rsidR="00BA7EC1" w:rsidRPr="005259A0" w14:paraId="5E693017" w14:textId="77777777" w:rsidTr="005B7E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1" w:type="pct"/>
          </w:tcPr>
          <w:p w14:paraId="512BEE7D" w14:textId="77777777" w:rsidR="00BA7EC1" w:rsidRPr="005259A0" w:rsidRDefault="00BA7EC1" w:rsidP="005B7E84">
            <w:pPr>
              <w:spacing w:before="0" w:after="0"/>
              <w:contextualSpacing/>
              <w:rPr>
                <w:rFonts w:eastAsia="Montserrat SemiBold" w:cstheme="minorHAnsi"/>
                <w:b/>
                <w:sz w:val="18"/>
                <w:szCs w:val="18"/>
                <w:lang w:val="en-CA"/>
              </w:rPr>
            </w:pPr>
          </w:p>
        </w:tc>
        <w:tc>
          <w:tcPr>
            <w:tcW w:w="455" w:type="pct"/>
          </w:tcPr>
          <w:p w14:paraId="1D6909E7" w14:textId="77777777" w:rsidR="00BA7EC1" w:rsidRPr="005259A0" w:rsidRDefault="00BA7EC1" w:rsidP="005B7E84">
            <w:pPr>
              <w:spacing w:before="0" w:after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Montserrat SemiBold" w:cstheme="minorHAnsi"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54" w:type="pct"/>
          </w:tcPr>
          <w:p w14:paraId="61ADAA3F" w14:textId="77777777" w:rsidR="00BA7EC1" w:rsidRPr="005259A0" w:rsidRDefault="00BA7EC1" w:rsidP="005B7E84">
            <w:pPr>
              <w:spacing w:before="0" w:after="0"/>
              <w:contextualSpacing/>
              <w:rPr>
                <w:rFonts w:eastAsia="Montserrat SemiBold" w:cstheme="minorHAnsi"/>
                <w:sz w:val="18"/>
                <w:szCs w:val="18"/>
              </w:rPr>
            </w:pPr>
          </w:p>
        </w:tc>
      </w:tr>
      <w:tr w:rsidR="00BA7EC1" w:rsidRPr="005259A0" w14:paraId="15039EB8" w14:textId="77777777" w:rsidTr="005B7E8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1" w:type="pct"/>
          </w:tcPr>
          <w:p w14:paraId="0466D034" w14:textId="77777777" w:rsidR="00BA7EC1" w:rsidRPr="005259A0" w:rsidRDefault="00BA7EC1" w:rsidP="005B7E84">
            <w:pPr>
              <w:spacing w:before="0" w:after="0"/>
              <w:contextualSpacing/>
              <w:rPr>
                <w:rFonts w:eastAsia="Montserrat SemiBold" w:cstheme="minorHAnsi"/>
                <w:b/>
                <w:color w:val="auto"/>
                <w:sz w:val="18"/>
                <w:szCs w:val="18"/>
                <w:lang w:val="en-CA"/>
              </w:rPr>
            </w:pPr>
          </w:p>
        </w:tc>
        <w:tc>
          <w:tcPr>
            <w:tcW w:w="455" w:type="pct"/>
          </w:tcPr>
          <w:p w14:paraId="774E194E" w14:textId="77777777" w:rsidR="00BA7EC1" w:rsidRPr="005259A0" w:rsidRDefault="00BA7EC1" w:rsidP="005B7E84">
            <w:pPr>
              <w:spacing w:before="0" w:after="0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Montserrat SemiBold" w:cstheme="minorHAnsi"/>
                <w:color w:val="auto"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54" w:type="pct"/>
          </w:tcPr>
          <w:p w14:paraId="0A2DAAF1" w14:textId="77777777" w:rsidR="00BA7EC1" w:rsidRPr="005259A0" w:rsidRDefault="00BA7EC1" w:rsidP="005B7E84">
            <w:pPr>
              <w:spacing w:before="0" w:after="0"/>
              <w:contextualSpacing/>
              <w:rPr>
                <w:rFonts w:eastAsia="Montserrat SemiBold" w:cstheme="minorHAnsi"/>
                <w:color w:val="auto"/>
                <w:sz w:val="18"/>
                <w:szCs w:val="18"/>
              </w:rPr>
            </w:pPr>
          </w:p>
        </w:tc>
      </w:tr>
      <w:tr w:rsidR="00BA7EC1" w:rsidRPr="005259A0" w14:paraId="4ECA65FA" w14:textId="77777777" w:rsidTr="005B7E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1" w:type="pct"/>
          </w:tcPr>
          <w:p w14:paraId="46ECB10A" w14:textId="77777777" w:rsidR="00BA7EC1" w:rsidRPr="005259A0" w:rsidRDefault="00BA7EC1" w:rsidP="005B7E84">
            <w:pPr>
              <w:spacing w:before="0" w:after="0"/>
              <w:contextualSpacing/>
              <w:rPr>
                <w:rFonts w:eastAsia="Montserrat SemiBold" w:cstheme="minorHAnsi"/>
                <w:b/>
                <w:sz w:val="18"/>
                <w:szCs w:val="18"/>
                <w:lang w:val="en-CA"/>
              </w:rPr>
            </w:pPr>
          </w:p>
        </w:tc>
        <w:tc>
          <w:tcPr>
            <w:tcW w:w="455" w:type="pct"/>
          </w:tcPr>
          <w:p w14:paraId="0150AF51" w14:textId="77777777" w:rsidR="00BA7EC1" w:rsidRPr="005259A0" w:rsidRDefault="00BA7EC1" w:rsidP="005B7E84">
            <w:pPr>
              <w:spacing w:before="0" w:after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Montserrat SemiBold" w:cstheme="minorHAnsi"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54" w:type="pct"/>
          </w:tcPr>
          <w:p w14:paraId="0F62725F" w14:textId="77777777" w:rsidR="00BA7EC1" w:rsidRPr="005259A0" w:rsidRDefault="00BA7EC1" w:rsidP="005B7E84">
            <w:pPr>
              <w:spacing w:before="0" w:after="0"/>
              <w:contextualSpacing/>
              <w:rPr>
                <w:rFonts w:eastAsia="Montserrat SemiBold" w:cstheme="minorHAnsi"/>
                <w:sz w:val="18"/>
                <w:szCs w:val="18"/>
              </w:rPr>
            </w:pPr>
          </w:p>
        </w:tc>
      </w:tr>
      <w:tr w:rsidR="00BA7EC1" w:rsidRPr="005259A0" w14:paraId="7B820E77" w14:textId="77777777" w:rsidTr="005B7E8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1" w:type="pct"/>
          </w:tcPr>
          <w:p w14:paraId="45B70764" w14:textId="77777777" w:rsidR="00BA7EC1" w:rsidRPr="005259A0" w:rsidRDefault="00BA7EC1" w:rsidP="005B7E84">
            <w:pPr>
              <w:spacing w:before="0" w:after="0"/>
              <w:contextualSpacing/>
              <w:rPr>
                <w:rFonts w:eastAsia="Montserrat SemiBold" w:cstheme="minorHAnsi"/>
                <w:b/>
                <w:color w:val="auto"/>
                <w:sz w:val="18"/>
                <w:szCs w:val="18"/>
                <w:lang w:val="en-CA"/>
              </w:rPr>
            </w:pPr>
          </w:p>
        </w:tc>
        <w:tc>
          <w:tcPr>
            <w:tcW w:w="455" w:type="pct"/>
          </w:tcPr>
          <w:p w14:paraId="19A36823" w14:textId="77777777" w:rsidR="00BA7EC1" w:rsidRPr="005259A0" w:rsidRDefault="00BA7EC1" w:rsidP="005B7E84">
            <w:pPr>
              <w:spacing w:before="0" w:after="0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Montserrat SemiBold" w:cstheme="minorHAnsi"/>
                <w:color w:val="auto"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54" w:type="pct"/>
          </w:tcPr>
          <w:p w14:paraId="2CDED444" w14:textId="77777777" w:rsidR="00BA7EC1" w:rsidRPr="005259A0" w:rsidRDefault="00BA7EC1" w:rsidP="005B7E84">
            <w:pPr>
              <w:spacing w:before="0" w:after="0"/>
              <w:contextualSpacing/>
              <w:rPr>
                <w:rFonts w:eastAsia="Montserrat SemiBold" w:cstheme="minorHAnsi"/>
                <w:color w:val="auto"/>
                <w:sz w:val="18"/>
                <w:szCs w:val="18"/>
              </w:rPr>
            </w:pPr>
          </w:p>
        </w:tc>
      </w:tr>
      <w:tr w:rsidR="00BA7EC1" w:rsidRPr="005259A0" w14:paraId="4FE1ADB3" w14:textId="77777777" w:rsidTr="005B7E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1" w:type="pct"/>
          </w:tcPr>
          <w:p w14:paraId="4771DC4C" w14:textId="77777777" w:rsidR="00BA7EC1" w:rsidRPr="005259A0" w:rsidRDefault="00BA7EC1" w:rsidP="005B7E84">
            <w:pPr>
              <w:spacing w:before="0" w:after="0"/>
              <w:contextualSpacing/>
              <w:rPr>
                <w:rFonts w:eastAsia="Montserrat SemiBold" w:cstheme="minorHAnsi"/>
                <w:b/>
                <w:sz w:val="18"/>
                <w:szCs w:val="18"/>
                <w:lang w:val="en-CA"/>
              </w:rPr>
            </w:pPr>
          </w:p>
        </w:tc>
        <w:tc>
          <w:tcPr>
            <w:tcW w:w="455" w:type="pct"/>
          </w:tcPr>
          <w:p w14:paraId="761D2D31" w14:textId="77777777" w:rsidR="00BA7EC1" w:rsidRPr="005259A0" w:rsidRDefault="00BA7EC1" w:rsidP="005B7E84">
            <w:pPr>
              <w:spacing w:before="0" w:after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Montserrat SemiBold" w:cstheme="minorHAnsi"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54" w:type="pct"/>
          </w:tcPr>
          <w:p w14:paraId="585BABFB" w14:textId="77777777" w:rsidR="00BA7EC1" w:rsidRPr="005259A0" w:rsidRDefault="00BA7EC1" w:rsidP="005B7E84">
            <w:pPr>
              <w:spacing w:before="0" w:after="0"/>
              <w:contextualSpacing/>
              <w:rPr>
                <w:rFonts w:eastAsia="Montserrat SemiBold" w:cstheme="minorHAnsi"/>
                <w:sz w:val="18"/>
                <w:szCs w:val="18"/>
              </w:rPr>
            </w:pPr>
          </w:p>
        </w:tc>
      </w:tr>
      <w:tr w:rsidR="00BA7EC1" w:rsidRPr="005259A0" w14:paraId="1D260C34" w14:textId="77777777" w:rsidTr="005B7E84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1" w:type="pct"/>
          </w:tcPr>
          <w:p w14:paraId="1FD18CFD" w14:textId="77777777" w:rsidR="00BA7EC1" w:rsidRPr="005259A0" w:rsidRDefault="00BA7EC1" w:rsidP="005B7E84">
            <w:pPr>
              <w:spacing w:before="0" w:after="0"/>
              <w:contextualSpacing/>
              <w:rPr>
                <w:rFonts w:eastAsia="Montserrat SemiBold" w:cstheme="minorHAnsi"/>
                <w:b w:val="0"/>
                <w:color w:val="auto"/>
                <w:sz w:val="18"/>
                <w:szCs w:val="18"/>
                <w:lang w:val="en-CA"/>
              </w:rPr>
            </w:pPr>
          </w:p>
        </w:tc>
        <w:tc>
          <w:tcPr>
            <w:tcW w:w="455" w:type="pct"/>
          </w:tcPr>
          <w:p w14:paraId="451A7B09" w14:textId="77777777" w:rsidR="00BA7EC1" w:rsidRPr="005259A0" w:rsidRDefault="00BA7EC1" w:rsidP="005B7E84">
            <w:pPr>
              <w:spacing w:before="0" w:after="0"/>
              <w:contextualSpacing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eastAsia="Montserrat SemiBold" w:cstheme="minorHAnsi"/>
                <w:color w:val="auto"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54" w:type="pct"/>
          </w:tcPr>
          <w:p w14:paraId="23EED9CB" w14:textId="77777777" w:rsidR="00BA7EC1" w:rsidRPr="005259A0" w:rsidRDefault="00BA7EC1" w:rsidP="005B7E84">
            <w:pPr>
              <w:spacing w:before="0" w:after="0"/>
              <w:contextualSpacing/>
              <w:rPr>
                <w:rFonts w:eastAsia="Montserrat SemiBold" w:cstheme="minorHAnsi"/>
                <w:color w:val="auto"/>
                <w:sz w:val="18"/>
                <w:szCs w:val="18"/>
              </w:rPr>
            </w:pPr>
          </w:p>
        </w:tc>
      </w:tr>
    </w:tbl>
    <w:p w14:paraId="57AED6FE" w14:textId="77777777" w:rsidR="00BA7EC1" w:rsidRPr="00C75E4A" w:rsidRDefault="00BA7EC1" w:rsidP="00BA7EC1">
      <w:pPr>
        <w:rPr>
          <w:rFonts w:cstheme="minorHAnsi"/>
          <w:szCs w:val="20"/>
        </w:rPr>
      </w:pPr>
    </w:p>
    <w:p w14:paraId="697ABFA3" w14:textId="77777777" w:rsidR="0046683E" w:rsidRPr="00BA7EC1" w:rsidRDefault="0046683E" w:rsidP="00BA7EC1"/>
    <w:sectPr w:rsidR="0046683E" w:rsidRPr="00BA7EC1" w:rsidSect="006810C9">
      <w:headerReference w:type="default" r:id="rId8"/>
      <w:footerReference w:type="default" r:id="rId9"/>
      <w:headerReference w:type="first" r:id="rId10"/>
      <w:footerReference w:type="first" r:id="rId11"/>
      <w:pgSz w:w="12240" w:h="15840" w:code="1"/>
      <w:pgMar w:top="1440" w:right="1080" w:bottom="1440" w:left="1080" w:header="708" w:footer="4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73B7EE" w14:textId="77777777" w:rsidR="00182667" w:rsidRDefault="00182667" w:rsidP="00886D2E">
      <w:pPr>
        <w:spacing w:before="0" w:after="0"/>
      </w:pPr>
      <w:r>
        <w:separator/>
      </w:r>
    </w:p>
  </w:endnote>
  <w:endnote w:type="continuationSeparator" w:id="0">
    <w:p w14:paraId="7CB9A782" w14:textId="77777777" w:rsidR="00182667" w:rsidRDefault="00182667" w:rsidP="00886D2E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ontserrat SemiBold">
    <w:charset w:val="00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Ind w:w="37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116"/>
      <w:gridCol w:w="3117"/>
      <w:gridCol w:w="3117"/>
    </w:tblGrid>
    <w:tr w:rsidR="00792BB4" w:rsidRPr="00AC2A38" w14:paraId="1D967EA5" w14:textId="77777777" w:rsidTr="00C0764B">
      <w:tc>
        <w:tcPr>
          <w:tcW w:w="3116" w:type="dxa"/>
        </w:tcPr>
        <w:p w14:paraId="572EB214" w14:textId="77777777" w:rsidR="00792BB4" w:rsidRPr="00AC2A38" w:rsidRDefault="00BA7EC1" w:rsidP="00FE03ED">
          <w:pPr>
            <w:pStyle w:val="Footer"/>
            <w:spacing w:before="60" w:after="60"/>
            <w:rPr>
              <w:color w:val="4A66AC" w:themeColor="accent1"/>
              <w:szCs w:val="18"/>
            </w:rPr>
          </w:pPr>
          <w:r w:rsidRPr="00BA7EC1">
            <w:rPr>
              <w:color w:val="4A66AC" w:themeColor="accent1"/>
              <w:szCs w:val="18"/>
            </w:rPr>
            <w:t>Home Safety Checklist</w:t>
          </w:r>
        </w:p>
      </w:tc>
      <w:tc>
        <w:tcPr>
          <w:tcW w:w="3117" w:type="dxa"/>
        </w:tcPr>
        <w:p w14:paraId="357291CB" w14:textId="77777777" w:rsidR="00792BB4" w:rsidRPr="00AC2A38" w:rsidRDefault="00792BB4" w:rsidP="00FE03ED">
          <w:pPr>
            <w:pStyle w:val="Footer"/>
            <w:spacing w:before="60" w:after="60"/>
            <w:jc w:val="center"/>
            <w:rPr>
              <w:color w:val="4A66AC" w:themeColor="accent1"/>
              <w:szCs w:val="18"/>
            </w:rPr>
          </w:pPr>
          <w:r w:rsidRPr="00AC2A38">
            <w:rPr>
              <w:color w:val="4A66AC" w:themeColor="accent1"/>
              <w:szCs w:val="18"/>
            </w:rPr>
            <w:t>&lt;company name&gt;</w:t>
          </w:r>
        </w:p>
      </w:tc>
      <w:tc>
        <w:tcPr>
          <w:tcW w:w="3117" w:type="dxa"/>
        </w:tcPr>
        <w:p w14:paraId="074FDB23" w14:textId="77777777" w:rsidR="00792BB4" w:rsidRPr="00AC2A38" w:rsidRDefault="00792BB4" w:rsidP="00FE03ED">
          <w:pPr>
            <w:pStyle w:val="Footer"/>
            <w:spacing w:before="60" w:after="60"/>
            <w:jc w:val="right"/>
            <w:rPr>
              <w:color w:val="4A66AC" w:themeColor="accent1"/>
              <w:szCs w:val="18"/>
            </w:rPr>
          </w:pPr>
          <w:r w:rsidRPr="00AC2A38">
            <w:rPr>
              <w:color w:val="4A66AC" w:themeColor="accent1"/>
              <w:szCs w:val="18"/>
            </w:rPr>
            <w:t xml:space="preserve">Page </w:t>
          </w:r>
          <w:r w:rsidRPr="00AC2A38">
            <w:rPr>
              <w:color w:val="4A66AC" w:themeColor="accent1"/>
              <w:szCs w:val="18"/>
            </w:rPr>
            <w:fldChar w:fldCharType="begin"/>
          </w:r>
          <w:r w:rsidRPr="00AC2A38">
            <w:rPr>
              <w:color w:val="4A66AC" w:themeColor="accent1"/>
              <w:szCs w:val="18"/>
            </w:rPr>
            <w:instrText xml:space="preserve"> PAGE  \* Arabic  \* MERGEFORMAT </w:instrText>
          </w:r>
          <w:r w:rsidRPr="00AC2A38">
            <w:rPr>
              <w:color w:val="4A66AC" w:themeColor="accent1"/>
              <w:szCs w:val="18"/>
            </w:rPr>
            <w:fldChar w:fldCharType="separate"/>
          </w:r>
          <w:r w:rsidR="00F22A47">
            <w:rPr>
              <w:noProof/>
              <w:color w:val="4A66AC" w:themeColor="accent1"/>
              <w:szCs w:val="18"/>
            </w:rPr>
            <w:t>4</w:t>
          </w:r>
          <w:r w:rsidRPr="00AC2A38">
            <w:rPr>
              <w:color w:val="4A66AC" w:themeColor="accent1"/>
              <w:szCs w:val="18"/>
            </w:rPr>
            <w:fldChar w:fldCharType="end"/>
          </w:r>
          <w:r w:rsidRPr="00AC2A38">
            <w:rPr>
              <w:color w:val="4A66AC" w:themeColor="accent1"/>
              <w:szCs w:val="18"/>
            </w:rPr>
            <w:t xml:space="preserve"> of </w:t>
          </w:r>
          <w:r w:rsidRPr="00AC2A38">
            <w:rPr>
              <w:color w:val="4A66AC" w:themeColor="accent1"/>
              <w:szCs w:val="18"/>
            </w:rPr>
            <w:fldChar w:fldCharType="begin"/>
          </w:r>
          <w:r w:rsidRPr="00AC2A38">
            <w:rPr>
              <w:color w:val="4A66AC" w:themeColor="accent1"/>
              <w:szCs w:val="18"/>
            </w:rPr>
            <w:instrText xml:space="preserve"> NUMPAGES  \* Arabic  \* MERGEFORMAT </w:instrText>
          </w:r>
          <w:r w:rsidRPr="00AC2A38">
            <w:rPr>
              <w:color w:val="4A66AC" w:themeColor="accent1"/>
              <w:szCs w:val="18"/>
            </w:rPr>
            <w:fldChar w:fldCharType="separate"/>
          </w:r>
          <w:r w:rsidR="00F22A47">
            <w:rPr>
              <w:noProof/>
              <w:color w:val="4A66AC" w:themeColor="accent1"/>
              <w:szCs w:val="18"/>
            </w:rPr>
            <w:t>4</w:t>
          </w:r>
          <w:r w:rsidRPr="00AC2A38">
            <w:rPr>
              <w:color w:val="4A66AC" w:themeColor="accent1"/>
              <w:szCs w:val="18"/>
            </w:rPr>
            <w:fldChar w:fldCharType="end"/>
          </w:r>
        </w:p>
      </w:tc>
    </w:tr>
    <w:tr w:rsidR="00792BB4" w:rsidRPr="00AC2A38" w14:paraId="4B71E428" w14:textId="77777777" w:rsidTr="00C0764B">
      <w:tc>
        <w:tcPr>
          <w:tcW w:w="3116" w:type="dxa"/>
        </w:tcPr>
        <w:p w14:paraId="31854ADF" w14:textId="77777777" w:rsidR="00792BB4" w:rsidRPr="00AC2A38" w:rsidRDefault="00792BB4" w:rsidP="00FE03ED">
          <w:pPr>
            <w:pStyle w:val="Footer"/>
            <w:spacing w:before="60" w:after="60"/>
            <w:rPr>
              <w:color w:val="4A66AC" w:themeColor="accent1"/>
              <w:szCs w:val="18"/>
            </w:rPr>
          </w:pPr>
          <w:r w:rsidRPr="00AC2A38">
            <w:rPr>
              <w:color w:val="4A66AC" w:themeColor="accent1"/>
              <w:szCs w:val="18"/>
            </w:rPr>
            <w:t>Rev.1, &lt;date&gt;</w:t>
          </w:r>
        </w:p>
      </w:tc>
      <w:tc>
        <w:tcPr>
          <w:tcW w:w="3117" w:type="dxa"/>
        </w:tcPr>
        <w:p w14:paraId="61961910" w14:textId="77777777" w:rsidR="00792BB4" w:rsidRPr="00AC2A38" w:rsidRDefault="00792BB4" w:rsidP="00FE03ED">
          <w:pPr>
            <w:pStyle w:val="Footer"/>
            <w:spacing w:before="60" w:after="60"/>
            <w:rPr>
              <w:color w:val="4A66AC" w:themeColor="accent1"/>
              <w:szCs w:val="18"/>
            </w:rPr>
          </w:pPr>
        </w:p>
      </w:tc>
      <w:tc>
        <w:tcPr>
          <w:tcW w:w="3117" w:type="dxa"/>
        </w:tcPr>
        <w:p w14:paraId="564C62A9" w14:textId="77777777" w:rsidR="00792BB4" w:rsidRPr="00AC2A38" w:rsidRDefault="00792BB4" w:rsidP="00FE03ED">
          <w:pPr>
            <w:pStyle w:val="Footer"/>
            <w:spacing w:before="60" w:after="60"/>
            <w:rPr>
              <w:color w:val="4A66AC" w:themeColor="accent1"/>
              <w:szCs w:val="18"/>
            </w:rPr>
          </w:pPr>
        </w:p>
      </w:tc>
    </w:tr>
  </w:tbl>
  <w:p w14:paraId="6B4AA88C" w14:textId="77777777" w:rsidR="00792BB4" w:rsidRDefault="003F68E3">
    <w:pPr>
      <w:pStyle w:val="Footer"/>
    </w:pPr>
    <w:r>
      <w:rPr>
        <w:noProof/>
        <w:lang w:val="en-AU" w:eastAsia="en-AU"/>
      </w:rPr>
      <mc:AlternateContent>
        <mc:Choice Requires="wpg">
          <w:drawing>
            <wp:anchor distT="0" distB="0" distL="114300" distR="114300" simplePos="0" relativeHeight="251675648" behindDoc="0" locked="0" layoutInCell="1" allowOverlap="1" wp14:anchorId="495BE4B5" wp14:editId="6561D396">
              <wp:simplePos x="0" y="0"/>
              <wp:positionH relativeFrom="column">
                <wp:posOffset>1828195</wp:posOffset>
              </wp:positionH>
              <wp:positionV relativeFrom="paragraph">
                <wp:posOffset>226060</wp:posOffset>
              </wp:positionV>
              <wp:extent cx="5503378" cy="226695"/>
              <wp:effectExtent l="0" t="0" r="2540" b="1905"/>
              <wp:wrapNone/>
              <wp:docPr id="8" name="Group 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503378" cy="226695"/>
                        <a:chOff x="1181100" y="-9525"/>
                        <a:chExt cx="9329688" cy="438150"/>
                      </a:xfrm>
                    </wpg:grpSpPr>
                    <wps:wsp>
                      <wps:cNvPr id="9" name="Parallelogram 6"/>
                      <wps:cNvSpPr/>
                      <wps:spPr>
                        <a:xfrm>
                          <a:off x="1181100" y="-9525"/>
                          <a:ext cx="5943600" cy="438150"/>
                        </a:xfrm>
                        <a:custGeom>
                          <a:avLst/>
                          <a:gdLst>
                            <a:gd name="connsiteX0" fmla="*/ 0 w 5257800"/>
                            <a:gd name="connsiteY0" fmla="*/ 457200 h 457200"/>
                            <a:gd name="connsiteX1" fmla="*/ 114300 w 5257800"/>
                            <a:gd name="connsiteY1" fmla="*/ 0 h 457200"/>
                            <a:gd name="connsiteX2" fmla="*/ 5257800 w 5257800"/>
                            <a:gd name="connsiteY2" fmla="*/ 0 h 457200"/>
                            <a:gd name="connsiteX3" fmla="*/ 5143500 w 5257800"/>
                            <a:gd name="connsiteY3" fmla="*/ 457200 h 457200"/>
                            <a:gd name="connsiteX4" fmla="*/ 0 w 5257800"/>
                            <a:gd name="connsiteY4" fmla="*/ 457200 h 457200"/>
                            <a:gd name="connsiteX0" fmla="*/ 0 w 5257800"/>
                            <a:gd name="connsiteY0" fmla="*/ 457200 h 457200"/>
                            <a:gd name="connsiteX1" fmla="*/ 457860 w 5257800"/>
                            <a:gd name="connsiteY1" fmla="*/ 0 h 457200"/>
                            <a:gd name="connsiteX2" fmla="*/ 5257800 w 5257800"/>
                            <a:gd name="connsiteY2" fmla="*/ 0 h 457200"/>
                            <a:gd name="connsiteX3" fmla="*/ 5143500 w 5257800"/>
                            <a:gd name="connsiteY3" fmla="*/ 457200 h 457200"/>
                            <a:gd name="connsiteX4" fmla="*/ 0 w 5257800"/>
                            <a:gd name="connsiteY4" fmla="*/ 457200 h 457200"/>
                            <a:gd name="connsiteX0" fmla="*/ 0 w 5257800"/>
                            <a:gd name="connsiteY0" fmla="*/ 457200 h 457200"/>
                            <a:gd name="connsiteX1" fmla="*/ 457860 w 5257800"/>
                            <a:gd name="connsiteY1" fmla="*/ 0 h 457200"/>
                            <a:gd name="connsiteX2" fmla="*/ 5257800 w 5257800"/>
                            <a:gd name="connsiteY2" fmla="*/ 0 h 457200"/>
                            <a:gd name="connsiteX3" fmla="*/ 4810592 w 5257800"/>
                            <a:gd name="connsiteY3" fmla="*/ 457200 h 457200"/>
                            <a:gd name="connsiteX4" fmla="*/ 0 w 5257800"/>
                            <a:gd name="connsiteY4" fmla="*/ 457200 h 4572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5257800" h="457200">
                              <a:moveTo>
                                <a:pt x="0" y="457200"/>
                              </a:moveTo>
                              <a:lnTo>
                                <a:pt x="457860" y="0"/>
                              </a:lnTo>
                              <a:lnTo>
                                <a:pt x="5257800" y="0"/>
                              </a:lnTo>
                              <a:lnTo>
                                <a:pt x="4810592" y="457200"/>
                              </a:lnTo>
                              <a:lnTo>
                                <a:pt x="0" y="457200"/>
                              </a:lnTo>
                              <a:close/>
                            </a:path>
                          </a:pathLst>
                        </a:custGeom>
                        <a:gradFill flip="none" rotWithShape="1">
                          <a:gsLst>
                            <a:gs pos="100000">
                              <a:schemeClr val="accent1">
                                <a:lumMod val="40000"/>
                                <a:lumOff val="60000"/>
                              </a:schemeClr>
                            </a:gs>
                            <a:gs pos="53000">
                              <a:schemeClr val="accent2">
                                <a:lumMod val="75000"/>
                              </a:schemeClr>
                            </a:gs>
                            <a:gs pos="0">
                              <a:schemeClr val="accent3"/>
                            </a:gs>
                          </a:gsLst>
                          <a:lin ang="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" name="Parallelogram 6"/>
                      <wps:cNvSpPr/>
                      <wps:spPr>
                        <a:xfrm>
                          <a:off x="5390148" y="-9525"/>
                          <a:ext cx="5120640" cy="438150"/>
                        </a:xfrm>
                        <a:custGeom>
                          <a:avLst/>
                          <a:gdLst>
                            <a:gd name="connsiteX0" fmla="*/ 0 w 5257800"/>
                            <a:gd name="connsiteY0" fmla="*/ 457200 h 457200"/>
                            <a:gd name="connsiteX1" fmla="*/ 114300 w 5257800"/>
                            <a:gd name="connsiteY1" fmla="*/ 0 h 457200"/>
                            <a:gd name="connsiteX2" fmla="*/ 5257800 w 5257800"/>
                            <a:gd name="connsiteY2" fmla="*/ 0 h 457200"/>
                            <a:gd name="connsiteX3" fmla="*/ 5143500 w 5257800"/>
                            <a:gd name="connsiteY3" fmla="*/ 457200 h 457200"/>
                            <a:gd name="connsiteX4" fmla="*/ 0 w 5257800"/>
                            <a:gd name="connsiteY4" fmla="*/ 457200 h 457200"/>
                            <a:gd name="connsiteX0" fmla="*/ 0 w 5257800"/>
                            <a:gd name="connsiteY0" fmla="*/ 457200 h 457200"/>
                            <a:gd name="connsiteX1" fmla="*/ 457860 w 5257800"/>
                            <a:gd name="connsiteY1" fmla="*/ 0 h 457200"/>
                            <a:gd name="connsiteX2" fmla="*/ 5257800 w 5257800"/>
                            <a:gd name="connsiteY2" fmla="*/ 0 h 457200"/>
                            <a:gd name="connsiteX3" fmla="*/ 5143500 w 5257800"/>
                            <a:gd name="connsiteY3" fmla="*/ 457200 h 457200"/>
                            <a:gd name="connsiteX4" fmla="*/ 0 w 5257800"/>
                            <a:gd name="connsiteY4" fmla="*/ 457200 h 4572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5257800" h="457200">
                              <a:moveTo>
                                <a:pt x="0" y="457200"/>
                              </a:moveTo>
                              <a:lnTo>
                                <a:pt x="457860" y="0"/>
                              </a:lnTo>
                              <a:lnTo>
                                <a:pt x="5257800" y="0"/>
                              </a:lnTo>
                              <a:lnTo>
                                <a:pt x="5143500" y="457200"/>
                              </a:lnTo>
                              <a:lnTo>
                                <a:pt x="0" y="457200"/>
                              </a:lnTo>
                              <a:close/>
                            </a:path>
                          </a:pathLst>
                        </a:custGeom>
                        <a:gradFill flip="none" rotWithShape="1">
                          <a:gsLst>
                            <a:gs pos="100000">
                              <a:schemeClr val="accent1">
                                <a:lumMod val="40000"/>
                                <a:lumOff val="60000"/>
                              </a:schemeClr>
                            </a:gs>
                            <a:gs pos="53000">
                              <a:schemeClr val="accent2">
                                <a:lumMod val="75000"/>
                              </a:schemeClr>
                            </a:gs>
                            <a:gs pos="0">
                              <a:schemeClr val="accent3"/>
                            </a:gs>
                          </a:gsLst>
                          <a:lin ang="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50CAF2B" id="Group 8" o:spid="_x0000_s1026" style="position:absolute;margin-left:143.95pt;margin-top:17.8pt;width:433.35pt;height:17.85pt;z-index:251675648;mso-width-relative:margin;mso-height-relative:margin" coordorigin="11811,-95" coordsize="93296,4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">
              <v:shape id="Parallelogram 6" o:spid="_x0000_s1027" style="position:absolute;left:11811;top:-95;width:59436;height:4381;visibility:visible;mso-wrap-style:square;v-text-anchor:middle" coordsize="5257800,45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" path="m,457200l457860,,5257800,,4810592,457200,,457200xe" fillcolor="#297fd5 [3206]" stroked="f" strokeweight="1pt">
                <v:fill color2="#b5c0df [1300]" rotate="t" angle="90" colors="0 #297fd5;34734f #3477b2;1 #b5c1df" focus="100%" type="gradient"/>
                <v:stroke joinstyle="miter"/>
                <v:path arrowok="t" o:connecttype="custom" o:connectlocs="0,438150;517581,0;5943600,0;5438061,438150;0,438150" o:connectangles="0,0,0,0,0"/>
              </v:shape>
              <v:shape id="Parallelogram 6" o:spid="_x0000_s1028" style="position:absolute;left:53901;top:-95;width:51206;height:4381;visibility:visible;mso-wrap-style:square;v-text-anchor:middle" coordsize="5257800,45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" path="m,457200l457860,,5257800,,5143500,457200,,457200xe" fillcolor="#297fd5 [3206]" stroked="f" strokeweight="1pt">
                <v:fill color2="#b5c0df [1300]" rotate="t" angle="90" colors="0 #297fd5;34734f #3477b2;1 #b5c1df" focus="100%" type="gradient"/>
                <v:stroke joinstyle="miter"/>
                <v:path arrowok="t" o:connecttype="custom" o:connectlocs="0,438150;445916,0;5120640,0;5009322,438150;0,438150" o:connectangles="0,0,0,0,0"/>
              </v:shape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Ind w:w="37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116"/>
      <w:gridCol w:w="3117"/>
      <w:gridCol w:w="3117"/>
    </w:tblGrid>
    <w:tr w:rsidR="00792BB4" w:rsidRPr="00AC2A38" w14:paraId="3EF0839C" w14:textId="77777777" w:rsidTr="00AC2A38">
      <w:tc>
        <w:tcPr>
          <w:tcW w:w="3116" w:type="dxa"/>
        </w:tcPr>
        <w:p w14:paraId="6D088907" w14:textId="77777777" w:rsidR="00792BB4" w:rsidRPr="00AC2A38" w:rsidRDefault="00BA7EC1" w:rsidP="00070643">
          <w:pPr>
            <w:pStyle w:val="Footer"/>
            <w:spacing w:before="60" w:after="60"/>
            <w:jc w:val="left"/>
            <w:rPr>
              <w:color w:val="4A66AC" w:themeColor="accent1"/>
              <w:szCs w:val="18"/>
            </w:rPr>
          </w:pPr>
          <w:r w:rsidRPr="00BA7EC1">
            <w:rPr>
              <w:color w:val="4A66AC" w:themeColor="accent1"/>
              <w:szCs w:val="18"/>
            </w:rPr>
            <w:t>Home Safety Checklist</w:t>
          </w:r>
        </w:p>
      </w:tc>
      <w:tc>
        <w:tcPr>
          <w:tcW w:w="3117" w:type="dxa"/>
        </w:tcPr>
        <w:p w14:paraId="7B7DC4EE" w14:textId="77777777" w:rsidR="00792BB4" w:rsidRPr="00AC2A38" w:rsidRDefault="00792BB4" w:rsidP="00AC2A38">
          <w:pPr>
            <w:pStyle w:val="Footer"/>
            <w:spacing w:before="60" w:after="60"/>
            <w:jc w:val="center"/>
            <w:rPr>
              <w:color w:val="4A66AC" w:themeColor="accent1"/>
              <w:szCs w:val="18"/>
            </w:rPr>
          </w:pPr>
          <w:r w:rsidRPr="00AC2A38">
            <w:rPr>
              <w:color w:val="4A66AC" w:themeColor="accent1"/>
              <w:szCs w:val="18"/>
            </w:rPr>
            <w:t>&lt;company name&gt;</w:t>
          </w:r>
        </w:p>
      </w:tc>
      <w:tc>
        <w:tcPr>
          <w:tcW w:w="3117" w:type="dxa"/>
        </w:tcPr>
        <w:p w14:paraId="22F8D42D" w14:textId="77777777" w:rsidR="00792BB4" w:rsidRPr="00AC2A38" w:rsidRDefault="00792BB4" w:rsidP="00AC2A38">
          <w:pPr>
            <w:pStyle w:val="Footer"/>
            <w:spacing w:before="60" w:after="60"/>
            <w:jc w:val="right"/>
            <w:rPr>
              <w:color w:val="4A66AC" w:themeColor="accent1"/>
              <w:szCs w:val="18"/>
            </w:rPr>
          </w:pPr>
          <w:r w:rsidRPr="00AC2A38">
            <w:rPr>
              <w:color w:val="4A66AC" w:themeColor="accent1"/>
              <w:szCs w:val="18"/>
            </w:rPr>
            <w:t xml:space="preserve">Page </w:t>
          </w:r>
          <w:r w:rsidRPr="00AC2A38">
            <w:rPr>
              <w:color w:val="4A66AC" w:themeColor="accent1"/>
              <w:szCs w:val="18"/>
            </w:rPr>
            <w:fldChar w:fldCharType="begin"/>
          </w:r>
          <w:r w:rsidRPr="00AC2A38">
            <w:rPr>
              <w:color w:val="4A66AC" w:themeColor="accent1"/>
              <w:szCs w:val="18"/>
            </w:rPr>
            <w:instrText xml:space="preserve"> PAGE  \* Arabic  \* MERGEFORMAT </w:instrText>
          </w:r>
          <w:r w:rsidRPr="00AC2A38">
            <w:rPr>
              <w:color w:val="4A66AC" w:themeColor="accent1"/>
              <w:szCs w:val="18"/>
            </w:rPr>
            <w:fldChar w:fldCharType="separate"/>
          </w:r>
          <w:r w:rsidR="00F22A47">
            <w:rPr>
              <w:noProof/>
              <w:color w:val="4A66AC" w:themeColor="accent1"/>
              <w:szCs w:val="18"/>
            </w:rPr>
            <w:t>1</w:t>
          </w:r>
          <w:r w:rsidRPr="00AC2A38">
            <w:rPr>
              <w:color w:val="4A66AC" w:themeColor="accent1"/>
              <w:szCs w:val="18"/>
            </w:rPr>
            <w:fldChar w:fldCharType="end"/>
          </w:r>
          <w:r w:rsidRPr="00AC2A38">
            <w:rPr>
              <w:color w:val="4A66AC" w:themeColor="accent1"/>
              <w:szCs w:val="18"/>
            </w:rPr>
            <w:t xml:space="preserve"> of </w:t>
          </w:r>
          <w:r w:rsidRPr="00AC2A38">
            <w:rPr>
              <w:color w:val="4A66AC" w:themeColor="accent1"/>
              <w:szCs w:val="18"/>
            </w:rPr>
            <w:fldChar w:fldCharType="begin"/>
          </w:r>
          <w:r w:rsidRPr="00AC2A38">
            <w:rPr>
              <w:color w:val="4A66AC" w:themeColor="accent1"/>
              <w:szCs w:val="18"/>
            </w:rPr>
            <w:instrText xml:space="preserve"> NUMPAGES  \* Arabic  \* MERGEFORMAT </w:instrText>
          </w:r>
          <w:r w:rsidRPr="00AC2A38">
            <w:rPr>
              <w:color w:val="4A66AC" w:themeColor="accent1"/>
              <w:szCs w:val="18"/>
            </w:rPr>
            <w:fldChar w:fldCharType="separate"/>
          </w:r>
          <w:r w:rsidR="00F22A47">
            <w:rPr>
              <w:noProof/>
              <w:color w:val="4A66AC" w:themeColor="accent1"/>
              <w:szCs w:val="18"/>
            </w:rPr>
            <w:t>4</w:t>
          </w:r>
          <w:r w:rsidRPr="00AC2A38">
            <w:rPr>
              <w:color w:val="4A66AC" w:themeColor="accent1"/>
              <w:szCs w:val="18"/>
            </w:rPr>
            <w:fldChar w:fldCharType="end"/>
          </w:r>
        </w:p>
      </w:tc>
    </w:tr>
    <w:tr w:rsidR="00792BB4" w:rsidRPr="00AC2A38" w14:paraId="718730DA" w14:textId="77777777" w:rsidTr="00AC2A38">
      <w:tc>
        <w:tcPr>
          <w:tcW w:w="3116" w:type="dxa"/>
        </w:tcPr>
        <w:p w14:paraId="2BF5D988" w14:textId="77777777" w:rsidR="00792BB4" w:rsidRPr="00AC2A38" w:rsidRDefault="00792BB4" w:rsidP="00AC2A38">
          <w:pPr>
            <w:pStyle w:val="Footer"/>
            <w:spacing w:before="60" w:after="60"/>
            <w:rPr>
              <w:color w:val="4A66AC" w:themeColor="accent1"/>
              <w:szCs w:val="18"/>
            </w:rPr>
          </w:pPr>
          <w:r w:rsidRPr="00AC2A38">
            <w:rPr>
              <w:color w:val="4A66AC" w:themeColor="accent1"/>
              <w:szCs w:val="18"/>
            </w:rPr>
            <w:t>Rev.1, &lt;date&gt;</w:t>
          </w:r>
        </w:p>
      </w:tc>
      <w:tc>
        <w:tcPr>
          <w:tcW w:w="3117" w:type="dxa"/>
        </w:tcPr>
        <w:p w14:paraId="11A6F26D" w14:textId="77777777" w:rsidR="00792BB4" w:rsidRPr="00AC2A38" w:rsidRDefault="00792BB4" w:rsidP="00AC2A38">
          <w:pPr>
            <w:pStyle w:val="Footer"/>
            <w:spacing w:before="60" w:after="60"/>
            <w:rPr>
              <w:color w:val="4A66AC" w:themeColor="accent1"/>
              <w:szCs w:val="18"/>
            </w:rPr>
          </w:pPr>
        </w:p>
      </w:tc>
      <w:tc>
        <w:tcPr>
          <w:tcW w:w="3117" w:type="dxa"/>
        </w:tcPr>
        <w:p w14:paraId="4CAF0608" w14:textId="77777777" w:rsidR="00792BB4" w:rsidRPr="00AC2A38" w:rsidRDefault="00792BB4" w:rsidP="00AC2A38">
          <w:pPr>
            <w:pStyle w:val="Footer"/>
            <w:spacing w:before="60" w:after="60"/>
            <w:rPr>
              <w:color w:val="4A66AC" w:themeColor="accent1"/>
              <w:szCs w:val="18"/>
            </w:rPr>
          </w:pPr>
        </w:p>
      </w:tc>
    </w:tr>
  </w:tbl>
  <w:p w14:paraId="6A6A1421" w14:textId="77777777" w:rsidR="00792BB4" w:rsidRDefault="003F68E3">
    <w:pPr>
      <w:pStyle w:val="Footer"/>
    </w:pPr>
    <w:r>
      <w:rPr>
        <w:noProof/>
        <w:lang w:val="en-AU" w:eastAsia="en-AU"/>
      </w:rPr>
      <mc:AlternateContent>
        <mc:Choice Requires="wpg">
          <w:drawing>
            <wp:anchor distT="0" distB="0" distL="114300" distR="114300" simplePos="0" relativeHeight="251669504" behindDoc="0" locked="0" layoutInCell="1" allowOverlap="1" wp14:anchorId="74FF078B" wp14:editId="76D14878">
              <wp:simplePos x="0" y="0"/>
              <wp:positionH relativeFrom="column">
                <wp:posOffset>1828578</wp:posOffset>
              </wp:positionH>
              <wp:positionV relativeFrom="paragraph">
                <wp:posOffset>250219</wp:posOffset>
              </wp:positionV>
              <wp:extent cx="5503378" cy="226695"/>
              <wp:effectExtent l="0" t="0" r="2540" b="1905"/>
              <wp:wrapNone/>
              <wp:docPr id="33" name="Group 3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503378" cy="226695"/>
                        <a:chOff x="1181100" y="-9525"/>
                        <a:chExt cx="9329688" cy="438150"/>
                      </a:xfrm>
                    </wpg:grpSpPr>
                    <wps:wsp>
                      <wps:cNvPr id="34" name="Parallelogram 6"/>
                      <wps:cNvSpPr/>
                      <wps:spPr>
                        <a:xfrm>
                          <a:off x="1181100" y="-9525"/>
                          <a:ext cx="5943600" cy="438150"/>
                        </a:xfrm>
                        <a:custGeom>
                          <a:avLst/>
                          <a:gdLst>
                            <a:gd name="connsiteX0" fmla="*/ 0 w 5257800"/>
                            <a:gd name="connsiteY0" fmla="*/ 457200 h 457200"/>
                            <a:gd name="connsiteX1" fmla="*/ 114300 w 5257800"/>
                            <a:gd name="connsiteY1" fmla="*/ 0 h 457200"/>
                            <a:gd name="connsiteX2" fmla="*/ 5257800 w 5257800"/>
                            <a:gd name="connsiteY2" fmla="*/ 0 h 457200"/>
                            <a:gd name="connsiteX3" fmla="*/ 5143500 w 5257800"/>
                            <a:gd name="connsiteY3" fmla="*/ 457200 h 457200"/>
                            <a:gd name="connsiteX4" fmla="*/ 0 w 5257800"/>
                            <a:gd name="connsiteY4" fmla="*/ 457200 h 457200"/>
                            <a:gd name="connsiteX0" fmla="*/ 0 w 5257800"/>
                            <a:gd name="connsiteY0" fmla="*/ 457200 h 457200"/>
                            <a:gd name="connsiteX1" fmla="*/ 457860 w 5257800"/>
                            <a:gd name="connsiteY1" fmla="*/ 0 h 457200"/>
                            <a:gd name="connsiteX2" fmla="*/ 5257800 w 5257800"/>
                            <a:gd name="connsiteY2" fmla="*/ 0 h 457200"/>
                            <a:gd name="connsiteX3" fmla="*/ 5143500 w 5257800"/>
                            <a:gd name="connsiteY3" fmla="*/ 457200 h 457200"/>
                            <a:gd name="connsiteX4" fmla="*/ 0 w 5257800"/>
                            <a:gd name="connsiteY4" fmla="*/ 457200 h 457200"/>
                            <a:gd name="connsiteX0" fmla="*/ 0 w 5257800"/>
                            <a:gd name="connsiteY0" fmla="*/ 457200 h 457200"/>
                            <a:gd name="connsiteX1" fmla="*/ 457860 w 5257800"/>
                            <a:gd name="connsiteY1" fmla="*/ 0 h 457200"/>
                            <a:gd name="connsiteX2" fmla="*/ 5257800 w 5257800"/>
                            <a:gd name="connsiteY2" fmla="*/ 0 h 457200"/>
                            <a:gd name="connsiteX3" fmla="*/ 4810592 w 5257800"/>
                            <a:gd name="connsiteY3" fmla="*/ 457200 h 457200"/>
                            <a:gd name="connsiteX4" fmla="*/ 0 w 5257800"/>
                            <a:gd name="connsiteY4" fmla="*/ 457200 h 4572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5257800" h="457200">
                              <a:moveTo>
                                <a:pt x="0" y="457200"/>
                              </a:moveTo>
                              <a:lnTo>
                                <a:pt x="457860" y="0"/>
                              </a:lnTo>
                              <a:lnTo>
                                <a:pt x="5257800" y="0"/>
                              </a:lnTo>
                              <a:lnTo>
                                <a:pt x="4810592" y="457200"/>
                              </a:lnTo>
                              <a:lnTo>
                                <a:pt x="0" y="457200"/>
                              </a:lnTo>
                              <a:close/>
                            </a:path>
                          </a:pathLst>
                        </a:custGeom>
                        <a:gradFill flip="none" rotWithShape="1">
                          <a:gsLst>
                            <a:gs pos="100000">
                              <a:schemeClr val="accent1">
                                <a:lumMod val="40000"/>
                                <a:lumOff val="60000"/>
                              </a:schemeClr>
                            </a:gs>
                            <a:gs pos="53000">
                              <a:schemeClr val="accent2">
                                <a:lumMod val="75000"/>
                              </a:schemeClr>
                            </a:gs>
                            <a:gs pos="0">
                              <a:schemeClr val="accent3"/>
                            </a:gs>
                          </a:gsLst>
                          <a:lin ang="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6" name="Parallelogram 6"/>
                      <wps:cNvSpPr/>
                      <wps:spPr>
                        <a:xfrm>
                          <a:off x="5390148" y="-9525"/>
                          <a:ext cx="5120640" cy="438150"/>
                        </a:xfrm>
                        <a:custGeom>
                          <a:avLst/>
                          <a:gdLst>
                            <a:gd name="connsiteX0" fmla="*/ 0 w 5257800"/>
                            <a:gd name="connsiteY0" fmla="*/ 457200 h 457200"/>
                            <a:gd name="connsiteX1" fmla="*/ 114300 w 5257800"/>
                            <a:gd name="connsiteY1" fmla="*/ 0 h 457200"/>
                            <a:gd name="connsiteX2" fmla="*/ 5257800 w 5257800"/>
                            <a:gd name="connsiteY2" fmla="*/ 0 h 457200"/>
                            <a:gd name="connsiteX3" fmla="*/ 5143500 w 5257800"/>
                            <a:gd name="connsiteY3" fmla="*/ 457200 h 457200"/>
                            <a:gd name="connsiteX4" fmla="*/ 0 w 5257800"/>
                            <a:gd name="connsiteY4" fmla="*/ 457200 h 457200"/>
                            <a:gd name="connsiteX0" fmla="*/ 0 w 5257800"/>
                            <a:gd name="connsiteY0" fmla="*/ 457200 h 457200"/>
                            <a:gd name="connsiteX1" fmla="*/ 457860 w 5257800"/>
                            <a:gd name="connsiteY1" fmla="*/ 0 h 457200"/>
                            <a:gd name="connsiteX2" fmla="*/ 5257800 w 5257800"/>
                            <a:gd name="connsiteY2" fmla="*/ 0 h 457200"/>
                            <a:gd name="connsiteX3" fmla="*/ 5143500 w 5257800"/>
                            <a:gd name="connsiteY3" fmla="*/ 457200 h 457200"/>
                            <a:gd name="connsiteX4" fmla="*/ 0 w 5257800"/>
                            <a:gd name="connsiteY4" fmla="*/ 457200 h 4572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5257800" h="457200">
                              <a:moveTo>
                                <a:pt x="0" y="457200"/>
                              </a:moveTo>
                              <a:lnTo>
                                <a:pt x="457860" y="0"/>
                              </a:lnTo>
                              <a:lnTo>
                                <a:pt x="5257800" y="0"/>
                              </a:lnTo>
                              <a:lnTo>
                                <a:pt x="5143500" y="457200"/>
                              </a:lnTo>
                              <a:lnTo>
                                <a:pt x="0" y="457200"/>
                              </a:lnTo>
                              <a:close/>
                            </a:path>
                          </a:pathLst>
                        </a:custGeom>
                        <a:gradFill flip="none" rotWithShape="1">
                          <a:gsLst>
                            <a:gs pos="100000">
                              <a:schemeClr val="accent1">
                                <a:lumMod val="40000"/>
                                <a:lumOff val="60000"/>
                              </a:schemeClr>
                            </a:gs>
                            <a:gs pos="53000">
                              <a:schemeClr val="accent2">
                                <a:lumMod val="75000"/>
                              </a:schemeClr>
                            </a:gs>
                            <a:gs pos="0">
                              <a:schemeClr val="accent3"/>
                            </a:gs>
                          </a:gsLst>
                          <a:lin ang="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32A30E3" id="Group 33" o:spid="_x0000_s1026" style="position:absolute;margin-left:2in;margin-top:19.7pt;width:433.35pt;height:17.85pt;z-index:251669504;mso-width-relative:margin;mso-height-relative:margin" coordorigin="11811,-95" coordsize="93296,4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">
              <v:shape id="Parallelogram 6" o:spid="_x0000_s1027" style="position:absolute;left:11811;top:-95;width:59436;height:4381;visibility:visible;mso-wrap-style:square;v-text-anchor:middle" coordsize="5257800,45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" path="m,457200l457860,,5257800,,4810592,457200,,457200xe" fillcolor="#297fd5 [3206]" stroked="f" strokeweight="1pt">
                <v:fill color2="#b5c0df [1300]" rotate="t" angle="90" colors="0 #297fd5;34734f #3477b2;1 #b5c1df" focus="100%" type="gradient"/>
                <v:stroke joinstyle="miter"/>
                <v:path arrowok="t" o:connecttype="custom" o:connectlocs="0,438150;517581,0;5943600,0;5438061,438150;0,438150" o:connectangles="0,0,0,0,0"/>
              </v:shape>
              <v:shape id="Parallelogram 6" o:spid="_x0000_s1028" style="position:absolute;left:53901;top:-95;width:51206;height:4381;visibility:visible;mso-wrap-style:square;v-text-anchor:middle" coordsize="5257800,45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" path="m,457200l457860,,5257800,,5143500,457200,,457200xe" fillcolor="#297fd5 [3206]" stroked="f" strokeweight="1pt">
                <v:fill color2="#b5c0df [1300]" rotate="t" angle="90" colors="0 #297fd5;34734f #3477b2;1 #b5c1df" focus="100%" type="gradient"/>
                <v:stroke joinstyle="miter"/>
                <v:path arrowok="t" o:connecttype="custom" o:connectlocs="0,438150;445916,0;5120640,0;5009322,438150;0,438150" o:connectangles="0,0,0,0,0"/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F5CC1E" w14:textId="77777777" w:rsidR="00182667" w:rsidRDefault="00182667" w:rsidP="00886D2E">
      <w:pPr>
        <w:spacing w:before="0" w:after="0"/>
      </w:pPr>
      <w:r>
        <w:separator/>
      </w:r>
    </w:p>
  </w:footnote>
  <w:footnote w:type="continuationSeparator" w:id="0">
    <w:p w14:paraId="69F52F55" w14:textId="77777777" w:rsidR="00182667" w:rsidRDefault="00182667" w:rsidP="00886D2E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Ind w:w="37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949"/>
      <w:gridCol w:w="3401"/>
    </w:tblGrid>
    <w:tr w:rsidR="00A6696D" w14:paraId="3F0C9B4C" w14:textId="77777777" w:rsidTr="004A3DD4">
      <w:tc>
        <w:tcPr>
          <w:tcW w:w="5949" w:type="dxa"/>
          <w:vAlign w:val="center"/>
        </w:tcPr>
        <w:p w14:paraId="03DF112D" w14:textId="77777777" w:rsidR="00A6696D" w:rsidRDefault="00BA7EC1" w:rsidP="00A6696D">
          <w:pPr>
            <w:pStyle w:val="Header"/>
            <w:rPr>
              <w:rStyle w:val="Strong"/>
              <w:sz w:val="28"/>
              <w:szCs w:val="28"/>
            </w:rPr>
          </w:pPr>
          <w:r w:rsidRPr="00BA7EC1">
            <w:rPr>
              <w:rStyle w:val="Strong"/>
              <w:sz w:val="28"/>
              <w:szCs w:val="24"/>
            </w:rPr>
            <w:t>HOME SAFETY CHECKLIST</w:t>
          </w:r>
        </w:p>
      </w:tc>
      <w:tc>
        <w:tcPr>
          <w:tcW w:w="3401" w:type="dxa"/>
        </w:tcPr>
        <w:p w14:paraId="1FA2AE7C" w14:textId="6A293CE5" w:rsidR="00A6696D" w:rsidRDefault="00A6696D" w:rsidP="00A6696D">
          <w:pPr>
            <w:pStyle w:val="Header"/>
            <w:jc w:val="right"/>
            <w:rPr>
              <w:rStyle w:val="Strong"/>
              <w:sz w:val="28"/>
              <w:szCs w:val="28"/>
            </w:rPr>
          </w:pPr>
        </w:p>
      </w:tc>
    </w:tr>
  </w:tbl>
  <w:p w14:paraId="61AE7AB0" w14:textId="77777777" w:rsidR="00792BB4" w:rsidRDefault="00792BB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Ind w:w="3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949"/>
      <w:gridCol w:w="3401"/>
    </w:tblGrid>
    <w:tr w:rsidR="00B00533" w14:paraId="0340C355" w14:textId="77777777" w:rsidTr="004A3DD4">
      <w:tc>
        <w:tcPr>
          <w:tcW w:w="5949" w:type="dxa"/>
          <w:vAlign w:val="center"/>
        </w:tcPr>
        <w:p w14:paraId="3291EE1E" w14:textId="77777777" w:rsidR="00B00533" w:rsidRDefault="00BA7EC1" w:rsidP="00070643">
          <w:pPr>
            <w:pStyle w:val="Header"/>
            <w:jc w:val="left"/>
            <w:rPr>
              <w:rStyle w:val="Strong"/>
              <w:sz w:val="28"/>
              <w:szCs w:val="28"/>
            </w:rPr>
          </w:pPr>
          <w:r w:rsidRPr="00BA7EC1">
            <w:rPr>
              <w:rStyle w:val="Strong"/>
              <w:sz w:val="28"/>
              <w:szCs w:val="24"/>
            </w:rPr>
            <w:t>HOME SAFETY CHECKLIST</w:t>
          </w:r>
        </w:p>
      </w:tc>
      <w:tc>
        <w:tcPr>
          <w:tcW w:w="3401" w:type="dxa"/>
        </w:tcPr>
        <w:p w14:paraId="2368B6FD" w14:textId="77777777" w:rsidR="00B00533" w:rsidRDefault="00B00533" w:rsidP="00B00533">
          <w:pPr>
            <w:pStyle w:val="Header"/>
            <w:jc w:val="right"/>
            <w:rPr>
              <w:rStyle w:val="Strong"/>
              <w:sz w:val="28"/>
              <w:szCs w:val="28"/>
            </w:rPr>
          </w:pPr>
          <w:r w:rsidRPr="008E3C39">
            <w:t>&lt;logo&gt;</w:t>
          </w:r>
        </w:p>
      </w:tc>
    </w:tr>
  </w:tbl>
  <w:p w14:paraId="669248ED" w14:textId="77777777" w:rsidR="00792BB4" w:rsidRDefault="00792BB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EC41B0"/>
    <w:multiLevelType w:val="hybridMultilevel"/>
    <w:tmpl w:val="875AFE6C"/>
    <w:lvl w:ilvl="0" w:tplc="1009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D1205B"/>
    <w:multiLevelType w:val="hybridMultilevel"/>
    <w:tmpl w:val="0A745630"/>
    <w:lvl w:ilvl="0" w:tplc="000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100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20F86F75"/>
    <w:multiLevelType w:val="hybridMultilevel"/>
    <w:tmpl w:val="642A1344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2147E1"/>
    <w:multiLevelType w:val="hybridMultilevel"/>
    <w:tmpl w:val="8ED4F89E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2B12B7"/>
    <w:multiLevelType w:val="hybridMultilevel"/>
    <w:tmpl w:val="3EC22738"/>
    <w:lvl w:ilvl="0" w:tplc="000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100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34B37256"/>
    <w:multiLevelType w:val="hybridMultilevel"/>
    <w:tmpl w:val="53CC2074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B02626"/>
    <w:multiLevelType w:val="hybridMultilevel"/>
    <w:tmpl w:val="96B42370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86442B"/>
    <w:multiLevelType w:val="hybridMultilevel"/>
    <w:tmpl w:val="D7B61E22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043C63"/>
    <w:multiLevelType w:val="hybridMultilevel"/>
    <w:tmpl w:val="D3DE79BC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C93D3A"/>
    <w:multiLevelType w:val="hybridMultilevel"/>
    <w:tmpl w:val="39607138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C307089"/>
    <w:multiLevelType w:val="hybridMultilevel"/>
    <w:tmpl w:val="D52EDD26"/>
    <w:lvl w:ilvl="0" w:tplc="0928A55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4E757F"/>
    <w:multiLevelType w:val="hybridMultilevel"/>
    <w:tmpl w:val="073AA1A6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7D19EF"/>
    <w:multiLevelType w:val="hybridMultilevel"/>
    <w:tmpl w:val="A596E06C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E154ED"/>
    <w:multiLevelType w:val="hybridMultilevel"/>
    <w:tmpl w:val="7E644EF4"/>
    <w:lvl w:ilvl="0" w:tplc="61683C4A">
      <w:start w:val="1"/>
      <w:numFmt w:val="bullet"/>
      <w:lvlText w:val="•"/>
      <w:lvlJc w:val="left"/>
      <w:pPr>
        <w:ind w:left="427"/>
      </w:pPr>
      <w:rPr>
        <w:rFonts w:ascii="Arial" w:eastAsia="Arial" w:hAnsi="Arial" w:cs="Arial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0A80F0E">
      <w:start w:val="1"/>
      <w:numFmt w:val="bullet"/>
      <w:lvlText w:val="o"/>
      <w:lvlJc w:val="left"/>
      <w:pPr>
        <w:ind w:left="11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53E6286">
      <w:start w:val="1"/>
      <w:numFmt w:val="bullet"/>
      <w:lvlText w:val="▪"/>
      <w:lvlJc w:val="left"/>
      <w:pPr>
        <w:ind w:left="18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C3ADEBA">
      <w:start w:val="1"/>
      <w:numFmt w:val="bullet"/>
      <w:lvlText w:val="•"/>
      <w:lvlJc w:val="left"/>
      <w:pPr>
        <w:ind w:left="2587"/>
      </w:pPr>
      <w:rPr>
        <w:rFonts w:ascii="Arial" w:eastAsia="Arial" w:hAnsi="Arial" w:cs="Arial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138C12C">
      <w:start w:val="1"/>
      <w:numFmt w:val="bullet"/>
      <w:lvlText w:val="o"/>
      <w:lvlJc w:val="left"/>
      <w:pPr>
        <w:ind w:left="33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9446C32">
      <w:start w:val="1"/>
      <w:numFmt w:val="bullet"/>
      <w:lvlText w:val="▪"/>
      <w:lvlJc w:val="left"/>
      <w:pPr>
        <w:ind w:left="40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1B0E074">
      <w:start w:val="1"/>
      <w:numFmt w:val="bullet"/>
      <w:lvlText w:val="•"/>
      <w:lvlJc w:val="left"/>
      <w:pPr>
        <w:ind w:left="4747"/>
      </w:pPr>
      <w:rPr>
        <w:rFonts w:ascii="Arial" w:eastAsia="Arial" w:hAnsi="Arial" w:cs="Arial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628450A">
      <w:start w:val="1"/>
      <w:numFmt w:val="bullet"/>
      <w:lvlText w:val="o"/>
      <w:lvlJc w:val="left"/>
      <w:pPr>
        <w:ind w:left="54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8C230F6">
      <w:start w:val="1"/>
      <w:numFmt w:val="bullet"/>
      <w:lvlText w:val="▪"/>
      <w:lvlJc w:val="left"/>
      <w:pPr>
        <w:ind w:left="61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638774F7"/>
    <w:multiLevelType w:val="hybridMultilevel"/>
    <w:tmpl w:val="0E4CDA1C"/>
    <w:lvl w:ilvl="0" w:tplc="000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100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68056312"/>
    <w:multiLevelType w:val="hybridMultilevel"/>
    <w:tmpl w:val="CCA43342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BE33AF4"/>
    <w:multiLevelType w:val="hybridMultilevel"/>
    <w:tmpl w:val="562076F2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52481C"/>
    <w:multiLevelType w:val="hybridMultilevel"/>
    <w:tmpl w:val="BC20CCB2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F31973"/>
    <w:multiLevelType w:val="multilevel"/>
    <w:tmpl w:val="6FF3197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E86208"/>
    <w:multiLevelType w:val="hybridMultilevel"/>
    <w:tmpl w:val="27462542"/>
    <w:lvl w:ilvl="0" w:tplc="000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100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5"/>
  </w:num>
  <w:num w:numId="3">
    <w:abstractNumId w:val="8"/>
  </w:num>
  <w:num w:numId="4">
    <w:abstractNumId w:val="5"/>
  </w:num>
  <w:num w:numId="5">
    <w:abstractNumId w:val="7"/>
  </w:num>
  <w:num w:numId="6">
    <w:abstractNumId w:val="14"/>
  </w:num>
  <w:num w:numId="7">
    <w:abstractNumId w:val="16"/>
  </w:num>
  <w:num w:numId="8">
    <w:abstractNumId w:val="9"/>
  </w:num>
  <w:num w:numId="9">
    <w:abstractNumId w:val="3"/>
  </w:num>
  <w:num w:numId="10">
    <w:abstractNumId w:val="6"/>
  </w:num>
  <w:num w:numId="11">
    <w:abstractNumId w:val="12"/>
  </w:num>
  <w:num w:numId="12">
    <w:abstractNumId w:val="11"/>
  </w:num>
  <w:num w:numId="13">
    <w:abstractNumId w:val="19"/>
  </w:num>
  <w:num w:numId="14">
    <w:abstractNumId w:val="4"/>
  </w:num>
  <w:num w:numId="15">
    <w:abstractNumId w:val="2"/>
  </w:num>
  <w:num w:numId="16">
    <w:abstractNumId w:val="1"/>
  </w:num>
  <w:num w:numId="17">
    <w:abstractNumId w:val="17"/>
  </w:num>
  <w:num w:numId="18">
    <w:abstractNumId w:val="18"/>
  </w:num>
  <w:num w:numId="19">
    <w:abstractNumId w:val="10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6B97"/>
    <w:rsid w:val="0000125B"/>
    <w:rsid w:val="00070643"/>
    <w:rsid w:val="000D3844"/>
    <w:rsid w:val="000E6B97"/>
    <w:rsid w:val="001579C2"/>
    <w:rsid w:val="001619DA"/>
    <w:rsid w:val="00182667"/>
    <w:rsid w:val="001F0A0A"/>
    <w:rsid w:val="001F20EB"/>
    <w:rsid w:val="00276A67"/>
    <w:rsid w:val="002E725C"/>
    <w:rsid w:val="003F68E3"/>
    <w:rsid w:val="003F7044"/>
    <w:rsid w:val="0046683E"/>
    <w:rsid w:val="004A3DD4"/>
    <w:rsid w:val="004D5EE8"/>
    <w:rsid w:val="005738AE"/>
    <w:rsid w:val="0058123A"/>
    <w:rsid w:val="00593301"/>
    <w:rsid w:val="005D01D6"/>
    <w:rsid w:val="005F2474"/>
    <w:rsid w:val="006155FB"/>
    <w:rsid w:val="00630E1F"/>
    <w:rsid w:val="006810C9"/>
    <w:rsid w:val="00792BB4"/>
    <w:rsid w:val="008256CB"/>
    <w:rsid w:val="008443A5"/>
    <w:rsid w:val="0088435B"/>
    <w:rsid w:val="00886D2E"/>
    <w:rsid w:val="00903E23"/>
    <w:rsid w:val="009500A7"/>
    <w:rsid w:val="009B642A"/>
    <w:rsid w:val="00A20AC5"/>
    <w:rsid w:val="00A6696D"/>
    <w:rsid w:val="00A71B35"/>
    <w:rsid w:val="00AC2A38"/>
    <w:rsid w:val="00B00533"/>
    <w:rsid w:val="00B56EB3"/>
    <w:rsid w:val="00B94B3E"/>
    <w:rsid w:val="00BA7EC1"/>
    <w:rsid w:val="00BE2E62"/>
    <w:rsid w:val="00C87D23"/>
    <w:rsid w:val="00C9648E"/>
    <w:rsid w:val="00CB5C13"/>
    <w:rsid w:val="00CC16FD"/>
    <w:rsid w:val="00CC3D92"/>
    <w:rsid w:val="00D13D68"/>
    <w:rsid w:val="00D30BF7"/>
    <w:rsid w:val="00D50D5C"/>
    <w:rsid w:val="00D66869"/>
    <w:rsid w:val="00D8159A"/>
    <w:rsid w:val="00E35AE0"/>
    <w:rsid w:val="00E62BF7"/>
    <w:rsid w:val="00E67E6D"/>
    <w:rsid w:val="00F22A47"/>
    <w:rsid w:val="00F7177E"/>
    <w:rsid w:val="00F75E69"/>
    <w:rsid w:val="00F777FF"/>
    <w:rsid w:val="00FB3FC1"/>
    <w:rsid w:val="00FE0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2B7D43"/>
  <w15:chartTrackingRefBased/>
  <w15:docId w15:val="{7CFD4C42-EA58-42B4-97C6-090243D2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7EC1"/>
    <w:pPr>
      <w:spacing w:before="120" w:after="120" w:line="240" w:lineRule="auto"/>
      <w:jc w:val="both"/>
    </w:pPr>
    <w:rPr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CB5C13"/>
    <w:pPr>
      <w:keepNext/>
      <w:keepLines/>
      <w:spacing w:before="0" w:after="480"/>
      <w:outlineLvl w:val="0"/>
    </w:pPr>
    <w:rPr>
      <w:rFonts w:asciiTheme="majorHAnsi" w:eastAsiaTheme="majorEastAsia" w:hAnsiTheme="majorHAnsi" w:cstheme="majorBidi"/>
      <w:b/>
      <w:bCs/>
      <w:caps/>
      <w:color w:val="242852" w:themeColor="text2"/>
      <w:sz w:val="34"/>
      <w:szCs w:val="3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50D5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4A66AC" w:themeColor="accent1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50D5C"/>
    <w:pPr>
      <w:keepNext/>
      <w:keepLines/>
      <w:outlineLvl w:val="2"/>
    </w:pPr>
    <w:rPr>
      <w:rFonts w:asciiTheme="majorHAnsi" w:eastAsiaTheme="majorEastAsia" w:hAnsiTheme="majorHAnsi" w:cstheme="majorBidi"/>
      <w:noProof/>
      <w:color w:val="243255" w:themeColor="accent1" w:themeShade="7F"/>
      <w:szCs w:val="24"/>
      <w:u w:val="single"/>
    </w:rPr>
  </w:style>
  <w:style w:type="paragraph" w:styleId="Heading7">
    <w:name w:val="heading 7"/>
    <w:basedOn w:val="Normal"/>
    <w:next w:val="Normal"/>
    <w:link w:val="Heading7Char"/>
    <w:unhideWhenUsed/>
    <w:qFormat/>
    <w:rsid w:val="0058123A"/>
    <w:pPr>
      <w:spacing w:before="300" w:after="0"/>
      <w:jc w:val="left"/>
      <w:outlineLvl w:val="6"/>
    </w:pPr>
    <w:rPr>
      <w:rFonts w:ascii="Times New Roman" w:eastAsia="SimSun" w:hAnsi="Times New Roman" w:cs="Times New Roman"/>
      <w:caps/>
      <w:color w:val="374C80" w:themeColor="accent1" w:themeShade="BF"/>
      <w:spacing w:val="10"/>
      <w:sz w:val="22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eilagenKopie">
    <w:name w:val="Beilagen/Kopie"/>
    <w:basedOn w:val="Normal"/>
    <w:rsid w:val="008256CB"/>
    <w:pPr>
      <w:spacing w:after="100" w:line="200" w:lineRule="atLeast"/>
    </w:pPr>
    <w:rPr>
      <w:rFonts w:ascii="Arial" w:hAnsi="Arial"/>
      <w:lang w:val="de-CH"/>
    </w:rPr>
  </w:style>
  <w:style w:type="paragraph" w:styleId="Header">
    <w:name w:val="header"/>
    <w:basedOn w:val="Normal"/>
    <w:link w:val="HeaderChar"/>
    <w:uiPriority w:val="99"/>
    <w:unhideWhenUsed/>
    <w:rsid w:val="00886D2E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886D2E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886D2E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886D2E"/>
    <w:rPr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E35AE0"/>
    <w:pPr>
      <w:spacing w:before="720" w:after="200"/>
    </w:pPr>
    <w:rPr>
      <w:rFonts w:eastAsiaTheme="minorEastAsia"/>
      <w:caps/>
      <w:color w:val="4A66AC" w:themeColor="accent1"/>
      <w:spacing w:val="10"/>
      <w:kern w:val="28"/>
      <w:sz w:val="52"/>
      <w:szCs w:val="52"/>
      <w:lang w:val="en-AU"/>
    </w:rPr>
  </w:style>
  <w:style w:type="character" w:customStyle="1" w:styleId="TitleChar">
    <w:name w:val="Title Char"/>
    <w:basedOn w:val="DefaultParagraphFont"/>
    <w:link w:val="Title"/>
    <w:uiPriority w:val="10"/>
    <w:rsid w:val="00E35AE0"/>
    <w:rPr>
      <w:rFonts w:eastAsiaTheme="minorEastAsia"/>
      <w:caps/>
      <w:color w:val="4A66AC" w:themeColor="accent1"/>
      <w:spacing w:val="10"/>
      <w:kern w:val="28"/>
      <w:sz w:val="52"/>
      <w:szCs w:val="52"/>
      <w:lang w:val="en-AU"/>
    </w:rPr>
  </w:style>
  <w:style w:type="table" w:styleId="TableGrid">
    <w:name w:val="Table Grid"/>
    <w:basedOn w:val="TableNormal"/>
    <w:uiPriority w:val="39"/>
    <w:rsid w:val="00AC2A38"/>
    <w:pPr>
      <w:spacing w:before="200" w:after="200" w:line="276" w:lineRule="auto"/>
    </w:pPr>
    <w:rPr>
      <w:rFonts w:eastAsiaTheme="minorEastAsia"/>
      <w:lang w:val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B00533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CB5C13"/>
    <w:rPr>
      <w:rFonts w:asciiTheme="majorHAnsi" w:eastAsiaTheme="majorEastAsia" w:hAnsiTheme="majorHAnsi" w:cstheme="majorBidi"/>
      <w:b/>
      <w:bCs/>
      <w:caps/>
      <w:color w:val="242852" w:themeColor="text2"/>
      <w:sz w:val="34"/>
      <w:szCs w:val="34"/>
    </w:rPr>
  </w:style>
  <w:style w:type="character" w:customStyle="1" w:styleId="Heading2Char">
    <w:name w:val="Heading 2 Char"/>
    <w:basedOn w:val="DefaultParagraphFont"/>
    <w:link w:val="Heading2"/>
    <w:uiPriority w:val="9"/>
    <w:rsid w:val="00D50D5C"/>
    <w:rPr>
      <w:rFonts w:asciiTheme="majorHAnsi" w:eastAsiaTheme="majorEastAsia" w:hAnsiTheme="majorHAnsi" w:cstheme="majorBidi"/>
      <w:color w:val="4A66AC" w:themeColor="accent1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D50D5C"/>
    <w:rPr>
      <w:rFonts w:asciiTheme="majorHAnsi" w:eastAsiaTheme="majorEastAsia" w:hAnsiTheme="majorHAnsi" w:cstheme="majorBidi"/>
      <w:noProof/>
      <w:color w:val="243255" w:themeColor="accent1" w:themeShade="7F"/>
      <w:sz w:val="24"/>
      <w:szCs w:val="24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D50D5C"/>
    <w:pPr>
      <w:spacing w:before="240" w:after="0" w:line="259" w:lineRule="auto"/>
      <w:outlineLvl w:val="9"/>
    </w:pPr>
    <w:rPr>
      <w:b w:val="0"/>
      <w:bCs w:val="0"/>
      <w:caps w:val="0"/>
      <w:sz w:val="32"/>
      <w:szCs w:val="32"/>
    </w:rPr>
  </w:style>
  <w:style w:type="paragraph" w:styleId="TOC1">
    <w:name w:val="toc 1"/>
    <w:basedOn w:val="Normal"/>
    <w:next w:val="Normal"/>
    <w:autoRedefine/>
    <w:uiPriority w:val="39"/>
    <w:unhideWhenUsed/>
    <w:rsid w:val="00D50D5C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D50D5C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D50D5C"/>
    <w:pPr>
      <w:spacing w:after="100"/>
      <w:ind w:left="480"/>
    </w:pPr>
  </w:style>
  <w:style w:type="character" w:styleId="Hyperlink">
    <w:name w:val="Hyperlink"/>
    <w:basedOn w:val="DefaultParagraphFont"/>
    <w:uiPriority w:val="99"/>
    <w:unhideWhenUsed/>
    <w:rsid w:val="00D50D5C"/>
    <w:rPr>
      <w:color w:val="9454C3" w:themeColor="hyperlink"/>
      <w:u w:val="single"/>
    </w:rPr>
  </w:style>
  <w:style w:type="table" w:customStyle="1" w:styleId="Fazmantable">
    <w:name w:val="Fazman table"/>
    <w:basedOn w:val="TableGridLight"/>
    <w:uiPriority w:val="99"/>
    <w:rsid w:val="00276A67"/>
    <w:rPr>
      <w:color w:val="000000" w:themeColor="text1"/>
      <w:sz w:val="20"/>
      <w:szCs w:val="20"/>
      <w:lang w:val="en-AU" w:eastAsia="en-AU"/>
    </w:rPr>
    <w:tblPr>
      <w:tblStyleRowBandSize w:val="1"/>
      <w:tblBorders>
        <w:top w:val="single" w:sz="4" w:space="0" w:color="C0D7EC" w:themeColor="accent2" w:themeTint="66"/>
        <w:left w:val="single" w:sz="4" w:space="0" w:color="C0D7EC" w:themeColor="accent2" w:themeTint="66"/>
        <w:bottom w:val="single" w:sz="4" w:space="0" w:color="C0D7EC" w:themeColor="accent2" w:themeTint="66"/>
        <w:right w:val="single" w:sz="4" w:space="0" w:color="C0D7EC" w:themeColor="accent2" w:themeTint="66"/>
        <w:insideH w:val="single" w:sz="4" w:space="0" w:color="C0D7EC" w:themeColor="accent2" w:themeTint="66"/>
        <w:insideV w:val="single" w:sz="4" w:space="0" w:color="C0D7EC" w:themeColor="accent2" w:themeTint="66"/>
      </w:tblBorders>
    </w:tblPr>
    <w:tblStylePr w:type="firstRow">
      <w:pPr>
        <w:jc w:val="center"/>
      </w:pPr>
      <w:rPr>
        <w:rFonts w:asciiTheme="minorHAnsi" w:hAnsiTheme="minorHAnsi"/>
        <w:b w:val="0"/>
        <w:bCs/>
        <w:color w:val="FFFFFF" w:themeColor="background1"/>
        <w:sz w:val="20"/>
      </w:rPr>
      <w:tblPr/>
      <w:tcPr>
        <w:tcBorders>
          <w:bottom w:val="single" w:sz="12" w:space="0" w:color="90A1CF" w:themeColor="accent1" w:themeTint="99"/>
        </w:tcBorders>
        <w:shd w:val="clear" w:color="auto" w:fill="242852" w:themeFill="text2"/>
        <w:vAlign w:val="center"/>
      </w:tcPr>
    </w:tblStylePr>
    <w:tblStylePr w:type="lastRow">
      <w:rPr>
        <w:b/>
        <w:bCs/>
        <w:color w:val="000000" w:themeColor="text1"/>
      </w:rPr>
      <w:tblPr/>
      <w:tcPr>
        <w:tcBorders>
          <w:top w:val="double" w:sz="2" w:space="0" w:color="90A1CF" w:themeColor="accent1" w:themeTint="99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/>
      </w:r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shd w:val="clear" w:color="auto" w:fill="FFFFFF" w:themeFill="background1"/>
      </w:tcPr>
    </w:tblStylePr>
    <w:tblStylePr w:type="band2Horz">
      <w:pPr>
        <w:jc w:val="left"/>
      </w:pPr>
      <w:rPr>
        <w:rFonts w:asciiTheme="minorHAnsi" w:hAnsiTheme="minorHAnsi"/>
        <w:b w:val="0"/>
        <w:color w:val="000000" w:themeColor="text1"/>
        <w:sz w:val="20"/>
      </w:rPr>
      <w:tblPr/>
      <w:tcPr>
        <w:shd w:val="clear" w:color="auto" w:fill="C8CAE7" w:themeFill="text2" w:themeFillTint="33"/>
      </w:tcPr>
    </w:tblStylePr>
  </w:style>
  <w:style w:type="table" w:styleId="GridTable4-Accent2">
    <w:name w:val="Grid Table 4 Accent 2"/>
    <w:basedOn w:val="TableNormal"/>
    <w:uiPriority w:val="49"/>
    <w:rsid w:val="00593301"/>
    <w:pPr>
      <w:spacing w:after="0" w:line="240" w:lineRule="auto"/>
    </w:pPr>
    <w:tblPr>
      <w:tblStyleRowBandSize w:val="1"/>
      <w:tblStyleColBandSize w:val="1"/>
      <w:tblBorders>
        <w:top w:val="single" w:sz="4" w:space="0" w:color="A0C3E3" w:themeColor="accent2" w:themeTint="99"/>
        <w:left w:val="single" w:sz="4" w:space="0" w:color="A0C3E3" w:themeColor="accent2" w:themeTint="99"/>
        <w:bottom w:val="single" w:sz="4" w:space="0" w:color="A0C3E3" w:themeColor="accent2" w:themeTint="99"/>
        <w:right w:val="single" w:sz="4" w:space="0" w:color="A0C3E3" w:themeColor="accent2" w:themeTint="99"/>
        <w:insideH w:val="single" w:sz="4" w:space="0" w:color="A0C3E3" w:themeColor="accent2" w:themeTint="99"/>
        <w:insideV w:val="single" w:sz="4" w:space="0" w:color="A0C3E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29DD1" w:themeColor="accent2"/>
          <w:left w:val="single" w:sz="4" w:space="0" w:color="629DD1" w:themeColor="accent2"/>
          <w:bottom w:val="single" w:sz="4" w:space="0" w:color="629DD1" w:themeColor="accent2"/>
          <w:right w:val="single" w:sz="4" w:space="0" w:color="629DD1" w:themeColor="accent2"/>
          <w:insideH w:val="nil"/>
          <w:insideV w:val="nil"/>
        </w:tcBorders>
        <w:shd w:val="clear" w:color="auto" w:fill="629DD1" w:themeFill="accent2"/>
      </w:tcPr>
    </w:tblStylePr>
    <w:tblStylePr w:type="lastRow">
      <w:rPr>
        <w:b/>
        <w:bCs/>
      </w:rPr>
      <w:tblPr/>
      <w:tcPr>
        <w:tcBorders>
          <w:top w:val="double" w:sz="4" w:space="0" w:color="629DD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BF5" w:themeFill="accent2" w:themeFillTint="33"/>
      </w:tcPr>
    </w:tblStylePr>
    <w:tblStylePr w:type="band1Horz">
      <w:tblPr/>
      <w:tcPr>
        <w:shd w:val="clear" w:color="auto" w:fill="DFEBF5" w:themeFill="accent2" w:themeFillTint="33"/>
      </w:tcPr>
    </w:tblStylePr>
  </w:style>
  <w:style w:type="table" w:styleId="TableGrid3">
    <w:name w:val="Table Grid 3"/>
    <w:basedOn w:val="TableNormal"/>
    <w:uiPriority w:val="99"/>
    <w:semiHidden/>
    <w:unhideWhenUsed/>
    <w:rsid w:val="000D3844"/>
    <w:pPr>
      <w:spacing w:before="120" w:after="120" w:line="240" w:lineRule="auto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93301"/>
    <w:pPr>
      <w:spacing w:before="120" w:after="120" w:line="240" w:lineRule="auto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GridLight">
    <w:name w:val="Grid Table Light"/>
    <w:basedOn w:val="TableNormal"/>
    <w:uiPriority w:val="40"/>
    <w:rsid w:val="0059330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ListParagraph">
    <w:name w:val="List Paragraph"/>
    <w:basedOn w:val="Normal"/>
    <w:uiPriority w:val="34"/>
    <w:qFormat/>
    <w:rsid w:val="00CC16FD"/>
    <w:pPr>
      <w:ind w:left="720"/>
      <w:contextualSpacing/>
    </w:pPr>
  </w:style>
  <w:style w:type="character" w:customStyle="1" w:styleId="Heading7Char">
    <w:name w:val="Heading 7 Char"/>
    <w:basedOn w:val="DefaultParagraphFont"/>
    <w:link w:val="Heading7"/>
    <w:rsid w:val="0058123A"/>
    <w:rPr>
      <w:rFonts w:ascii="Times New Roman" w:eastAsia="SimSun" w:hAnsi="Times New Roman" w:cs="Times New Roman"/>
      <w:caps/>
      <w:color w:val="374C80" w:themeColor="accent1" w:themeShade="BF"/>
      <w:spacing w:val="10"/>
      <w:lang w:val="en-AU"/>
    </w:rPr>
  </w:style>
  <w:style w:type="paragraph" w:styleId="NoSpacing">
    <w:name w:val="No Spacing"/>
    <w:basedOn w:val="Normal"/>
    <w:link w:val="NoSpacingChar"/>
    <w:uiPriority w:val="1"/>
    <w:qFormat/>
    <w:rsid w:val="00070643"/>
    <w:pPr>
      <w:spacing w:before="0" w:after="0"/>
      <w:jc w:val="left"/>
    </w:pPr>
    <w:rPr>
      <w:rFonts w:eastAsiaTheme="minorEastAsia"/>
      <w:szCs w:val="20"/>
      <w:lang w:val="en-AU"/>
    </w:rPr>
  </w:style>
  <w:style w:type="character" w:customStyle="1" w:styleId="NoSpacingChar">
    <w:name w:val="No Spacing Char"/>
    <w:basedOn w:val="DefaultParagraphFont"/>
    <w:link w:val="NoSpacing"/>
    <w:uiPriority w:val="1"/>
    <w:rsid w:val="00070643"/>
    <w:rPr>
      <w:rFonts w:eastAsiaTheme="minorEastAsia"/>
      <w:sz w:val="20"/>
      <w:szCs w:val="20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an\Desktop\Fazzman%20order-1.dotx" TargetMode="External"/></Relationships>
</file>

<file path=word/theme/theme1.xml><?xml version="1.0" encoding="utf-8"?>
<a:theme xmlns:a="http://schemas.openxmlformats.org/drawingml/2006/main" name="Office Theme">
  <a:themeElements>
    <a:clrScheme name="Blue Warm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Fazmann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8BBDAF-F605-4183-8622-18B1CB27F7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Fazzman order-1</Template>
  <TotalTime>2</TotalTime>
  <Pages>4</Pages>
  <Words>745</Words>
  <Characters>4248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Health Provider Assist</cp:lastModifiedBy>
  <cp:revision>5</cp:revision>
  <cp:lastPrinted>2021-05-26T11:30:00Z</cp:lastPrinted>
  <dcterms:created xsi:type="dcterms:W3CDTF">2021-06-26T10:37:00Z</dcterms:created>
  <dcterms:modified xsi:type="dcterms:W3CDTF">2022-03-02T04:23:00Z</dcterms:modified>
</cp:coreProperties>
</file>