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pPr w:leftFromText="180" w:rightFromText="180" w:vertAnchor="page" w:horzAnchor="margin" w:tblpY="3841"/>
        <w:tblW w:w="5068" w:type="pct"/>
        <w:tblLook w:val="01E0" w:firstRow="1" w:lastRow="1" w:firstColumn="1" w:lastColumn="1" w:noHBand="0" w:noVBand="0"/>
      </w:tblPr>
      <w:tblGrid>
        <w:gridCol w:w="2180"/>
        <w:gridCol w:w="1580"/>
        <w:gridCol w:w="1592"/>
        <w:gridCol w:w="1605"/>
        <w:gridCol w:w="1613"/>
        <w:gridCol w:w="1637"/>
      </w:tblGrid>
      <w:tr w:rsidR="006A294B" w:rsidRPr="006A294B" w14:paraId="50273374" w14:textId="77777777" w:rsidTr="00DA62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3CD4F0D0" w14:textId="77777777" w:rsidR="006A294B" w:rsidRPr="006A294B" w:rsidRDefault="006A294B" w:rsidP="00DA62C4">
            <w:pPr>
              <w:pStyle w:val="NoSpacing"/>
              <w:contextualSpacing/>
              <w:rPr>
                <w:b/>
                <w:bCs w:val="0"/>
                <w:sz w:val="18"/>
                <w:szCs w:val="18"/>
                <w:lang w:bidi="en-US"/>
              </w:rPr>
            </w:pPr>
            <w:r w:rsidRPr="006A294B">
              <w:rPr>
                <w:bCs w:val="0"/>
                <w:sz w:val="18"/>
                <w:szCs w:val="18"/>
                <w:lang w:bidi="en-US"/>
              </w:rPr>
              <w:t>Circle the face that matches your thoughts</w:t>
            </w:r>
          </w:p>
        </w:tc>
      </w:tr>
      <w:tr w:rsidR="006A294B" w:rsidRPr="006A294B" w14:paraId="20E35AE6" w14:textId="77777777" w:rsidTr="00DA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  <w:hideMark/>
          </w:tcPr>
          <w:p w14:paraId="0AEDC575" w14:textId="77777777" w:rsidR="006A294B" w:rsidRPr="006A294B" w:rsidRDefault="006A294B" w:rsidP="00DA62C4">
            <w:pPr>
              <w:pStyle w:val="TableParagraph"/>
              <w:ind w:left="80" w:right="493"/>
              <w:contextualSpacing/>
              <w:rPr>
                <w:rFonts w:asciiTheme="minorHAnsi" w:hAnsiTheme="minorHAnsi"/>
                <w:bCs w:val="0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bCs w:val="0"/>
                <w:spacing w:val="-7"/>
                <w:sz w:val="18"/>
                <w:szCs w:val="18"/>
              </w:rPr>
              <w:t xml:space="preserve">We </w:t>
            </w:r>
            <w:r w:rsidRPr="006A294B">
              <w:rPr>
                <w:rFonts w:asciiTheme="minorHAnsi" w:hAnsiTheme="minorHAnsi"/>
                <w:bCs w:val="0"/>
                <w:sz w:val="18"/>
                <w:szCs w:val="18"/>
              </w:rPr>
              <w:t xml:space="preserve">do what </w:t>
            </w:r>
            <w:r w:rsidRPr="006A294B">
              <w:rPr>
                <w:rFonts w:asciiTheme="minorHAnsi" w:hAnsiTheme="minorHAnsi"/>
                <w:bCs w:val="0"/>
                <w:spacing w:val="-2"/>
                <w:sz w:val="18"/>
                <w:szCs w:val="18"/>
              </w:rPr>
              <w:t xml:space="preserve">you </w:t>
            </w:r>
            <w:r w:rsidRPr="006A294B">
              <w:rPr>
                <w:rFonts w:asciiTheme="minorHAnsi" w:hAnsiTheme="minorHAnsi"/>
                <w:bCs w:val="0"/>
                <w:sz w:val="18"/>
                <w:szCs w:val="18"/>
              </w:rPr>
              <w:t>want us to do</w:t>
            </w:r>
          </w:p>
        </w:tc>
        <w:tc>
          <w:tcPr>
            <w:tcW w:w="774" w:type="pct"/>
          </w:tcPr>
          <w:p w14:paraId="5EBCC496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  <w:p w14:paraId="0ACE9958" w14:textId="77777777" w:rsidR="006A294B" w:rsidRPr="006A294B" w:rsidRDefault="006A294B" w:rsidP="00DA62C4">
            <w:pPr>
              <w:pStyle w:val="TableParagraph"/>
              <w:ind w:left="3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29F51AEA" wp14:editId="3B164997">
                      <wp:extent cx="567055" cy="567055"/>
                      <wp:effectExtent l="28575" t="28575" r="23495" b="23495"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128" name="Freeform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E9472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Freeform 1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947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Freeform 1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947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1" name="Picture 12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2" y="563"/>
                                  <a:ext cx="305" cy="1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30F445" id="Group 127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">
                      <v:shape id="Freeform 12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e9472b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126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" path="m38,l23,3,11,11,3,23,,37,3,52r8,12l23,72r15,3l52,72,64,64,72,52,75,37,72,23,64,11,52,3,38,xe" fillcolor="#e9472b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125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" path="m37,l23,3,11,11,3,23,,37,3,52r8,12l23,72r14,3l52,72,64,64,72,52,74,37,72,23,64,11,52,3,37,xe" fillcolor="#e9472b" stroked="f">
                        <v:path arrowok="t" o:connecttype="custom" o:connectlocs="37,314;23,317;11,325;3,337;0,351;3,366;11,378;23,386;37,389;52,386;64,378;72,366;74,351;72,337;64,325;52,317;37,314" o:connectangles="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24" o:spid="_x0000_s1030" type="#_x0000_t75" style="position:absolute;left:282;top:563;width:305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">
                        <v:imagedata r:id="rId9" o:title=""/>
                        <o:lock v:ext="edit" aspectratio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0" w:type="pct"/>
          </w:tcPr>
          <w:p w14:paraId="32DD7932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  <w:p w14:paraId="757F3DCA" w14:textId="77777777" w:rsidR="006A294B" w:rsidRPr="006A294B" w:rsidRDefault="006A294B" w:rsidP="00DA62C4">
            <w:pPr>
              <w:pStyle w:val="TableParagraph"/>
              <w:ind w:left="379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611203BD" wp14:editId="0B265A5B">
                      <wp:extent cx="567055" cy="567055"/>
                      <wp:effectExtent l="28575" t="28575" r="23495" b="23495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123" name="Freeform 1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EDB04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Freeform 1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B04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Freeform 1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2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2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3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3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2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2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3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3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B04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6" name="Picture 11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2" y="545"/>
                                  <a:ext cx="329" cy="11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31B01" id="Group 122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">
                      <v:shape id="Freeform 122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edb048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121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" path="m38,l23,3,11,11,3,23,,37,3,52r8,12l23,72r15,3l52,72,64,64,72,52,75,37,72,23,64,11,52,3,38,xe" fillcolor="#edb048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120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" path="m37,l22,3,11,11,3,23,,37,3,52r8,12l22,72r15,3l52,72,63,64,72,52,74,37,72,23,63,11,52,3,37,xe" fillcolor="#edb048" stroked="f">
                        <v:path arrowok="t" o:connecttype="custom" o:connectlocs="37,314;22,317;11,325;3,337;0,351;3,366;11,378;22,386;37,389;52,386;63,378;72,366;74,351;72,337;63,325;52,317;37,314" o:connectangles="0,0,0,0,0,0,0,0,0,0,0,0,0,0,0,0,0"/>
                      </v:shape>
                      <v:shape id="Picture 119" o:spid="_x0000_s1030" type="#_x0000_t75" style="position:absolute;left:282;top:545;width:329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">
                        <v:imagedata r:id="rId11" o:title=""/>
                        <o:lock v:ext="edit" aspectratio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6" w:type="pct"/>
          </w:tcPr>
          <w:p w14:paraId="2D726B4A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  <w:p w14:paraId="198AC7EF" w14:textId="77777777" w:rsidR="006A294B" w:rsidRPr="006A294B" w:rsidRDefault="006A294B" w:rsidP="00DA62C4">
            <w:pPr>
              <w:pStyle w:val="TableParagraph"/>
              <w:ind w:left="39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59650FBA" wp14:editId="15193507">
                      <wp:extent cx="567055" cy="567055"/>
                      <wp:effectExtent l="28575" t="28575" r="23495" b="23495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118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F8E15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15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Freeform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3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3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3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3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15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Line 1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67" y="612"/>
                                  <a:ext cx="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9193">
                                  <a:solidFill>
                                    <a:srgbClr val="F8E15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A73DFA" id="Group 117" o:spid="_x0000_s1026" style="width:44.65pt;height:44.65pt;mso-position-horizontal-relative:char;mso-position-vertical-relative:line" coordsize="893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">
                      <v:shape id="Freeform 11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f8e15c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116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" path="m38,l23,3,11,11,3,23,,37,3,52r8,12l23,72r15,3l52,72,64,64,72,52,75,37,72,23,64,11,52,3,38,xe" fillcolor="#f8e15c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115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" path="m37,l23,3,11,11,3,23,,37,3,52r8,12l23,72r14,3l52,72,63,64,72,52,74,37,72,23,63,11,52,3,37,xe" fillcolor="#f8e15c" stroked="f">
                        <v:path arrowok="t" o:connecttype="custom" o:connectlocs="37,314;23,317;11,325;3,337;0,351;3,366;11,378;23,386;37,389;52,386;63,378;72,366;74,351;72,337;63,325;52,317;37,314" o:connectangles="0,0,0,0,0,0,0,0,0,0,0,0,0,0,0,0,0"/>
                      </v:shape>
                      <v:line id="Line 114" o:spid="_x0000_s1030" style="position:absolute;visibility:visible;mso-wrap-style:square" from="267,612" to="626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" strokecolor="#f8e15c" strokeweight="1.0887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pct"/>
          </w:tcPr>
          <w:p w14:paraId="7C24CB53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  <w:p w14:paraId="2A993580" w14:textId="77777777" w:rsidR="006A294B" w:rsidRPr="006A294B" w:rsidRDefault="006A294B" w:rsidP="00DA62C4">
            <w:pPr>
              <w:pStyle w:val="TableParagraph"/>
              <w:ind w:left="4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03141AF3" wp14:editId="355A81BE">
                      <wp:extent cx="567055" cy="567055"/>
                      <wp:effectExtent l="28575" t="28575" r="23495" b="23495"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113" name="Freeform 1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0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0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0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0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Picture 11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1" y="560"/>
                                  <a:ext cx="329" cy="11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15" name="Freeform 1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9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7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6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7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Freeform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7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8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7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8F14CA" id="Group 112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">
                      <v:shape id="Freeform 112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" path="m831,415r-7,75l805,561r-31,64l733,683r-50,50l625,774r-65,31l490,824r-75,7l341,824,270,805,206,774,148,733,98,683,57,625,26,561,7,490,,415,7,341,26,270,57,206,98,148,148,98,206,57,270,26,341,7,415,r75,7l560,26r65,31l683,98r50,50l774,206r31,64l824,341r7,74xe" filled="f" strokecolor="#dad954" strokeweight="1.0887mm">
                        <v:path arrowok="t" o:connecttype="custom" o:connectlocs="831,446;824,521;805,592;774,656;733,714;683,764;625,805;560,836;490,855;415,862;341,855;270,836;206,805;148,764;98,714;57,656;26,592;7,521;0,446;7,372;26,301;57,237;98,179;148,129;206,88;270,57;341,38;415,31;490,38;560,57;625,88;683,129;733,179;774,237;805,301;824,372;831,446" o:connectangles="0,0,0,0,0,0,0,0,0,0,0,0,0,0,0,0,0,0,0,0,0,0,0,0,0,0,0,0,0,0,0,0,0,0,0,0,0"/>
                      </v:shape>
                      <v:shape id="Picture 111" o:spid="_x0000_s1028" type="#_x0000_t75" style="position:absolute;left:281;top:560;width:329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">
                        <v:imagedata r:id="rId13" o:title=""/>
                        <o:lock v:ext="edit" aspectratio="f"/>
                      </v:shape>
                      <v:shape id="Freeform 110" o:spid="_x0000_s1029" style="position:absolute;left:239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" path="m,40l7,17,16,5,31,,58,,86,6r19,14l115,34r3,6e" filled="f" strokecolor="#dad954" strokeweight=".72567mm">
                        <v:path arrowok="t" o:connecttype="custom" o:connectlocs="0,354;7,331;16,319;31,314;58,314;86,320;105,334;115,348;118,354" o:connectangles="0,0,0,0,0,0,0,0,0"/>
                      </v:shape>
                      <v:shape id="Freeform 109" o:spid="_x0000_s1030" style="position:absolute;left:547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" path="m,40l8,17,16,5,31,,58,,87,6r18,14l115,34r3,6e" filled="f" strokecolor="#dad954" strokeweight=".72567mm">
                        <v:path arrowok="t" o:connecttype="custom" o:connectlocs="0,354;8,331;16,319;31,314;58,314;87,320;105,334;115,348;118,354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2" w:type="pct"/>
          </w:tcPr>
          <w:p w14:paraId="52A63D33" w14:textId="77777777" w:rsidR="006A294B" w:rsidRPr="006A294B" w:rsidRDefault="006A294B" w:rsidP="00DA62C4">
            <w:pPr>
              <w:pStyle w:val="TableParagraph"/>
              <w:contextualSpacing/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  <w:p w14:paraId="4E86B53A" w14:textId="77777777" w:rsidR="006A294B" w:rsidRPr="006A294B" w:rsidRDefault="006A294B" w:rsidP="00DA62C4">
            <w:pPr>
              <w:pStyle w:val="TableParagraph"/>
              <w:ind w:left="407"/>
              <w:contextualSpacing/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6C3028F8" wp14:editId="0EA0A5DC">
                      <wp:extent cx="567055" cy="567055"/>
                      <wp:effectExtent l="28575" t="28575" r="23495" b="23495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108" name="Freeform 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9" name="Picture 10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" y="570"/>
                                  <a:ext cx="268" cy="13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10" name="Freeform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8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7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Freeform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1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7 w 118"/>
                                    <a:gd name="T3" fmla="*/ 331 h 41"/>
                                    <a:gd name="T4" fmla="*/ 15 w 118"/>
                                    <a:gd name="T5" fmla="*/ 319 h 41"/>
                                    <a:gd name="T6" fmla="*/ 30 w 118"/>
                                    <a:gd name="T7" fmla="*/ 314 h 41"/>
                                    <a:gd name="T8" fmla="*/ 57 w 118"/>
                                    <a:gd name="T9" fmla="*/ 314 h 41"/>
                                    <a:gd name="T10" fmla="*/ 86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7" y="17"/>
                                      </a:lnTo>
                                      <a:lnTo>
                                        <a:pt x="15" y="5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2C0531" id="Group 107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">
                      <v:shape id="Freeform 10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a1cd4e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Picture 106" o:spid="_x0000_s1028" type="#_x0000_t75" style="position:absolute;left:312;top:570;width:26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">
                        <v:imagedata r:id="rId15" o:title=""/>
                        <o:lock v:ext="edit" aspectratio="f"/>
                      </v:shape>
                      <v:shape id="Freeform 105" o:spid="_x0000_s1029" style="position:absolute;left:233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" path="m,40l8,17,16,5,31,,58,,87,6r18,14l115,34r3,6e" filled="f" strokecolor="#a1cd4e" strokeweight=".72567mm">
                        <v:path arrowok="t" o:connecttype="custom" o:connectlocs="0,354;8,331;16,319;31,314;58,314;87,320;105,334;115,348;118,354" o:connectangles="0,0,0,0,0,0,0,0,0"/>
                      </v:shape>
                      <v:shape id="Freeform 104" o:spid="_x0000_s1030" style="position:absolute;left:541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" path="m,40l7,17,15,5,30,,57,,86,6r19,14l115,34r3,6e" filled="f" strokecolor="#a1cd4e" strokeweight=".72567mm">
                        <v:path arrowok="t" o:connecttype="custom" o:connectlocs="0,354;7,331;15,319;30,314;57,314;86,320;105,334;115,348;118,354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A294B" w:rsidRPr="006A294B" w14:paraId="54BC5B3A" w14:textId="77777777" w:rsidTr="00DA6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  <w:hideMark/>
          </w:tcPr>
          <w:p w14:paraId="4D22E173" w14:textId="77777777" w:rsidR="006A294B" w:rsidRPr="006A294B" w:rsidRDefault="006A294B" w:rsidP="00DA62C4">
            <w:pPr>
              <w:pStyle w:val="TableParagraph"/>
              <w:ind w:left="80"/>
              <w:contextualSpacing/>
              <w:rPr>
                <w:rFonts w:asciiTheme="minorHAnsi" w:hAnsiTheme="minorHAnsi"/>
                <w:bCs w:val="0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bCs w:val="0"/>
                <w:color w:val="auto"/>
                <w:sz w:val="18"/>
                <w:szCs w:val="18"/>
              </w:rPr>
              <w:t>We listen to you</w:t>
            </w:r>
          </w:p>
        </w:tc>
        <w:tc>
          <w:tcPr>
            <w:tcW w:w="774" w:type="pct"/>
          </w:tcPr>
          <w:p w14:paraId="4E2FE5F3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14:paraId="1E9567B5" w14:textId="77777777" w:rsidR="006A294B" w:rsidRPr="006A294B" w:rsidRDefault="006A294B" w:rsidP="00DA62C4">
            <w:pPr>
              <w:pStyle w:val="TableParagraph"/>
              <w:ind w:left="367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4407B4D3" wp14:editId="76B0DC90">
                      <wp:extent cx="567055" cy="567055"/>
                      <wp:effectExtent l="28575" t="28575" r="23495" b="23495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103" name="Freeform 1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E9472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Freeform 1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947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Freeform 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947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6" name="Picture 9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2" y="563"/>
                                  <a:ext cx="305" cy="1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063564" id="Group 102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">
                      <v:shape id="Freeform 102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e9472b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101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" path="m38,l23,3,11,11,3,23,,37,3,52r8,12l23,72r15,3l52,72,64,64,72,52,75,37,72,23,64,11,52,3,38,xe" fillcolor="#e9472b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100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" path="m37,l23,3,11,11,3,23,,37,3,52r8,12l23,72r14,3l52,72,64,64,72,52,74,37,72,23,64,11,52,3,37,xe" fillcolor="#e9472b" stroked="f">
                        <v:path arrowok="t" o:connecttype="custom" o:connectlocs="37,314;23,317;11,325;3,337;0,351;3,366;11,378;23,386;37,389;52,386;64,378;72,366;74,351;72,337;64,325;52,317;37,314" o:connectangles="0,0,0,0,0,0,0,0,0,0,0,0,0,0,0,0,0"/>
                      </v:shape>
                      <v:shape id="Picture 99" o:spid="_x0000_s1030" type="#_x0000_t75" style="position:absolute;left:282;top:563;width:305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">
                        <v:imagedata r:id="rId17" o:title=""/>
                        <o:lock v:ext="edit" aspectratio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0" w:type="pct"/>
          </w:tcPr>
          <w:p w14:paraId="64B848B8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14:paraId="0CCA9D01" w14:textId="77777777" w:rsidR="006A294B" w:rsidRPr="006A294B" w:rsidRDefault="006A294B" w:rsidP="00DA62C4">
            <w:pPr>
              <w:pStyle w:val="TableParagraph"/>
              <w:ind w:left="379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7A0A7F50" wp14:editId="7FC31BC4">
                      <wp:extent cx="567055" cy="567055"/>
                      <wp:effectExtent l="28575" t="28575" r="23495" b="23495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98" name="Freeform 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EDB04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Freeform 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B04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Freeform 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2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2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3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3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2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2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3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3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B04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1" name="Picture 9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2" y="545"/>
                                  <a:ext cx="329" cy="11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5AE0FD" id="Group 97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">
                      <v:shape id="Freeform 9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edb048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96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" path="m38,l23,3,11,11,3,23,,37,3,52r8,12l23,72r15,3l52,72,64,64,72,52,75,37,72,23,64,11,52,3,38,xe" fillcolor="#edb048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95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" path="m37,l22,3,11,11,3,23,,37,3,52r8,12l22,72r15,3l52,72,63,64,72,52,74,37,72,23,63,11,52,3,37,xe" fillcolor="#edb048" stroked="f">
                        <v:path arrowok="t" o:connecttype="custom" o:connectlocs="37,314;22,317;11,325;3,337;0,351;3,366;11,378;22,386;37,389;52,386;63,378;72,366;74,351;72,337;63,325;52,317;37,314" o:connectangles="0,0,0,0,0,0,0,0,0,0,0,0,0,0,0,0,0"/>
                      </v:shape>
                      <v:shape id="Picture 94" o:spid="_x0000_s1030" type="#_x0000_t75" style="position:absolute;left:282;top:545;width:329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">
                        <v:imagedata r:id="rId19" o:title=""/>
                        <o:lock v:ext="edit" aspectratio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6" w:type="pct"/>
          </w:tcPr>
          <w:p w14:paraId="53F5E0E4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14:paraId="1AC16724" w14:textId="77777777" w:rsidR="006A294B" w:rsidRPr="006A294B" w:rsidRDefault="006A294B" w:rsidP="00DA62C4">
            <w:pPr>
              <w:pStyle w:val="TableParagraph"/>
              <w:ind w:left="391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7B0D2A35" wp14:editId="431924C5">
                      <wp:extent cx="567055" cy="567055"/>
                      <wp:effectExtent l="28575" t="28575" r="23495" b="23495"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93" name="Freeform 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F8E15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15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3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3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3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3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15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Line 8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67" y="612"/>
                                  <a:ext cx="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9193">
                                  <a:solidFill>
                                    <a:srgbClr val="F8E15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CE7EC8" id="Group 92" o:spid="_x0000_s1026" style="width:44.65pt;height:44.65pt;mso-position-horizontal-relative:char;mso-position-vertical-relative:line" coordsize="893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">
                      <v:shape id="Freeform 92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f8e15c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91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" path="m38,l23,3,11,11,3,23,,37,3,52r8,12l23,72r15,3l52,72,64,64,72,52,75,37,72,23,64,11,52,3,38,xe" fillcolor="#f8e15c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90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" path="m37,l23,3,11,11,3,23,,37,3,52r8,12l23,72r14,3l52,72,63,64,72,52,74,37,72,23,63,11,52,3,37,xe" fillcolor="#f8e15c" stroked="f">
                        <v:path arrowok="t" o:connecttype="custom" o:connectlocs="37,314;23,317;11,325;3,337;0,351;3,366;11,378;23,386;37,389;52,386;63,378;72,366;74,351;72,337;63,325;52,317;37,314" o:connectangles="0,0,0,0,0,0,0,0,0,0,0,0,0,0,0,0,0"/>
                      </v:shape>
                      <v:line id="Line 89" o:spid="_x0000_s1030" style="position:absolute;visibility:visible;mso-wrap-style:square" from="267,612" to="626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" strokecolor="#f8e15c" strokeweight="1.0887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pct"/>
          </w:tcPr>
          <w:p w14:paraId="089EA187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14:paraId="48A77C87" w14:textId="77777777" w:rsidR="006A294B" w:rsidRPr="006A294B" w:rsidRDefault="006A294B" w:rsidP="00DA62C4">
            <w:pPr>
              <w:pStyle w:val="TableParagraph"/>
              <w:ind w:left="400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36A47A99" wp14:editId="5F002209">
                      <wp:extent cx="567055" cy="567055"/>
                      <wp:effectExtent l="28575" t="28575" r="23495" b="23495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88" name="Freeform 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0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0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0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0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9" name="Picture 8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1" y="560"/>
                                  <a:ext cx="329" cy="11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90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9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7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6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7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Freeform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7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8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7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AB8194" id="Group 87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">
                      <v:shape id="Freeform 8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" path="m831,415r-7,75l805,561r-31,64l733,683r-50,50l625,774r-65,31l490,824r-75,7l341,824,270,805,206,774,148,733,98,683,57,625,26,561,7,490,,415,7,341,26,270,57,206,98,148,148,98,206,57,270,26,341,7,415,r75,7l560,26r65,31l683,98r50,50l774,206r31,64l824,341r7,74xe" filled="f" strokecolor="#dad954" strokeweight="1.0887mm">
                        <v:path arrowok="t" o:connecttype="custom" o:connectlocs="831,446;824,521;805,592;774,656;733,714;683,764;625,805;560,836;490,855;415,862;341,855;270,836;206,805;148,764;98,714;57,656;26,592;7,521;0,446;7,372;26,301;57,237;98,179;148,129;206,88;270,57;341,38;415,31;490,38;560,57;625,88;683,129;733,179;774,237;805,301;824,372;831,446" o:connectangles="0,0,0,0,0,0,0,0,0,0,0,0,0,0,0,0,0,0,0,0,0,0,0,0,0,0,0,0,0,0,0,0,0,0,0,0,0"/>
                      </v:shape>
                      <v:shape id="Picture 86" o:spid="_x0000_s1028" type="#_x0000_t75" style="position:absolute;left:281;top:560;width:329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">
                        <v:imagedata r:id="rId21" o:title=""/>
                        <o:lock v:ext="edit" aspectratio="f"/>
                      </v:shape>
                      <v:shape id="Freeform 85" o:spid="_x0000_s1029" style="position:absolute;left:239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" path="m,40l7,17,16,5,31,,58,,86,6r19,14l115,34r3,6e" filled="f" strokecolor="#dad954" strokeweight=".72567mm">
                        <v:path arrowok="t" o:connecttype="custom" o:connectlocs="0,354;7,331;16,319;31,314;58,314;86,320;105,334;115,348;118,354" o:connectangles="0,0,0,0,0,0,0,0,0"/>
                      </v:shape>
                      <v:shape id="Freeform 84" o:spid="_x0000_s1030" style="position:absolute;left:547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" path="m,40l8,17,16,5,31,,58,,87,6r18,14l115,34r3,6e" filled="f" strokecolor="#dad954" strokeweight=".72567mm">
                        <v:path arrowok="t" o:connecttype="custom" o:connectlocs="0,354;8,331;16,319;31,314;58,314;87,320;105,334;115,348;118,354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2" w:type="pct"/>
          </w:tcPr>
          <w:p w14:paraId="5C6121A1" w14:textId="77777777" w:rsidR="006A294B" w:rsidRPr="006A294B" w:rsidRDefault="006A294B" w:rsidP="00DA62C4">
            <w:pPr>
              <w:pStyle w:val="TableParagraph"/>
              <w:contextualSpacing/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  <w:p w14:paraId="15540E7C" w14:textId="77777777" w:rsidR="006A294B" w:rsidRPr="006A294B" w:rsidRDefault="006A294B" w:rsidP="00DA62C4">
            <w:pPr>
              <w:pStyle w:val="TableParagraph"/>
              <w:ind w:left="407"/>
              <w:contextualSpacing/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2326A709" wp14:editId="1CE2D019">
                      <wp:extent cx="567055" cy="567055"/>
                      <wp:effectExtent l="28575" t="28575" r="23495" b="23495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83" name="Freeform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4" name="Picture 8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" y="570"/>
                                  <a:ext cx="268" cy="13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85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8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7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Freeform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1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7 w 118"/>
                                    <a:gd name="T3" fmla="*/ 331 h 41"/>
                                    <a:gd name="T4" fmla="*/ 15 w 118"/>
                                    <a:gd name="T5" fmla="*/ 319 h 41"/>
                                    <a:gd name="T6" fmla="*/ 30 w 118"/>
                                    <a:gd name="T7" fmla="*/ 314 h 41"/>
                                    <a:gd name="T8" fmla="*/ 57 w 118"/>
                                    <a:gd name="T9" fmla="*/ 314 h 41"/>
                                    <a:gd name="T10" fmla="*/ 86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7" y="17"/>
                                      </a:lnTo>
                                      <a:lnTo>
                                        <a:pt x="15" y="5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8B3538" id="Group 82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">
                      <v:shape id="Freeform 82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a1cd4e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Picture 81" o:spid="_x0000_s1028" type="#_x0000_t75" style="position:absolute;left:312;top:570;width:26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">
                        <v:imagedata r:id="rId15" o:title=""/>
                        <o:lock v:ext="edit" aspectratio="f"/>
                      </v:shape>
                      <v:shape id="Freeform 80" o:spid="_x0000_s1029" style="position:absolute;left:233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" path="m,40l8,17,16,5,31,,58,,87,6r18,14l115,34r3,6e" filled="f" strokecolor="#a1cd4e" strokeweight=".72567mm">
                        <v:path arrowok="t" o:connecttype="custom" o:connectlocs="0,354;8,331;16,319;31,314;58,314;87,320;105,334;115,348;118,354" o:connectangles="0,0,0,0,0,0,0,0,0"/>
                      </v:shape>
                      <v:shape id="Freeform 79" o:spid="_x0000_s1030" style="position:absolute;left:541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" path="m,40l7,17,15,5,30,,57,,86,6r19,14l115,34r3,6e" filled="f" strokecolor="#a1cd4e" strokeweight=".72567mm">
                        <v:path arrowok="t" o:connecttype="custom" o:connectlocs="0,354;7,331;15,319;30,314;57,314;86,320;105,334;115,348;118,354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A294B" w:rsidRPr="006A294B" w14:paraId="7680355C" w14:textId="77777777" w:rsidTr="00DA6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  <w:hideMark/>
          </w:tcPr>
          <w:p w14:paraId="5904920A" w14:textId="77777777" w:rsidR="006A294B" w:rsidRPr="006A294B" w:rsidRDefault="006A294B" w:rsidP="00DA62C4">
            <w:pPr>
              <w:pStyle w:val="TableParagraph"/>
              <w:ind w:left="80" w:right="31"/>
              <w:contextualSpacing/>
              <w:rPr>
                <w:rFonts w:asciiTheme="minorHAnsi" w:hAnsiTheme="minorHAnsi"/>
                <w:bCs w:val="0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bCs w:val="0"/>
                <w:spacing w:val="-9"/>
                <w:w w:val="95"/>
                <w:sz w:val="18"/>
                <w:szCs w:val="18"/>
              </w:rPr>
              <w:t xml:space="preserve">You </w:t>
            </w:r>
            <w:r w:rsidRPr="006A294B">
              <w:rPr>
                <w:rFonts w:asciiTheme="minorHAnsi" w:hAnsiTheme="minorHAnsi"/>
                <w:bCs w:val="0"/>
                <w:w w:val="95"/>
                <w:sz w:val="18"/>
                <w:szCs w:val="18"/>
              </w:rPr>
              <w:t xml:space="preserve">are making </w:t>
            </w:r>
            <w:r w:rsidRPr="006A294B">
              <w:rPr>
                <w:rFonts w:asciiTheme="minorHAnsi" w:hAnsiTheme="minorHAnsi"/>
                <w:bCs w:val="0"/>
                <w:spacing w:val="-3"/>
                <w:w w:val="95"/>
                <w:sz w:val="18"/>
                <w:szCs w:val="18"/>
              </w:rPr>
              <w:t xml:space="preserve">gains </w:t>
            </w:r>
            <w:r w:rsidRPr="006A294B">
              <w:rPr>
                <w:rFonts w:asciiTheme="minorHAnsi" w:hAnsiTheme="minorHAnsi"/>
                <w:bCs w:val="0"/>
                <w:sz w:val="18"/>
                <w:szCs w:val="18"/>
              </w:rPr>
              <w:t>towards your goals</w:t>
            </w:r>
          </w:p>
        </w:tc>
        <w:tc>
          <w:tcPr>
            <w:tcW w:w="774" w:type="pct"/>
          </w:tcPr>
          <w:p w14:paraId="1F637EE6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  <w:p w14:paraId="4707FB4C" w14:textId="77777777" w:rsidR="006A294B" w:rsidRPr="006A294B" w:rsidRDefault="006A294B" w:rsidP="00DA62C4">
            <w:pPr>
              <w:pStyle w:val="TableParagraph"/>
              <w:ind w:left="367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44562207" wp14:editId="3764434E">
                      <wp:extent cx="567055" cy="567055"/>
                      <wp:effectExtent l="28575" t="28575" r="23495" b="23495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78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E9472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947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947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" name="Picture 7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2" y="563"/>
                                  <a:ext cx="305" cy="1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499B1B" id="Group 77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">
                      <v:shape id="Freeform 7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e9472b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76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" path="m38,l23,3,11,11,3,23,,37,3,52r8,12l23,72r15,3l52,72,64,64,72,52,75,37,72,23,64,11,52,3,38,xe" fillcolor="#e9472b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75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" path="m37,l23,3,11,11,3,23,,37,3,52r8,12l23,72r14,3l52,72,64,64,72,52,74,37,72,23,64,11,52,3,37,xe" fillcolor="#e9472b" stroked="f">
                        <v:path arrowok="t" o:connecttype="custom" o:connectlocs="37,314;23,317;11,325;3,337;0,351;3,366;11,378;23,386;37,389;52,386;64,378;72,366;74,351;72,337;64,325;52,317;37,314" o:connectangles="0,0,0,0,0,0,0,0,0,0,0,0,0,0,0,0,0"/>
                      </v:shape>
                      <v:shape id="Picture 74" o:spid="_x0000_s1030" type="#_x0000_t75" style="position:absolute;left:282;top:563;width:305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">
                        <v:imagedata r:id="rId9" o:title=""/>
                        <o:lock v:ext="edit" aspectratio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0" w:type="pct"/>
          </w:tcPr>
          <w:p w14:paraId="18405FDD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  <w:p w14:paraId="78AA5F2C" w14:textId="77777777" w:rsidR="006A294B" w:rsidRPr="006A294B" w:rsidRDefault="006A294B" w:rsidP="00DA62C4">
            <w:pPr>
              <w:pStyle w:val="TableParagraph"/>
              <w:ind w:left="379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1C76DC3B" wp14:editId="16EB958F">
                      <wp:extent cx="567055" cy="567055"/>
                      <wp:effectExtent l="28575" t="28575" r="23495" b="23495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73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EDB04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Freeform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B04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2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2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3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3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2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2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3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3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B04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6" name="Picture 6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2" y="545"/>
                                  <a:ext cx="329" cy="11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89E5C2" id="Group 72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">
                      <v:shape id="Freeform 72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edb048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71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" path="m38,l23,3,11,11,3,23,,37,3,52r8,12l23,72r15,3l52,72,64,64,72,52,75,37,72,23,64,11,52,3,38,xe" fillcolor="#edb048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70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" path="m37,l22,3,11,11,3,23,,37,3,52r8,12l22,72r15,3l52,72,63,64,72,52,74,37,72,23,63,11,52,3,37,xe" fillcolor="#edb048" stroked="f">
                        <v:path arrowok="t" o:connecttype="custom" o:connectlocs="37,314;22,317;11,325;3,337;0,351;3,366;11,378;22,386;37,389;52,386;63,378;72,366;74,351;72,337;63,325;52,317;37,314" o:connectangles="0,0,0,0,0,0,0,0,0,0,0,0,0,0,0,0,0"/>
                      </v:shape>
                      <v:shape id="Picture 69" o:spid="_x0000_s1030" type="#_x0000_t75" style="position:absolute;left:282;top:545;width:329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">
                        <v:imagedata r:id="rId19" o:title=""/>
                        <o:lock v:ext="edit" aspectratio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6" w:type="pct"/>
          </w:tcPr>
          <w:p w14:paraId="3B121C89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  <w:p w14:paraId="40DD8FDB" w14:textId="77777777" w:rsidR="006A294B" w:rsidRPr="006A294B" w:rsidRDefault="006A294B" w:rsidP="00DA62C4">
            <w:pPr>
              <w:pStyle w:val="TableParagraph"/>
              <w:ind w:left="39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66D5456C" wp14:editId="1ED51C19">
                      <wp:extent cx="567055" cy="567055"/>
                      <wp:effectExtent l="28575" t="28575" r="23495" b="23495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68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F8E15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Freeform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15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3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3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3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3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15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Line 6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67" y="612"/>
                                  <a:ext cx="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9193">
                                  <a:solidFill>
                                    <a:srgbClr val="F8E15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3A8B78" id="Group 67" o:spid="_x0000_s1026" style="width:44.65pt;height:44.65pt;mso-position-horizontal-relative:char;mso-position-vertical-relative:line" coordsize="893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">
                      <v:shape id="Freeform 6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f8e15c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66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" path="m38,l23,3,11,11,3,23,,37,3,52r8,12l23,72r15,3l52,72,64,64,72,52,75,37,72,23,64,11,52,3,38,xe" fillcolor="#f8e15c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65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" path="m37,l23,3,11,11,3,23,,37,3,52r8,12l23,72r14,3l52,72,63,64,72,52,74,37,72,23,63,11,52,3,37,xe" fillcolor="#f8e15c" stroked="f">
                        <v:path arrowok="t" o:connecttype="custom" o:connectlocs="37,314;23,317;11,325;3,337;0,351;3,366;11,378;23,386;37,389;52,386;63,378;72,366;74,351;72,337;63,325;52,317;37,314" o:connectangles="0,0,0,0,0,0,0,0,0,0,0,0,0,0,0,0,0"/>
                      </v:shape>
                      <v:line id="Line 64" o:spid="_x0000_s1030" style="position:absolute;visibility:visible;mso-wrap-style:square" from="267,612" to="626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" strokecolor="#f8e15c" strokeweight="1.0887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pct"/>
          </w:tcPr>
          <w:p w14:paraId="0EE4A778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</w:p>
          <w:p w14:paraId="74F95113" w14:textId="77777777" w:rsidR="006A294B" w:rsidRPr="006A294B" w:rsidRDefault="006A294B" w:rsidP="00DA62C4">
            <w:pPr>
              <w:pStyle w:val="TableParagraph"/>
              <w:ind w:left="40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70A3B914" wp14:editId="540037D7">
                      <wp:extent cx="567055" cy="567055"/>
                      <wp:effectExtent l="28575" t="28575" r="23495" b="23495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2" name="Freeform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0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0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0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0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" name="Picture 6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1" y="560"/>
                                  <a:ext cx="329" cy="11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65" name="Freeform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9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7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6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7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7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8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7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88F105" id="Group 62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">
                      <v:shape id="Freeform 62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" path="m831,415r-7,75l805,561r-31,64l733,683r-50,50l625,774r-65,31l490,824r-75,7l341,824,270,805,206,774,148,733,98,683,57,625,26,561,7,490,,415,7,341,26,270,57,206,98,148,148,98,206,57,270,26,341,7,415,r75,7l560,26r65,31l683,98r50,50l774,206r31,64l824,341r7,74xe" filled="f" strokecolor="#dad954" strokeweight="1.0887mm">
                        <v:path arrowok="t" o:connecttype="custom" o:connectlocs="831,446;824,521;805,592;774,656;733,714;683,764;625,805;560,836;490,855;415,862;341,855;270,836;206,805;148,764;98,714;57,656;26,592;7,521;0,446;7,372;26,301;57,237;98,179;148,129;206,88;270,57;341,38;415,31;490,38;560,57;625,88;683,129;733,179;774,237;805,301;824,372;831,446" o:connectangles="0,0,0,0,0,0,0,0,0,0,0,0,0,0,0,0,0,0,0,0,0,0,0,0,0,0,0,0,0,0,0,0,0,0,0,0,0"/>
                      </v:shape>
                      <v:shape id="Picture 61" o:spid="_x0000_s1028" type="#_x0000_t75" style="position:absolute;left:281;top:560;width:329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">
                        <v:imagedata r:id="rId23" o:title=""/>
                        <o:lock v:ext="edit" aspectratio="f"/>
                      </v:shape>
                      <v:shape id="Freeform 60" o:spid="_x0000_s1029" style="position:absolute;left:239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" path="m,40l7,17,16,5,31,,58,,86,6r19,14l115,34r3,6e" filled="f" strokecolor="#dad954" strokeweight=".72567mm">
                        <v:path arrowok="t" o:connecttype="custom" o:connectlocs="0,354;7,331;16,319;31,314;58,314;86,320;105,334;115,348;118,354" o:connectangles="0,0,0,0,0,0,0,0,0"/>
                      </v:shape>
                      <v:shape id="Freeform 59" o:spid="_x0000_s1030" style="position:absolute;left:547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" path="m,40l8,17,16,5,31,,58,,87,6r18,14l115,34r3,6e" filled="f" strokecolor="#dad954" strokeweight=".72567mm">
                        <v:path arrowok="t" o:connecttype="custom" o:connectlocs="0,354;8,331;16,319;31,314;58,314;87,320;105,334;115,348;118,354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2" w:type="pct"/>
          </w:tcPr>
          <w:p w14:paraId="1BA845BC" w14:textId="77777777" w:rsidR="006A294B" w:rsidRPr="006A294B" w:rsidRDefault="006A294B" w:rsidP="00DA62C4">
            <w:pPr>
              <w:pStyle w:val="TableParagraph"/>
              <w:contextualSpacing/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  <w:p w14:paraId="2187EC47" w14:textId="77777777" w:rsidR="006A294B" w:rsidRPr="006A294B" w:rsidRDefault="006A294B" w:rsidP="00DA62C4">
            <w:pPr>
              <w:pStyle w:val="TableParagraph"/>
              <w:ind w:left="407"/>
              <w:contextualSpacing/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276B0B73" wp14:editId="50A2F42C">
                      <wp:extent cx="567055" cy="567055"/>
                      <wp:effectExtent l="28575" t="28575" r="23495" b="23495"/>
                      <wp:docPr id="264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265" name="Freeform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6" name="Picture 5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" y="570"/>
                                  <a:ext cx="268" cy="13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67" name="Freeform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8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7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" name="Freeform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1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7 w 118"/>
                                    <a:gd name="T3" fmla="*/ 331 h 41"/>
                                    <a:gd name="T4" fmla="*/ 15 w 118"/>
                                    <a:gd name="T5" fmla="*/ 319 h 41"/>
                                    <a:gd name="T6" fmla="*/ 30 w 118"/>
                                    <a:gd name="T7" fmla="*/ 314 h 41"/>
                                    <a:gd name="T8" fmla="*/ 57 w 118"/>
                                    <a:gd name="T9" fmla="*/ 314 h 41"/>
                                    <a:gd name="T10" fmla="*/ 86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7" y="17"/>
                                      </a:lnTo>
                                      <a:lnTo>
                                        <a:pt x="15" y="5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DE5DB" id="Group 264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">
                      <v:shape id="Freeform 5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a1cd4e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Picture 56" o:spid="_x0000_s1028" type="#_x0000_t75" style="position:absolute;left:312;top:570;width:26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">
                        <v:imagedata r:id="rId25" o:title=""/>
                        <o:lock v:ext="edit" aspectratio="f"/>
                      </v:shape>
                      <v:shape id="Freeform 55" o:spid="_x0000_s1029" style="position:absolute;left:233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" path="m,40l8,17,16,5,31,,58,,87,6r18,14l115,34r3,6e" filled="f" strokecolor="#a1cd4e" strokeweight=".72567mm">
                        <v:path arrowok="t" o:connecttype="custom" o:connectlocs="0,354;8,331;16,319;31,314;58,314;87,320;105,334;115,348;118,354" o:connectangles="0,0,0,0,0,0,0,0,0"/>
                      </v:shape>
                      <v:shape id="Freeform 54" o:spid="_x0000_s1030" style="position:absolute;left:541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" path="m,40l7,17,15,5,30,,57,,86,6r19,14l115,34r3,6e" filled="f" strokecolor="#a1cd4e" strokeweight=".72567mm">
                        <v:path arrowok="t" o:connecttype="custom" o:connectlocs="0,354;7,331;15,319;30,314;57,314;86,320;105,334;115,348;118,354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A294B" w:rsidRPr="006A294B" w14:paraId="62B33A61" w14:textId="77777777" w:rsidTr="00DA62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  <w:hideMark/>
          </w:tcPr>
          <w:p w14:paraId="2F8BF4E5" w14:textId="77777777" w:rsidR="006A294B" w:rsidRPr="006A294B" w:rsidRDefault="006A294B" w:rsidP="00DA62C4">
            <w:pPr>
              <w:pStyle w:val="TableParagraph"/>
              <w:ind w:left="80" w:right="94"/>
              <w:contextualSpacing/>
              <w:rPr>
                <w:rFonts w:asciiTheme="minorHAnsi" w:hAnsiTheme="minorHAnsi"/>
                <w:bCs w:val="0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bCs w:val="0"/>
                <w:color w:val="auto"/>
                <w:spacing w:val="-7"/>
                <w:sz w:val="18"/>
                <w:szCs w:val="18"/>
              </w:rPr>
              <w:t xml:space="preserve">We </w:t>
            </w:r>
            <w:r w:rsidRPr="006A294B">
              <w:rPr>
                <w:rFonts w:asciiTheme="minorHAnsi" w:hAnsiTheme="minorHAnsi"/>
                <w:bCs w:val="0"/>
                <w:color w:val="auto"/>
                <w:sz w:val="18"/>
                <w:szCs w:val="18"/>
              </w:rPr>
              <w:t>are clear when we</w:t>
            </w:r>
            <w:r w:rsidRPr="006A294B">
              <w:rPr>
                <w:rFonts w:asciiTheme="minorHAnsi" w:hAnsiTheme="minorHAnsi"/>
                <w:bCs w:val="0"/>
                <w:color w:val="auto"/>
                <w:spacing w:val="-39"/>
                <w:sz w:val="18"/>
                <w:szCs w:val="18"/>
              </w:rPr>
              <w:t xml:space="preserve"> </w:t>
            </w:r>
            <w:r w:rsidRPr="006A294B">
              <w:rPr>
                <w:rFonts w:asciiTheme="minorHAnsi" w:hAnsiTheme="minorHAnsi"/>
                <w:bCs w:val="0"/>
                <w:color w:val="auto"/>
                <w:sz w:val="18"/>
                <w:szCs w:val="18"/>
              </w:rPr>
              <w:t>give</w:t>
            </w:r>
            <w:r w:rsidRPr="006A294B">
              <w:rPr>
                <w:rFonts w:asciiTheme="minorHAnsi" w:hAnsiTheme="minorHAnsi"/>
                <w:bCs w:val="0"/>
                <w:color w:val="auto"/>
                <w:spacing w:val="-41"/>
                <w:sz w:val="18"/>
                <w:szCs w:val="18"/>
              </w:rPr>
              <w:t xml:space="preserve"> </w:t>
            </w:r>
            <w:r w:rsidRPr="006A294B">
              <w:rPr>
                <w:rFonts w:asciiTheme="minorHAnsi" w:hAnsiTheme="minorHAnsi"/>
                <w:bCs w:val="0"/>
                <w:color w:val="auto"/>
                <w:sz w:val="18"/>
                <w:szCs w:val="18"/>
              </w:rPr>
              <w:t>you</w:t>
            </w:r>
            <w:r w:rsidRPr="006A294B">
              <w:rPr>
                <w:rFonts w:asciiTheme="minorHAnsi" w:hAnsiTheme="minorHAnsi"/>
                <w:bCs w:val="0"/>
                <w:color w:val="auto"/>
                <w:spacing w:val="-38"/>
                <w:sz w:val="18"/>
                <w:szCs w:val="18"/>
              </w:rPr>
              <w:t xml:space="preserve"> </w:t>
            </w:r>
            <w:r w:rsidRPr="006A294B">
              <w:rPr>
                <w:rFonts w:asciiTheme="minorHAnsi" w:hAnsiTheme="minorHAnsi"/>
                <w:bCs w:val="0"/>
                <w:color w:val="auto"/>
                <w:spacing w:val="-3"/>
                <w:sz w:val="18"/>
                <w:szCs w:val="18"/>
              </w:rPr>
              <w:t>informa</w:t>
            </w:r>
            <w:r w:rsidRPr="006A294B">
              <w:rPr>
                <w:rFonts w:asciiTheme="minorHAnsi" w:hAnsiTheme="minorHAnsi"/>
                <w:bCs w:val="0"/>
                <w:color w:val="auto"/>
                <w:sz w:val="18"/>
                <w:szCs w:val="18"/>
              </w:rPr>
              <w:t>tion</w:t>
            </w:r>
          </w:p>
        </w:tc>
        <w:tc>
          <w:tcPr>
            <w:tcW w:w="774" w:type="pct"/>
          </w:tcPr>
          <w:p w14:paraId="273ED361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14:paraId="303FF014" w14:textId="77777777" w:rsidR="006A294B" w:rsidRPr="006A294B" w:rsidRDefault="006A294B" w:rsidP="00DA62C4">
            <w:pPr>
              <w:pStyle w:val="TableParagraph"/>
              <w:ind w:left="367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167E1B12" wp14:editId="7EE14845">
                      <wp:extent cx="567055" cy="567055"/>
                      <wp:effectExtent l="28575" t="28575" r="23495" b="23495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53" name="Freeform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E9472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947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Freeform 1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947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" name="Picture 4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2" y="563"/>
                                  <a:ext cx="305" cy="1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34247C" id="Group 52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">
                      <v:shape id="Freeform 52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e9472b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51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" path="m38,l23,3,11,11,3,23,,37,3,52r8,12l23,72r15,3l52,72,64,64,72,52,75,37,72,23,64,11,52,3,38,xe" fillcolor="#e9472b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152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" path="m37,l23,3,11,11,3,23,,37,3,52r8,12l23,72r14,3l52,72,64,64,72,52,74,37,72,23,64,11,52,3,37,xe" fillcolor="#e9472b" stroked="f">
                        <v:path arrowok="t" o:connecttype="custom" o:connectlocs="37,314;23,317;11,325;3,337;0,351;3,366;11,378;23,386;37,389;52,386;64,378;72,366;74,351;72,337;64,325;52,317;37,314" o:connectangles="0,0,0,0,0,0,0,0,0,0,0,0,0,0,0,0,0"/>
                      </v:shape>
                      <v:shape id="Picture 49" o:spid="_x0000_s1030" type="#_x0000_t75" style="position:absolute;left:282;top:563;width:305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">
                        <v:imagedata r:id="rId9" o:title=""/>
                        <o:lock v:ext="edit" aspectratio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0" w:type="pct"/>
          </w:tcPr>
          <w:p w14:paraId="1FE9FFD1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14:paraId="6F07B284" w14:textId="77777777" w:rsidR="006A294B" w:rsidRPr="006A294B" w:rsidRDefault="006A294B" w:rsidP="00DA62C4">
            <w:pPr>
              <w:pStyle w:val="TableParagraph"/>
              <w:ind w:left="379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239E6AE4" wp14:editId="0F776EFE">
                      <wp:extent cx="567055" cy="567055"/>
                      <wp:effectExtent l="28575" t="28575" r="23495" b="23495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48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EDB04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B04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Freeform 1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2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2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3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3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2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2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3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3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B04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" name="Picture 4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2" y="545"/>
                                  <a:ext cx="329" cy="11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1E027A" id="Group 47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">
                      <v:shape id="Freeform 4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edb048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46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" path="m38,l23,3,11,11,3,23,,37,3,52r8,12l23,72r15,3l52,72,64,64,72,52,75,37,72,23,64,11,52,3,38,xe" fillcolor="#edb048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157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" path="m37,l22,3,11,11,3,23,,37,3,52r8,12l22,72r15,3l52,72,63,64,72,52,74,37,72,23,63,11,52,3,37,xe" fillcolor="#edb048" stroked="f">
                        <v:path arrowok="t" o:connecttype="custom" o:connectlocs="37,314;22,317;11,325;3,337;0,351;3,366;11,378;22,386;37,389;52,386;63,378;72,366;74,351;72,337;63,325;52,317;37,314" o:connectangles="0,0,0,0,0,0,0,0,0,0,0,0,0,0,0,0,0"/>
                      </v:shape>
                      <v:shape id="Picture 44" o:spid="_x0000_s1030" type="#_x0000_t75" style="position:absolute;left:282;top:545;width:329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">
                        <v:imagedata r:id="rId19" o:title=""/>
                        <o:lock v:ext="edit" aspectratio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6" w:type="pct"/>
          </w:tcPr>
          <w:p w14:paraId="155857A2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14:paraId="7926A80E" w14:textId="77777777" w:rsidR="006A294B" w:rsidRPr="006A294B" w:rsidRDefault="006A294B" w:rsidP="00DA62C4">
            <w:pPr>
              <w:pStyle w:val="TableParagraph"/>
              <w:ind w:left="391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73E9C8A8" wp14:editId="6AC3D2AF">
                      <wp:extent cx="567055" cy="567055"/>
                      <wp:effectExtent l="28575" t="28575" r="23495" b="2349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43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F8E15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15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3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3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3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3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15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Line 3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67" y="612"/>
                                  <a:ext cx="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9193">
                                  <a:solidFill>
                                    <a:srgbClr val="F8E15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A257FA" id="Group 42" o:spid="_x0000_s1026" style="width:44.65pt;height:44.65pt;mso-position-horizontal-relative:char;mso-position-vertical-relative:line" coordsize="893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">
                      <v:shape id="Freeform 42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f8e15c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41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" path="m38,l23,3,11,11,3,23,,37,3,52r8,12l23,72r15,3l52,72,64,64,72,52,75,37,72,23,64,11,52,3,38,xe" fillcolor="#f8e15c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40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" path="m37,l23,3,11,11,3,23,,37,3,52r8,12l23,72r14,3l52,72,63,64,72,52,74,37,72,23,63,11,52,3,37,xe" fillcolor="#f8e15c" stroked="f">
                        <v:path arrowok="t" o:connecttype="custom" o:connectlocs="37,314;23,317;11,325;3,337;0,351;3,366;11,378;23,386;37,389;52,386;63,378;72,366;74,351;72,337;63,325;52,317;37,314" o:connectangles="0,0,0,0,0,0,0,0,0,0,0,0,0,0,0,0,0"/>
                      </v:shape>
                      <v:line id="Line 39" o:spid="_x0000_s1030" style="position:absolute;visibility:visible;mso-wrap-style:square" from="267,612" to="626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" strokecolor="#f8e15c" strokeweight="1.0887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pct"/>
          </w:tcPr>
          <w:p w14:paraId="5B0A28DB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14:paraId="2FCE387E" w14:textId="77777777" w:rsidR="006A294B" w:rsidRPr="006A294B" w:rsidRDefault="006A294B" w:rsidP="00DA62C4">
            <w:pPr>
              <w:pStyle w:val="TableParagraph"/>
              <w:ind w:left="400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757674F0" wp14:editId="5C711492">
                      <wp:extent cx="567055" cy="567055"/>
                      <wp:effectExtent l="28575" t="28575" r="23495" b="23495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38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0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0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0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0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" name="Picture 3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1" y="560"/>
                                  <a:ext cx="329" cy="11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0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9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7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6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7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7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8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7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90A8AF" id="Group 37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">
                      <v:shape id="Freeform 3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" path="m831,415r-7,75l805,561r-31,64l733,683r-50,50l625,774r-65,31l490,824r-75,7l341,824,270,805,206,774,148,733,98,683,57,625,26,561,7,490,,415,7,341,26,270,57,206,98,148,148,98,206,57,270,26,341,7,415,r75,7l560,26r65,31l683,98r50,50l774,206r31,64l824,341r7,74xe" filled="f" strokecolor="#dad954" strokeweight="1.0887mm">
                        <v:path arrowok="t" o:connecttype="custom" o:connectlocs="831,446;824,521;805,592;774,656;733,714;683,764;625,805;560,836;490,855;415,862;341,855;270,836;206,805;148,764;98,714;57,656;26,592;7,521;0,446;7,372;26,301;57,237;98,179;148,129;206,88;270,57;341,38;415,31;490,38;560,57;625,88;683,129;733,179;774,237;805,301;824,372;831,446" o:connectangles="0,0,0,0,0,0,0,0,0,0,0,0,0,0,0,0,0,0,0,0,0,0,0,0,0,0,0,0,0,0,0,0,0,0,0,0,0"/>
                      </v:shape>
                      <v:shape id="Picture 36" o:spid="_x0000_s1028" type="#_x0000_t75" style="position:absolute;left:281;top:560;width:329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">
                        <v:imagedata r:id="rId21" o:title=""/>
                        <o:lock v:ext="edit" aspectratio="f"/>
                      </v:shape>
                      <v:shape id="Freeform 35" o:spid="_x0000_s1029" style="position:absolute;left:239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" path="m,40l7,17,16,5,31,,58,,86,6r19,14l115,34r3,6e" filled="f" strokecolor="#dad954" strokeweight=".72567mm">
                        <v:path arrowok="t" o:connecttype="custom" o:connectlocs="0,354;7,331;16,319;31,314;58,314;86,320;105,334;115,348;118,354" o:connectangles="0,0,0,0,0,0,0,0,0"/>
                      </v:shape>
                      <v:shape id="Freeform 34" o:spid="_x0000_s1030" style="position:absolute;left:547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" path="m,40l8,17,16,5,31,,58,,87,6r18,14l115,34r3,6e" filled="f" strokecolor="#dad954" strokeweight=".72567mm">
                        <v:path arrowok="t" o:connecttype="custom" o:connectlocs="0,354;8,331;16,319;31,314;58,314;87,320;105,334;115,348;118,354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2" w:type="pct"/>
          </w:tcPr>
          <w:p w14:paraId="155A18EF" w14:textId="77777777" w:rsidR="006A294B" w:rsidRPr="006A294B" w:rsidRDefault="006A294B" w:rsidP="00DA62C4">
            <w:pPr>
              <w:pStyle w:val="TableParagraph"/>
              <w:contextualSpacing/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  <w:p w14:paraId="3C7B5687" w14:textId="77777777" w:rsidR="006A294B" w:rsidRPr="006A294B" w:rsidRDefault="006A294B" w:rsidP="00DA62C4">
            <w:pPr>
              <w:pStyle w:val="TableParagraph"/>
              <w:ind w:left="407"/>
              <w:contextualSpacing/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792F08C4" wp14:editId="1C703E57">
                      <wp:extent cx="567055" cy="567055"/>
                      <wp:effectExtent l="28575" t="28575" r="23495" b="23495"/>
                      <wp:docPr id="269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270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1" name="Picture 27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" y="570"/>
                                  <a:ext cx="268" cy="13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72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8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7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1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7 w 118"/>
                                    <a:gd name="T3" fmla="*/ 331 h 41"/>
                                    <a:gd name="T4" fmla="*/ 15 w 118"/>
                                    <a:gd name="T5" fmla="*/ 319 h 41"/>
                                    <a:gd name="T6" fmla="*/ 30 w 118"/>
                                    <a:gd name="T7" fmla="*/ 314 h 41"/>
                                    <a:gd name="T8" fmla="*/ 57 w 118"/>
                                    <a:gd name="T9" fmla="*/ 314 h 41"/>
                                    <a:gd name="T10" fmla="*/ 86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7" y="17"/>
                                      </a:lnTo>
                                      <a:lnTo>
                                        <a:pt x="15" y="5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429C74" id="Group 269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">
                      <v:shape id="Freeform 32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a1cd4e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Picture 271" o:spid="_x0000_s1028" type="#_x0000_t75" style="position:absolute;left:312;top:570;width:26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">
                        <v:imagedata r:id="rId15" o:title=""/>
                        <o:lock v:ext="edit" aspectratio="f"/>
                      </v:shape>
                      <v:shape id="Freeform 30" o:spid="_x0000_s1029" style="position:absolute;left:233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" path="m,40l8,17,16,5,31,,58,,87,6r18,14l115,34r3,6e" filled="f" strokecolor="#a1cd4e" strokeweight=".72567mm">
                        <v:path arrowok="t" o:connecttype="custom" o:connectlocs="0,354;8,331;16,319;31,314;58,314;87,320;105,334;115,348;118,354" o:connectangles="0,0,0,0,0,0,0,0,0"/>
                      </v:shape>
                      <v:shape id="Freeform 29" o:spid="_x0000_s1030" style="position:absolute;left:541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" path="m,40l7,17,15,5,30,,57,,86,6r19,14l115,34r3,6e" filled="f" strokecolor="#a1cd4e" strokeweight=".72567mm">
                        <v:path arrowok="t" o:connecttype="custom" o:connectlocs="0,354;7,331;15,319;30,314;57,314;86,320;105,334;115,348;118,354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A294B" w:rsidRPr="006A294B" w14:paraId="5C0C5A10" w14:textId="77777777" w:rsidTr="00DA62C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  <w:hideMark/>
          </w:tcPr>
          <w:p w14:paraId="10D38411" w14:textId="77777777" w:rsidR="006A294B" w:rsidRPr="006A294B" w:rsidRDefault="006A294B" w:rsidP="00DA62C4">
            <w:pPr>
              <w:pStyle w:val="TableParagraph"/>
              <w:ind w:left="80" w:right="280"/>
              <w:contextualSpacing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b w:val="0"/>
                <w:bCs w:val="0"/>
                <w:color w:val="auto"/>
                <w:spacing w:val="-9"/>
                <w:sz w:val="18"/>
                <w:szCs w:val="18"/>
              </w:rPr>
              <w:t>You</w:t>
            </w:r>
            <w:r w:rsidRPr="006A294B">
              <w:rPr>
                <w:rFonts w:asciiTheme="minorHAnsi" w:hAnsiTheme="minorHAnsi"/>
                <w:b w:val="0"/>
                <w:bCs w:val="0"/>
                <w:color w:val="auto"/>
                <w:spacing w:val="-42"/>
                <w:sz w:val="18"/>
                <w:szCs w:val="18"/>
              </w:rPr>
              <w:t xml:space="preserve"> </w:t>
            </w:r>
            <w:r w:rsidRPr="006A294B"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  <w:t>are</w:t>
            </w:r>
            <w:r w:rsidRPr="006A294B">
              <w:rPr>
                <w:rFonts w:asciiTheme="minorHAnsi" w:hAnsiTheme="minorHAnsi"/>
                <w:b w:val="0"/>
                <w:bCs w:val="0"/>
                <w:color w:val="auto"/>
                <w:spacing w:val="-42"/>
                <w:sz w:val="18"/>
                <w:szCs w:val="18"/>
              </w:rPr>
              <w:t xml:space="preserve"> </w:t>
            </w:r>
            <w:r w:rsidRPr="006A294B"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  <w:t>happy</w:t>
            </w:r>
            <w:r w:rsidRPr="006A294B">
              <w:rPr>
                <w:rFonts w:asciiTheme="minorHAnsi" w:hAnsiTheme="minorHAnsi"/>
                <w:b w:val="0"/>
                <w:bCs w:val="0"/>
                <w:color w:val="auto"/>
                <w:spacing w:val="-45"/>
                <w:sz w:val="18"/>
                <w:szCs w:val="18"/>
              </w:rPr>
              <w:t xml:space="preserve"> </w:t>
            </w:r>
            <w:r w:rsidRPr="006A294B"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  <w:t>with our</w:t>
            </w:r>
            <w:r w:rsidRPr="006A294B">
              <w:rPr>
                <w:rFonts w:asciiTheme="minorHAnsi" w:hAnsiTheme="minorHAnsi"/>
                <w:b w:val="0"/>
                <w:bCs w:val="0"/>
                <w:color w:val="auto"/>
                <w:spacing w:val="-19"/>
                <w:sz w:val="18"/>
                <w:szCs w:val="18"/>
              </w:rPr>
              <w:t xml:space="preserve"> </w:t>
            </w:r>
            <w:r w:rsidRPr="006A294B"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  <w:t>service</w:t>
            </w:r>
          </w:p>
        </w:tc>
        <w:tc>
          <w:tcPr>
            <w:tcW w:w="774" w:type="pct"/>
          </w:tcPr>
          <w:p w14:paraId="1D7E3813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  <w:p w14:paraId="0E39F7B7" w14:textId="77777777" w:rsidR="006A294B" w:rsidRPr="006A294B" w:rsidRDefault="006A294B" w:rsidP="00DA62C4">
            <w:pPr>
              <w:pStyle w:val="TableParagraph"/>
              <w:ind w:left="367"/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19146241" wp14:editId="3E0A1880">
                      <wp:extent cx="567055" cy="567055"/>
                      <wp:effectExtent l="28575" t="28575" r="23495" b="23495"/>
                      <wp:docPr id="274" name="Group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275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E9472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947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7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9472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8" name="Picture 2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2" y="563"/>
                                  <a:ext cx="305" cy="1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2F3516" id="Group 274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">
                      <v:shape id="Freeform 2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e9472b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26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" path="m38,l23,3,11,11,3,23,,37,3,52r8,12l23,72r15,3l52,72,64,64,72,52,75,37,72,23,64,11,52,3,38,xe" fillcolor="#e9472b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25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" path="m37,l23,3,11,11,3,23,,37,3,52r8,12l23,72r14,3l52,72,64,64,72,52,74,37,72,23,64,11,52,3,37,xe" fillcolor="#e9472b" stroked="f">
                        <v:path arrowok="t" o:connecttype="custom" o:connectlocs="37,314;23,317;11,325;3,337;0,351;3,366;11,378;23,386;37,389;52,386;64,378;72,366;74,351;72,337;64,325;52,317;37,314" o:connectangles="0,0,0,0,0,0,0,0,0,0,0,0,0,0,0,0,0"/>
                      </v:shape>
                      <v:shape id="Picture 24" o:spid="_x0000_s1030" type="#_x0000_t75" style="position:absolute;left:282;top:563;width:305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">
                        <v:imagedata r:id="rId27" o:title=""/>
                        <o:lock v:ext="edit" aspectratio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0" w:type="pct"/>
          </w:tcPr>
          <w:p w14:paraId="60E0CD8B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  <w:p w14:paraId="2B3A31D4" w14:textId="77777777" w:rsidR="006A294B" w:rsidRPr="006A294B" w:rsidRDefault="006A294B" w:rsidP="00DA62C4">
            <w:pPr>
              <w:pStyle w:val="TableParagraph"/>
              <w:ind w:left="379"/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245ACBE1" wp14:editId="4A4C475C">
                      <wp:extent cx="567055" cy="567055"/>
                      <wp:effectExtent l="28575" t="28575" r="23495" b="2349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20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EDB048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B04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2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2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3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3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2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2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3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3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B04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" name="Picture 1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2" y="545"/>
                                  <a:ext cx="329" cy="11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631643" id="Group 19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">
                      <v:shape id="Freeform 22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edb048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21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" path="m38,l23,3,11,11,3,23,,37,3,52r8,12l23,72r15,3l52,72,64,64,72,52,75,37,72,23,64,11,52,3,38,xe" fillcolor="#edb048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20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" path="m37,l22,3,11,11,3,23,,37,3,52r8,12l22,72r15,3l52,72,63,64,72,52,74,37,72,23,63,11,52,3,37,xe" fillcolor="#edb048" stroked="f">
                        <v:path arrowok="t" o:connecttype="custom" o:connectlocs="37,314;22,317;11,325;3,337;0,351;3,366;11,378;22,386;37,389;52,386;63,378;72,366;74,351;72,337;63,325;52,317;37,314" o:connectangles="0,0,0,0,0,0,0,0,0,0,0,0,0,0,0,0,0"/>
                      </v:shape>
                      <v:shape id="Picture 19" o:spid="_x0000_s1030" type="#_x0000_t75" style="position:absolute;left:282;top:545;width:329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">
                        <v:imagedata r:id="rId19" o:title=""/>
                        <o:lock v:ext="edit" aspectratio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6" w:type="pct"/>
          </w:tcPr>
          <w:p w14:paraId="72964DCE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  <w:p w14:paraId="0B33D618" w14:textId="77777777" w:rsidR="006A294B" w:rsidRPr="006A294B" w:rsidRDefault="006A294B" w:rsidP="00DA62C4">
            <w:pPr>
              <w:pStyle w:val="TableParagraph"/>
              <w:ind w:left="391"/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6B5A7F58" wp14:editId="09D43487">
                      <wp:extent cx="567055" cy="567055"/>
                      <wp:effectExtent l="28575" t="28575" r="23495" b="23495"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280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F8E15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8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8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8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4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5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4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8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8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8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5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4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15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" y="313"/>
                                  <a:ext cx="75" cy="75"/>
                                </a:xfrm>
                                <a:custGeom>
                                  <a:avLst/>
                                  <a:gdLst>
                                    <a:gd name="T0" fmla="*/ 37 w 75"/>
                                    <a:gd name="T1" fmla="*/ 314 h 75"/>
                                    <a:gd name="T2" fmla="*/ 23 w 75"/>
                                    <a:gd name="T3" fmla="*/ 317 h 75"/>
                                    <a:gd name="T4" fmla="*/ 11 w 75"/>
                                    <a:gd name="T5" fmla="*/ 325 h 75"/>
                                    <a:gd name="T6" fmla="*/ 3 w 75"/>
                                    <a:gd name="T7" fmla="*/ 337 h 75"/>
                                    <a:gd name="T8" fmla="*/ 0 w 75"/>
                                    <a:gd name="T9" fmla="*/ 351 h 75"/>
                                    <a:gd name="T10" fmla="*/ 3 w 75"/>
                                    <a:gd name="T11" fmla="*/ 366 h 75"/>
                                    <a:gd name="T12" fmla="*/ 11 w 75"/>
                                    <a:gd name="T13" fmla="*/ 378 h 75"/>
                                    <a:gd name="T14" fmla="*/ 23 w 75"/>
                                    <a:gd name="T15" fmla="*/ 386 h 75"/>
                                    <a:gd name="T16" fmla="*/ 37 w 75"/>
                                    <a:gd name="T17" fmla="*/ 389 h 75"/>
                                    <a:gd name="T18" fmla="*/ 52 w 75"/>
                                    <a:gd name="T19" fmla="*/ 386 h 75"/>
                                    <a:gd name="T20" fmla="*/ 63 w 75"/>
                                    <a:gd name="T21" fmla="*/ 378 h 75"/>
                                    <a:gd name="T22" fmla="*/ 72 w 75"/>
                                    <a:gd name="T23" fmla="*/ 366 h 75"/>
                                    <a:gd name="T24" fmla="*/ 74 w 75"/>
                                    <a:gd name="T25" fmla="*/ 351 h 75"/>
                                    <a:gd name="T26" fmla="*/ 72 w 75"/>
                                    <a:gd name="T27" fmla="*/ 337 h 75"/>
                                    <a:gd name="T28" fmla="*/ 63 w 75"/>
                                    <a:gd name="T29" fmla="*/ 325 h 75"/>
                                    <a:gd name="T30" fmla="*/ 52 w 75"/>
                                    <a:gd name="T31" fmla="*/ 317 h 75"/>
                                    <a:gd name="T32" fmla="*/ 37 w 75"/>
                                    <a:gd name="T33" fmla="*/ 314 h 7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5" h="75">
                                      <a:moveTo>
                                        <a:pt x="37" y="0"/>
                                      </a:moveTo>
                                      <a:lnTo>
                                        <a:pt x="23" y="3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52" y="72"/>
                                      </a:lnTo>
                                      <a:lnTo>
                                        <a:pt x="63" y="64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74" y="37"/>
                                      </a:lnTo>
                                      <a:lnTo>
                                        <a:pt x="72" y="23"/>
                                      </a:lnTo>
                                      <a:lnTo>
                                        <a:pt x="63" y="11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15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" name="Line 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267" y="612"/>
                                  <a:ext cx="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9193">
                                  <a:solidFill>
                                    <a:srgbClr val="F8E15C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C3B1AC" id="Group 279" o:spid="_x0000_s1026" style="width:44.65pt;height:44.65pt;mso-position-horizontal-relative:char;mso-position-vertical-relative:line" coordsize="893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">
                      <v:shape id="Freeform 1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f8e15c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Freeform 16" o:spid="_x0000_s1028" style="position:absolute;left:228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" path="m38,l23,3,11,11,3,23,,37,3,52r8,12l23,72r15,3l52,72,64,64,72,52,75,37,72,23,64,11,52,3,38,xe" fillcolor="#f8e15c" stroked="f">
                        <v:path arrowok="t" o:connecttype="custom" o:connectlocs="38,314;23,317;11,325;3,337;0,351;3,366;11,378;23,386;38,389;52,386;64,378;72,366;75,351;72,337;64,325;52,317;38,314" o:connectangles="0,0,0,0,0,0,0,0,0,0,0,0,0,0,0,0,0"/>
                      </v:shape>
                      <v:shape id="Freeform 15" o:spid="_x0000_s1029" style="position:absolute;left:587;top:31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" path="m37,l23,3,11,11,3,23,,37,3,52r8,12l23,72r14,3l52,72,63,64,72,52,74,37,72,23,63,11,52,3,37,xe" fillcolor="#f8e15c" stroked="f">
                        <v:path arrowok="t" o:connecttype="custom" o:connectlocs="37,314;23,317;11,325;3,337;0,351;3,366;11,378;23,386;37,389;52,386;63,378;72,366;74,351;72,337;63,325;52,317;37,314" o:connectangles="0,0,0,0,0,0,0,0,0,0,0,0,0,0,0,0,0"/>
                      </v:shape>
                      <v:line id="Line 14" o:spid="_x0000_s1030" style="position:absolute;visibility:visible;mso-wrap-style:square" from="267,612" to="626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" strokecolor="#f8e15c" strokeweight="1.0887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pct"/>
          </w:tcPr>
          <w:p w14:paraId="5EA90CBE" w14:textId="77777777" w:rsidR="006A294B" w:rsidRPr="006A294B" w:rsidRDefault="006A294B" w:rsidP="00DA62C4">
            <w:pPr>
              <w:pStyle w:val="TableParagraph"/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  <w:p w14:paraId="165AAD71" w14:textId="77777777" w:rsidR="006A294B" w:rsidRPr="006A294B" w:rsidRDefault="006A294B" w:rsidP="00DA62C4">
            <w:pPr>
              <w:pStyle w:val="TableParagraph"/>
              <w:ind w:left="400"/>
              <w:contextualSpacing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2CEFE5B4" wp14:editId="0A4BE8E2">
                      <wp:extent cx="567055" cy="567055"/>
                      <wp:effectExtent l="28575" t="28575" r="23495" b="23495"/>
                      <wp:docPr id="284" name="Group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285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0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0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0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0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6" name="Picture 28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1" y="560"/>
                                  <a:ext cx="329" cy="11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87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9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7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6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7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8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7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8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7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DAD95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5FAB50" id="Group 284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">
                      <v:shape id="Freeform 12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" path="m831,415r-7,75l805,561r-31,64l733,683r-50,50l625,774r-65,31l490,824r-75,7l341,824,270,805,206,774,148,733,98,683,57,625,26,561,7,490,,415,7,341,26,270,57,206,98,148,148,98,206,57,270,26,341,7,415,r75,7l560,26r65,31l683,98r50,50l774,206r31,64l824,341r7,74xe" filled="f" strokecolor="#dad954" strokeweight="1.0887mm">
                        <v:path arrowok="t" o:connecttype="custom" o:connectlocs="831,446;824,521;805,592;774,656;733,714;683,764;625,805;560,836;490,855;415,862;341,855;270,836;206,805;148,764;98,714;57,656;26,592;7,521;0,446;7,372;26,301;57,237;98,179;148,129;206,88;270,57;341,38;415,31;490,38;560,57;625,88;683,129;733,179;774,237;805,301;824,372;831,446" o:connectangles="0,0,0,0,0,0,0,0,0,0,0,0,0,0,0,0,0,0,0,0,0,0,0,0,0,0,0,0,0,0,0,0,0,0,0,0,0"/>
                      </v:shape>
                      <v:shape id="Picture 286" o:spid="_x0000_s1028" type="#_x0000_t75" style="position:absolute;left:281;top:560;width:329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">
                        <v:imagedata r:id="rId21" o:title=""/>
                        <o:lock v:ext="edit" aspectratio="f"/>
                      </v:shape>
                      <v:shape id="Freeform 10" o:spid="_x0000_s1029" style="position:absolute;left:239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" path="m,40l7,17,16,5,31,,58,,86,6r19,14l115,34r3,6e" filled="f" strokecolor="#dad954" strokeweight=".72567mm">
                        <v:path arrowok="t" o:connecttype="custom" o:connectlocs="0,354;7,331;16,319;31,314;58,314;86,320;105,334;115,348;118,354" o:connectangles="0,0,0,0,0,0,0,0,0"/>
                      </v:shape>
                      <v:shape id="Freeform 9" o:spid="_x0000_s1030" style="position:absolute;left:547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" path="m,40l8,17,16,5,31,,58,,87,6r18,14l115,34r3,6e" filled="f" strokecolor="#dad954" strokeweight=".72567mm">
                        <v:path arrowok="t" o:connecttype="custom" o:connectlocs="0,354;8,331;16,319;31,314;58,314;87,320;105,334;115,348;118,354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2" w:type="pct"/>
          </w:tcPr>
          <w:p w14:paraId="2FBC886A" w14:textId="77777777" w:rsidR="006A294B" w:rsidRPr="006A294B" w:rsidRDefault="006A294B" w:rsidP="00DA62C4">
            <w:pPr>
              <w:pStyle w:val="TableParagraph"/>
              <w:contextualSpacing/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  <w:p w14:paraId="6ECA2578" w14:textId="77777777" w:rsidR="006A294B" w:rsidRPr="006A294B" w:rsidRDefault="006A294B" w:rsidP="00DA62C4">
            <w:pPr>
              <w:pStyle w:val="TableParagraph"/>
              <w:ind w:left="407"/>
              <w:contextualSpacing/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6A294B">
              <w:rPr>
                <w:rFonts w:asciiTheme="minorHAnsi" w:hAnsiTheme="minorHAnsi"/>
                <w:noProof/>
                <w:sz w:val="18"/>
                <w:szCs w:val="18"/>
                <w:lang w:bidi="ar-SA"/>
              </w:rPr>
              <mc:AlternateContent>
                <mc:Choice Requires="wpg">
                  <w:drawing>
                    <wp:inline distT="0" distB="0" distL="0" distR="0" wp14:anchorId="1D31EC50" wp14:editId="1F43741C">
                      <wp:extent cx="567055" cy="567055"/>
                      <wp:effectExtent l="28575" t="28575" r="23495" b="2349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7055" cy="567055"/>
                                <a:chOff x="0" y="0"/>
                                <a:chExt cx="893" cy="893"/>
                              </a:xfrm>
                            </wpg:grpSpPr>
                            <wps:wsp>
                              <wps:cNvPr id="4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" y="30"/>
                                  <a:ext cx="832" cy="832"/>
                                </a:xfrm>
                                <a:custGeom>
                                  <a:avLst/>
                                  <a:gdLst>
                                    <a:gd name="T0" fmla="*/ 831 w 832"/>
                                    <a:gd name="T1" fmla="*/ 446 h 832"/>
                                    <a:gd name="T2" fmla="*/ 824 w 832"/>
                                    <a:gd name="T3" fmla="*/ 521 h 832"/>
                                    <a:gd name="T4" fmla="*/ 805 w 832"/>
                                    <a:gd name="T5" fmla="*/ 592 h 832"/>
                                    <a:gd name="T6" fmla="*/ 774 w 832"/>
                                    <a:gd name="T7" fmla="*/ 656 h 832"/>
                                    <a:gd name="T8" fmla="*/ 733 w 832"/>
                                    <a:gd name="T9" fmla="*/ 714 h 832"/>
                                    <a:gd name="T10" fmla="*/ 683 w 832"/>
                                    <a:gd name="T11" fmla="*/ 764 h 832"/>
                                    <a:gd name="T12" fmla="*/ 625 w 832"/>
                                    <a:gd name="T13" fmla="*/ 805 h 832"/>
                                    <a:gd name="T14" fmla="*/ 561 w 832"/>
                                    <a:gd name="T15" fmla="*/ 836 h 832"/>
                                    <a:gd name="T16" fmla="*/ 490 w 832"/>
                                    <a:gd name="T17" fmla="*/ 855 h 832"/>
                                    <a:gd name="T18" fmla="*/ 415 w 832"/>
                                    <a:gd name="T19" fmla="*/ 862 h 832"/>
                                    <a:gd name="T20" fmla="*/ 341 w 832"/>
                                    <a:gd name="T21" fmla="*/ 855 h 832"/>
                                    <a:gd name="T22" fmla="*/ 270 w 832"/>
                                    <a:gd name="T23" fmla="*/ 836 h 832"/>
                                    <a:gd name="T24" fmla="*/ 206 w 832"/>
                                    <a:gd name="T25" fmla="*/ 805 h 832"/>
                                    <a:gd name="T26" fmla="*/ 148 w 832"/>
                                    <a:gd name="T27" fmla="*/ 764 h 832"/>
                                    <a:gd name="T28" fmla="*/ 98 w 832"/>
                                    <a:gd name="T29" fmla="*/ 714 h 832"/>
                                    <a:gd name="T30" fmla="*/ 57 w 832"/>
                                    <a:gd name="T31" fmla="*/ 656 h 832"/>
                                    <a:gd name="T32" fmla="*/ 26 w 832"/>
                                    <a:gd name="T33" fmla="*/ 592 h 832"/>
                                    <a:gd name="T34" fmla="*/ 7 w 832"/>
                                    <a:gd name="T35" fmla="*/ 521 h 832"/>
                                    <a:gd name="T36" fmla="*/ 0 w 832"/>
                                    <a:gd name="T37" fmla="*/ 446 h 832"/>
                                    <a:gd name="T38" fmla="*/ 7 w 832"/>
                                    <a:gd name="T39" fmla="*/ 372 h 832"/>
                                    <a:gd name="T40" fmla="*/ 26 w 832"/>
                                    <a:gd name="T41" fmla="*/ 301 h 832"/>
                                    <a:gd name="T42" fmla="*/ 57 w 832"/>
                                    <a:gd name="T43" fmla="*/ 237 h 832"/>
                                    <a:gd name="T44" fmla="*/ 98 w 832"/>
                                    <a:gd name="T45" fmla="*/ 179 h 832"/>
                                    <a:gd name="T46" fmla="*/ 148 w 832"/>
                                    <a:gd name="T47" fmla="*/ 129 h 832"/>
                                    <a:gd name="T48" fmla="*/ 206 w 832"/>
                                    <a:gd name="T49" fmla="*/ 88 h 832"/>
                                    <a:gd name="T50" fmla="*/ 270 w 832"/>
                                    <a:gd name="T51" fmla="*/ 57 h 832"/>
                                    <a:gd name="T52" fmla="*/ 341 w 832"/>
                                    <a:gd name="T53" fmla="*/ 38 h 832"/>
                                    <a:gd name="T54" fmla="*/ 415 w 832"/>
                                    <a:gd name="T55" fmla="*/ 31 h 832"/>
                                    <a:gd name="T56" fmla="*/ 490 w 832"/>
                                    <a:gd name="T57" fmla="*/ 38 h 832"/>
                                    <a:gd name="T58" fmla="*/ 561 w 832"/>
                                    <a:gd name="T59" fmla="*/ 57 h 832"/>
                                    <a:gd name="T60" fmla="*/ 625 w 832"/>
                                    <a:gd name="T61" fmla="*/ 88 h 832"/>
                                    <a:gd name="T62" fmla="*/ 683 w 832"/>
                                    <a:gd name="T63" fmla="*/ 129 h 832"/>
                                    <a:gd name="T64" fmla="*/ 733 w 832"/>
                                    <a:gd name="T65" fmla="*/ 179 h 832"/>
                                    <a:gd name="T66" fmla="*/ 774 w 832"/>
                                    <a:gd name="T67" fmla="*/ 237 h 832"/>
                                    <a:gd name="T68" fmla="*/ 805 w 832"/>
                                    <a:gd name="T69" fmla="*/ 301 h 832"/>
                                    <a:gd name="T70" fmla="*/ 824 w 832"/>
                                    <a:gd name="T71" fmla="*/ 372 h 832"/>
                                    <a:gd name="T72" fmla="*/ 831 w 832"/>
                                    <a:gd name="T73" fmla="*/ 446 h 832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832" h="832">
                                      <a:moveTo>
                                        <a:pt x="831" y="415"/>
                                      </a:moveTo>
                                      <a:lnTo>
                                        <a:pt x="824" y="490"/>
                                      </a:lnTo>
                                      <a:lnTo>
                                        <a:pt x="805" y="561"/>
                                      </a:lnTo>
                                      <a:lnTo>
                                        <a:pt x="774" y="625"/>
                                      </a:lnTo>
                                      <a:lnTo>
                                        <a:pt x="733" y="683"/>
                                      </a:lnTo>
                                      <a:lnTo>
                                        <a:pt x="683" y="733"/>
                                      </a:lnTo>
                                      <a:lnTo>
                                        <a:pt x="625" y="774"/>
                                      </a:lnTo>
                                      <a:lnTo>
                                        <a:pt x="561" y="805"/>
                                      </a:lnTo>
                                      <a:lnTo>
                                        <a:pt x="490" y="824"/>
                                      </a:lnTo>
                                      <a:lnTo>
                                        <a:pt x="415" y="831"/>
                                      </a:lnTo>
                                      <a:lnTo>
                                        <a:pt x="341" y="824"/>
                                      </a:lnTo>
                                      <a:lnTo>
                                        <a:pt x="270" y="805"/>
                                      </a:lnTo>
                                      <a:lnTo>
                                        <a:pt x="206" y="774"/>
                                      </a:lnTo>
                                      <a:lnTo>
                                        <a:pt x="148" y="733"/>
                                      </a:lnTo>
                                      <a:lnTo>
                                        <a:pt x="98" y="683"/>
                                      </a:lnTo>
                                      <a:lnTo>
                                        <a:pt x="57" y="625"/>
                                      </a:lnTo>
                                      <a:lnTo>
                                        <a:pt x="26" y="561"/>
                                      </a:lnTo>
                                      <a:lnTo>
                                        <a:pt x="7" y="490"/>
                                      </a:lnTo>
                                      <a:lnTo>
                                        <a:pt x="0" y="415"/>
                                      </a:lnTo>
                                      <a:lnTo>
                                        <a:pt x="7" y="341"/>
                                      </a:lnTo>
                                      <a:lnTo>
                                        <a:pt x="26" y="270"/>
                                      </a:lnTo>
                                      <a:lnTo>
                                        <a:pt x="57" y="206"/>
                                      </a:lnTo>
                                      <a:lnTo>
                                        <a:pt x="98" y="148"/>
                                      </a:lnTo>
                                      <a:lnTo>
                                        <a:pt x="148" y="98"/>
                                      </a:lnTo>
                                      <a:lnTo>
                                        <a:pt x="206" y="57"/>
                                      </a:lnTo>
                                      <a:lnTo>
                                        <a:pt x="270" y="26"/>
                                      </a:lnTo>
                                      <a:lnTo>
                                        <a:pt x="341" y="7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490" y="7"/>
                                      </a:lnTo>
                                      <a:lnTo>
                                        <a:pt x="561" y="26"/>
                                      </a:lnTo>
                                      <a:lnTo>
                                        <a:pt x="625" y="57"/>
                                      </a:lnTo>
                                      <a:lnTo>
                                        <a:pt x="683" y="98"/>
                                      </a:lnTo>
                                      <a:lnTo>
                                        <a:pt x="733" y="148"/>
                                      </a:lnTo>
                                      <a:lnTo>
                                        <a:pt x="774" y="206"/>
                                      </a:lnTo>
                                      <a:lnTo>
                                        <a:pt x="805" y="270"/>
                                      </a:lnTo>
                                      <a:lnTo>
                                        <a:pt x="824" y="341"/>
                                      </a:lnTo>
                                      <a:lnTo>
                                        <a:pt x="831" y="41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9193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Picture 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2" y="570"/>
                                  <a:ext cx="268" cy="13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6" name="Freeform 1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8 w 118"/>
                                    <a:gd name="T3" fmla="*/ 331 h 41"/>
                                    <a:gd name="T4" fmla="*/ 16 w 118"/>
                                    <a:gd name="T5" fmla="*/ 319 h 41"/>
                                    <a:gd name="T6" fmla="*/ 31 w 118"/>
                                    <a:gd name="T7" fmla="*/ 314 h 41"/>
                                    <a:gd name="T8" fmla="*/ 58 w 118"/>
                                    <a:gd name="T9" fmla="*/ 314 h 41"/>
                                    <a:gd name="T10" fmla="*/ 87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8" y="17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1" y="313"/>
                                  <a:ext cx="118" cy="41"/>
                                </a:xfrm>
                                <a:custGeom>
                                  <a:avLst/>
                                  <a:gdLst>
                                    <a:gd name="T0" fmla="*/ 0 w 118"/>
                                    <a:gd name="T1" fmla="*/ 354 h 41"/>
                                    <a:gd name="T2" fmla="*/ 7 w 118"/>
                                    <a:gd name="T3" fmla="*/ 331 h 41"/>
                                    <a:gd name="T4" fmla="*/ 15 w 118"/>
                                    <a:gd name="T5" fmla="*/ 319 h 41"/>
                                    <a:gd name="T6" fmla="*/ 30 w 118"/>
                                    <a:gd name="T7" fmla="*/ 314 h 41"/>
                                    <a:gd name="T8" fmla="*/ 57 w 118"/>
                                    <a:gd name="T9" fmla="*/ 314 h 41"/>
                                    <a:gd name="T10" fmla="*/ 86 w 118"/>
                                    <a:gd name="T11" fmla="*/ 320 h 41"/>
                                    <a:gd name="T12" fmla="*/ 105 w 118"/>
                                    <a:gd name="T13" fmla="*/ 334 h 41"/>
                                    <a:gd name="T14" fmla="*/ 115 w 118"/>
                                    <a:gd name="T15" fmla="*/ 348 h 41"/>
                                    <a:gd name="T16" fmla="*/ 118 w 118"/>
                                    <a:gd name="T17" fmla="*/ 354 h 41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18" h="41">
                                      <a:moveTo>
                                        <a:pt x="0" y="40"/>
                                      </a:moveTo>
                                      <a:lnTo>
                                        <a:pt x="7" y="17"/>
                                      </a:lnTo>
                                      <a:lnTo>
                                        <a:pt x="15" y="5"/>
                                      </a:lnTo>
                                      <a:lnTo>
                                        <a:pt x="30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105" y="20"/>
                                      </a:lnTo>
                                      <a:lnTo>
                                        <a:pt x="115" y="34"/>
                                      </a:lnTo>
                                      <a:lnTo>
                                        <a:pt x="118" y="40"/>
                                      </a:lnTo>
                                    </a:path>
                                  </a:pathLst>
                                </a:custGeom>
                                <a:noFill/>
                                <a:ln w="26124">
                                  <a:solidFill>
                                    <a:srgbClr val="A1CD4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DD597A" id="Group 1" o:spid="_x0000_s1026" style="width:44.65pt;height:44.65pt;mso-position-horizontal-relative:char;mso-position-vertical-relative:line" coordsize="893,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">
                      <v:shape id="Freeform 7" o:spid="_x0000_s1027" style="position:absolute;left:30;top:30;width:832;height:832;visibility:visible;mso-wrap-style:square;v-text-anchor:top" coordsize="832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" path="m831,415r-7,75l805,561r-31,64l733,683r-50,50l625,774r-64,31l490,824r-75,7l341,824,270,805,206,774,148,733,98,683,57,625,26,561,7,490,,415,7,341,26,270,57,206,98,148,148,98,206,57,270,26,341,7,415,r75,7l561,26r64,31l683,98r50,50l774,206r31,64l824,341r7,74xe" filled="f" strokecolor="#a1cd4e" strokeweight="1.0887mm">
                        <v:path arrowok="t" o:connecttype="custom" o:connectlocs="831,446;824,521;805,592;774,656;733,714;683,764;625,805;561,836;490,855;415,862;341,855;270,836;206,805;148,764;98,714;57,656;26,592;7,521;0,446;7,372;26,301;57,237;98,179;148,129;206,88;270,57;341,38;415,31;490,38;561,57;625,88;683,129;733,179;774,237;805,301;824,372;831,446" o:connectangles="0,0,0,0,0,0,0,0,0,0,0,0,0,0,0,0,0,0,0,0,0,0,0,0,0,0,0,0,0,0,0,0,0,0,0,0,0"/>
                      </v:shape>
                      <v:shape id="Picture 6" o:spid="_x0000_s1028" type="#_x0000_t75" style="position:absolute;left:312;top:570;width:26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">
                        <v:imagedata r:id="rId25" o:title=""/>
                        <o:lock v:ext="edit" aspectratio="f"/>
                      </v:shape>
                      <v:shape id="Freeform 162" o:spid="_x0000_s1029" style="position:absolute;left:233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" path="m,40l8,17,16,5,31,,58,,87,6r18,14l115,34r3,6e" filled="f" strokecolor="#a1cd4e" strokeweight=".72567mm">
                        <v:path arrowok="t" o:connecttype="custom" o:connectlocs="0,354;8,331;16,319;31,314;58,314;87,320;105,334;115,348;118,354" o:connectangles="0,0,0,0,0,0,0,0,0"/>
                      </v:shape>
                      <v:shape id="Freeform 4" o:spid="_x0000_s1030" style="position:absolute;left:541;top:313;width:118;height:41;visibility:visible;mso-wrap-style:square;v-text-anchor:top" coordsize="1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" path="m,40l7,17,15,5,30,,57,,86,6r19,14l115,34r3,6e" filled="f" strokecolor="#a1cd4e" strokeweight=".72567mm">
                        <v:path arrowok="t" o:connecttype="custom" o:connectlocs="0,354;7,331;15,319;30,314;57,314;86,320;105,334;115,348;118,354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FF266E5" w14:textId="77777777" w:rsidR="00DA62C4" w:rsidRDefault="00DA62C4" w:rsidP="00DA62C4">
      <w:pPr>
        <w:spacing w:line="360" w:lineRule="auto"/>
        <w:rPr>
          <w:lang w:bidi="en-US"/>
        </w:rPr>
      </w:pPr>
    </w:p>
    <w:p w14:paraId="63E77ED1" w14:textId="4BC50234" w:rsidR="00DA62C4" w:rsidRPr="00DA62C4" w:rsidRDefault="00DA62C4" w:rsidP="00DA62C4">
      <w:pPr>
        <w:spacing w:line="360" w:lineRule="auto"/>
        <w:rPr>
          <w:rFonts w:ascii="Verdana" w:hAnsi="Verdana"/>
          <w:sz w:val="20"/>
          <w:lang w:bidi="en-US"/>
        </w:rPr>
      </w:pPr>
      <w:r w:rsidRPr="00DA62C4">
        <w:rPr>
          <w:rFonts w:ascii="Verdana" w:hAnsi="Verdana"/>
          <w:sz w:val="20"/>
          <w:lang w:bidi="en-US"/>
        </w:rPr>
        <w:t>Tell us how we are doing!</w:t>
      </w:r>
    </w:p>
    <w:p w14:paraId="42F8F7AF" w14:textId="77777777" w:rsidR="00DA62C4" w:rsidRPr="00DA62C4" w:rsidRDefault="00DA62C4" w:rsidP="00DA62C4">
      <w:pPr>
        <w:spacing w:line="360" w:lineRule="auto"/>
        <w:rPr>
          <w:rFonts w:ascii="Verdana" w:hAnsi="Verdana"/>
          <w:sz w:val="20"/>
          <w:lang w:bidi="en-US"/>
        </w:rPr>
      </w:pPr>
      <w:r w:rsidRPr="00DA62C4">
        <w:rPr>
          <w:rFonts w:ascii="Verdana" w:hAnsi="Verdana"/>
          <w:sz w:val="20"/>
          <w:lang w:bidi="en-US"/>
        </w:rPr>
        <w:t>We like to try and get better and better. Can you tell us how we are doing?</w:t>
      </w:r>
    </w:p>
    <w:p w14:paraId="6442D3A8" w14:textId="77777777" w:rsidR="00DA62C4" w:rsidRPr="00DA62C4" w:rsidRDefault="00DA62C4" w:rsidP="00DA62C4">
      <w:pPr>
        <w:spacing w:line="360" w:lineRule="auto"/>
        <w:rPr>
          <w:rFonts w:ascii="Verdana" w:hAnsi="Verdana"/>
          <w:b/>
          <w:sz w:val="20"/>
          <w:lang w:bidi="en-US"/>
        </w:rPr>
      </w:pPr>
      <w:r w:rsidRPr="00DA62C4">
        <w:rPr>
          <w:rFonts w:ascii="Verdana" w:hAnsi="Verdana"/>
          <w:sz w:val="20"/>
          <w:lang w:bidi="en-US"/>
        </w:rPr>
        <w:t>You can send this back to us by email at: &lt;company email&gt;</w:t>
      </w:r>
      <w:r w:rsidRPr="00DA62C4">
        <w:rPr>
          <w:rFonts w:ascii="Verdana" w:hAnsi="Verdana"/>
          <w:b/>
          <w:sz w:val="20"/>
          <w:lang w:bidi="en-US"/>
        </w:rPr>
        <w:t xml:space="preserve"> </w:t>
      </w:r>
    </w:p>
    <w:p w14:paraId="72BEC120" w14:textId="77777777" w:rsidR="00DA62C4" w:rsidRPr="00DA62C4" w:rsidRDefault="00DA62C4" w:rsidP="00DA62C4">
      <w:pPr>
        <w:spacing w:line="360" w:lineRule="auto"/>
        <w:rPr>
          <w:rFonts w:ascii="Verdana" w:hAnsi="Verdana"/>
          <w:b/>
          <w:sz w:val="20"/>
          <w:lang w:bidi="en-US"/>
        </w:rPr>
      </w:pPr>
      <w:r w:rsidRPr="00DA62C4">
        <w:rPr>
          <w:rFonts w:ascii="Verdana" w:hAnsi="Verdana"/>
          <w:sz w:val="20"/>
          <w:lang w:bidi="en-US"/>
        </w:rPr>
        <w:t xml:space="preserve">Or by post to: </w:t>
      </w:r>
      <w:r w:rsidRPr="00DA62C4">
        <w:rPr>
          <w:rFonts w:ascii="Verdana" w:hAnsi="Verdana"/>
          <w:bCs/>
          <w:sz w:val="20"/>
          <w:lang w:bidi="en-US"/>
        </w:rPr>
        <w:t>&lt;</w:t>
      </w:r>
      <w:proofErr w:type="spellStart"/>
      <w:r w:rsidRPr="00DA62C4">
        <w:rPr>
          <w:rFonts w:ascii="Verdana" w:hAnsi="Verdana"/>
          <w:bCs/>
          <w:sz w:val="20"/>
          <w:lang w:bidi="en-US"/>
        </w:rPr>
        <w:t>ho</w:t>
      </w:r>
      <w:proofErr w:type="spellEnd"/>
      <w:r w:rsidRPr="00DA62C4">
        <w:rPr>
          <w:rFonts w:ascii="Verdana" w:hAnsi="Verdana"/>
          <w:bCs/>
          <w:sz w:val="20"/>
          <w:lang w:bidi="en-US"/>
        </w:rPr>
        <w:t>&gt;</w:t>
      </w:r>
    </w:p>
    <w:p w14:paraId="1B03D473" w14:textId="77777777" w:rsidR="00DA62C4" w:rsidRPr="00DA62C4" w:rsidRDefault="00DA62C4" w:rsidP="00DA62C4">
      <w:pPr>
        <w:spacing w:line="360" w:lineRule="auto"/>
        <w:rPr>
          <w:rFonts w:ascii="Verdana" w:hAnsi="Verdana"/>
          <w:b/>
          <w:sz w:val="20"/>
          <w:lang w:bidi="en-US"/>
        </w:rPr>
      </w:pPr>
      <w:r w:rsidRPr="00DA62C4">
        <w:rPr>
          <w:rFonts w:ascii="Verdana" w:hAnsi="Verdana"/>
          <w:b/>
          <w:sz w:val="20"/>
          <w:lang w:bidi="en-US"/>
        </w:rPr>
        <w:t>Circle the face that matches your thoughts</w:t>
      </w:r>
    </w:p>
    <w:p w14:paraId="60E80030" w14:textId="77777777" w:rsidR="006A294B" w:rsidRDefault="006A294B" w:rsidP="006A294B">
      <w:pPr>
        <w:tabs>
          <w:tab w:val="left" w:pos="1804"/>
        </w:tabs>
      </w:pPr>
    </w:p>
    <w:tbl>
      <w:tblPr>
        <w:tblStyle w:val="Fazmantable"/>
        <w:tblW w:w="5094" w:type="pct"/>
        <w:tblLook w:val="01E0" w:firstRow="1" w:lastRow="1" w:firstColumn="1" w:lastColumn="1" w:noHBand="0" w:noVBand="0"/>
      </w:tblPr>
      <w:tblGrid>
        <w:gridCol w:w="10259"/>
      </w:tblGrid>
      <w:tr w:rsidR="006A294B" w:rsidRPr="006A294B" w14:paraId="494ED2C9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3F5C0C40" w14:textId="77777777" w:rsidR="006A294B" w:rsidRPr="006A294B" w:rsidRDefault="006A294B" w:rsidP="005B7E84">
            <w:pPr>
              <w:pStyle w:val="NoSpacing"/>
              <w:contextualSpacing/>
              <w:rPr>
                <w:b/>
                <w:sz w:val="18"/>
                <w:szCs w:val="18"/>
                <w:lang w:bidi="en-US"/>
              </w:rPr>
            </w:pPr>
            <w:r w:rsidRPr="006A294B">
              <w:rPr>
                <w:sz w:val="18"/>
                <w:szCs w:val="18"/>
                <w:lang w:bidi="en-US"/>
              </w:rPr>
              <w:t>Feel free to tell us more here:</w:t>
            </w:r>
          </w:p>
        </w:tc>
      </w:tr>
      <w:tr w:rsidR="006A294B" w:rsidRPr="006A294B" w14:paraId="2028360B" w14:textId="77777777" w:rsidTr="005B7E8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FF93332" w14:textId="77777777" w:rsidR="006A294B" w:rsidRPr="006A294B" w:rsidRDefault="006A294B" w:rsidP="005B7E84">
            <w:pPr>
              <w:pStyle w:val="TableParagraph"/>
              <w:contextualSpacing/>
              <w:rPr>
                <w:rFonts w:asciiTheme="minorHAnsi" w:hAnsiTheme="minorHAnsi"/>
                <w:bCs w:val="0"/>
                <w:color w:val="auto"/>
                <w:sz w:val="18"/>
              </w:rPr>
            </w:pPr>
          </w:p>
          <w:p w14:paraId="29EBA350" w14:textId="77777777" w:rsidR="006A294B" w:rsidRPr="006A294B" w:rsidRDefault="006A294B" w:rsidP="005B7E84">
            <w:pPr>
              <w:pStyle w:val="TableParagraph"/>
              <w:contextualSpacing/>
              <w:rPr>
                <w:rFonts w:asciiTheme="minorHAnsi" w:hAnsiTheme="minorHAnsi"/>
                <w:bCs w:val="0"/>
                <w:color w:val="auto"/>
                <w:sz w:val="18"/>
              </w:rPr>
            </w:pPr>
          </w:p>
          <w:p w14:paraId="4FE5061C" w14:textId="77777777" w:rsidR="006A294B" w:rsidRPr="006A294B" w:rsidRDefault="006A294B" w:rsidP="005B7E84">
            <w:pPr>
              <w:pStyle w:val="TableParagraph"/>
              <w:contextualSpacing/>
              <w:rPr>
                <w:rFonts w:asciiTheme="minorHAnsi" w:hAnsiTheme="minorHAnsi"/>
                <w:bCs w:val="0"/>
                <w:color w:val="auto"/>
                <w:sz w:val="20"/>
              </w:rPr>
            </w:pPr>
          </w:p>
        </w:tc>
      </w:tr>
    </w:tbl>
    <w:p w14:paraId="4AE76406" w14:textId="77777777" w:rsidR="0046683E" w:rsidRPr="006A294B" w:rsidRDefault="0046683E" w:rsidP="006A294B"/>
    <w:sectPr w:rsidR="0046683E" w:rsidRPr="006A294B" w:rsidSect="00AC2A38">
      <w:headerReference w:type="default" r:id="rId28"/>
      <w:footerReference w:type="default" r:id="rId29"/>
      <w:headerReference w:type="first" r:id="rId30"/>
      <w:footerReference w:type="first" r:id="rId31"/>
      <w:pgSz w:w="12240" w:h="15840" w:code="1"/>
      <w:pgMar w:top="1440" w:right="1080" w:bottom="1440" w:left="1080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A9D4" w14:textId="77777777" w:rsidR="001B63D5" w:rsidRDefault="001B63D5" w:rsidP="00886D2E">
      <w:r>
        <w:separator/>
      </w:r>
    </w:p>
  </w:endnote>
  <w:endnote w:type="continuationSeparator" w:id="0">
    <w:p w14:paraId="0F49C8C6" w14:textId="77777777" w:rsidR="001B63D5" w:rsidRDefault="001B63D5" w:rsidP="0088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DA62C4" w:rsidRPr="00040906" w14:paraId="3FD08C77" w14:textId="77777777" w:rsidTr="00466F9C">
      <w:tc>
        <w:tcPr>
          <w:tcW w:w="3116" w:type="dxa"/>
        </w:tcPr>
        <w:p w14:paraId="0812959B" w14:textId="77777777" w:rsidR="00DA62C4" w:rsidRPr="00DA62C4" w:rsidRDefault="00DA62C4" w:rsidP="00DA62C4">
          <w:pPr>
            <w:pStyle w:val="Footer"/>
            <w:spacing w:before="60" w:after="60"/>
            <w:jc w:val="left"/>
            <w:rPr>
              <w:color w:val="4A66AC" w:themeColor="accent1"/>
              <w:sz w:val="18"/>
              <w:szCs w:val="18"/>
            </w:rPr>
          </w:pPr>
          <w:r w:rsidRPr="00DA62C4">
            <w:rPr>
              <w:color w:val="4A66AC" w:themeColor="accent1"/>
              <w:sz w:val="18"/>
              <w:szCs w:val="18"/>
            </w:rPr>
            <w:t>NDIS Client Feedback Form</w:t>
          </w:r>
        </w:p>
      </w:tc>
      <w:tc>
        <w:tcPr>
          <w:tcW w:w="3117" w:type="dxa"/>
        </w:tcPr>
        <w:p w14:paraId="4C022171" w14:textId="77777777" w:rsidR="00DA62C4" w:rsidRPr="00040906" w:rsidRDefault="00DA62C4" w:rsidP="00DA62C4">
          <w:pPr>
            <w:pStyle w:val="Footer"/>
            <w:spacing w:before="60" w:after="60"/>
            <w:jc w:val="center"/>
            <w:rPr>
              <w:color w:val="4A66AC" w:themeColor="accent1"/>
              <w:sz w:val="18"/>
              <w:szCs w:val="18"/>
            </w:rPr>
          </w:pPr>
          <w:r w:rsidRPr="00040906">
            <w:rPr>
              <w:color w:val="4A66AC" w:themeColor="accent1"/>
              <w:sz w:val="18"/>
              <w:szCs w:val="18"/>
            </w:rPr>
            <w:t>&lt;company name&gt;</w:t>
          </w:r>
        </w:p>
      </w:tc>
      <w:tc>
        <w:tcPr>
          <w:tcW w:w="3117" w:type="dxa"/>
        </w:tcPr>
        <w:p w14:paraId="08C9C67E" w14:textId="77777777" w:rsidR="00DA62C4" w:rsidRPr="00040906" w:rsidRDefault="00DA62C4" w:rsidP="00DA62C4">
          <w:pPr>
            <w:pStyle w:val="Footer"/>
            <w:spacing w:before="60" w:after="60"/>
            <w:jc w:val="right"/>
            <w:rPr>
              <w:color w:val="4A66AC" w:themeColor="accent1"/>
              <w:sz w:val="18"/>
              <w:szCs w:val="18"/>
            </w:rPr>
          </w:pPr>
          <w:r w:rsidRPr="00040906">
            <w:rPr>
              <w:color w:val="4A66AC" w:themeColor="accent1"/>
              <w:sz w:val="18"/>
              <w:szCs w:val="18"/>
            </w:rPr>
            <w:t xml:space="preserve">Page </w:t>
          </w:r>
          <w:r w:rsidRPr="00040906">
            <w:rPr>
              <w:color w:val="4A66AC" w:themeColor="accent1"/>
              <w:sz w:val="18"/>
              <w:szCs w:val="18"/>
            </w:rPr>
            <w:fldChar w:fldCharType="begin"/>
          </w:r>
          <w:r w:rsidRPr="00040906">
            <w:rPr>
              <w:color w:val="4A66AC" w:themeColor="accent1"/>
              <w:sz w:val="18"/>
              <w:szCs w:val="18"/>
            </w:rPr>
            <w:instrText xml:space="preserve"> PAGE  \* Arabic  \* MERGEFORMAT </w:instrText>
          </w:r>
          <w:r w:rsidRPr="00040906">
            <w:rPr>
              <w:color w:val="4A66AC" w:themeColor="accent1"/>
              <w:sz w:val="18"/>
              <w:szCs w:val="18"/>
            </w:rPr>
            <w:fldChar w:fldCharType="separate"/>
          </w:r>
          <w:r>
            <w:rPr>
              <w:noProof/>
              <w:color w:val="4A66AC" w:themeColor="accent1"/>
              <w:sz w:val="18"/>
              <w:szCs w:val="18"/>
            </w:rPr>
            <w:t>1</w:t>
          </w:r>
          <w:r w:rsidRPr="00040906">
            <w:rPr>
              <w:color w:val="4A66AC" w:themeColor="accent1"/>
              <w:sz w:val="18"/>
              <w:szCs w:val="18"/>
            </w:rPr>
            <w:fldChar w:fldCharType="end"/>
          </w:r>
          <w:r w:rsidRPr="00040906">
            <w:rPr>
              <w:color w:val="4A66AC" w:themeColor="accent1"/>
              <w:sz w:val="18"/>
              <w:szCs w:val="18"/>
            </w:rPr>
            <w:t xml:space="preserve"> of </w:t>
          </w:r>
          <w:r w:rsidRPr="00040906">
            <w:rPr>
              <w:color w:val="4A66AC" w:themeColor="accent1"/>
              <w:sz w:val="18"/>
              <w:szCs w:val="18"/>
            </w:rPr>
            <w:fldChar w:fldCharType="begin"/>
          </w:r>
          <w:r w:rsidRPr="00040906">
            <w:rPr>
              <w:color w:val="4A66AC" w:themeColor="accent1"/>
              <w:sz w:val="18"/>
              <w:szCs w:val="18"/>
            </w:rPr>
            <w:instrText xml:space="preserve"> NUMPAGES  \* Arabic  \* MERGEFORMAT </w:instrText>
          </w:r>
          <w:r w:rsidRPr="00040906">
            <w:rPr>
              <w:color w:val="4A66AC" w:themeColor="accent1"/>
              <w:sz w:val="18"/>
              <w:szCs w:val="18"/>
            </w:rPr>
            <w:fldChar w:fldCharType="separate"/>
          </w:r>
          <w:r>
            <w:rPr>
              <w:noProof/>
              <w:color w:val="4A66AC" w:themeColor="accent1"/>
              <w:sz w:val="18"/>
              <w:szCs w:val="18"/>
            </w:rPr>
            <w:t>1</w:t>
          </w:r>
          <w:r w:rsidRPr="00040906">
            <w:rPr>
              <w:color w:val="4A66AC" w:themeColor="accent1"/>
              <w:sz w:val="18"/>
              <w:szCs w:val="18"/>
            </w:rPr>
            <w:fldChar w:fldCharType="end"/>
          </w:r>
        </w:p>
      </w:tc>
    </w:tr>
    <w:tr w:rsidR="00DA62C4" w:rsidRPr="00040906" w14:paraId="55A5B055" w14:textId="77777777" w:rsidTr="00466F9C">
      <w:tc>
        <w:tcPr>
          <w:tcW w:w="3116" w:type="dxa"/>
        </w:tcPr>
        <w:p w14:paraId="3EA99004" w14:textId="77777777" w:rsidR="00DA62C4" w:rsidRPr="00040906" w:rsidRDefault="00DA62C4" w:rsidP="00DA62C4">
          <w:pPr>
            <w:pStyle w:val="Footer"/>
            <w:spacing w:before="60" w:after="60"/>
            <w:rPr>
              <w:color w:val="4A66AC" w:themeColor="accent1"/>
              <w:sz w:val="18"/>
              <w:szCs w:val="18"/>
            </w:rPr>
          </w:pPr>
          <w:r w:rsidRPr="00040906">
            <w:rPr>
              <w:color w:val="4A66AC" w:themeColor="accent1"/>
              <w:sz w:val="18"/>
              <w:szCs w:val="18"/>
            </w:rPr>
            <w:t>Rev.1, &lt;date&gt;</w:t>
          </w:r>
        </w:p>
      </w:tc>
      <w:tc>
        <w:tcPr>
          <w:tcW w:w="3117" w:type="dxa"/>
        </w:tcPr>
        <w:p w14:paraId="0A06BAAE" w14:textId="77777777" w:rsidR="00DA62C4" w:rsidRPr="00040906" w:rsidRDefault="00DA62C4" w:rsidP="00DA62C4">
          <w:pPr>
            <w:pStyle w:val="Footer"/>
            <w:spacing w:before="60" w:after="60"/>
            <w:rPr>
              <w:color w:val="4A66AC" w:themeColor="accent1"/>
              <w:sz w:val="18"/>
              <w:szCs w:val="18"/>
            </w:rPr>
          </w:pPr>
        </w:p>
      </w:tc>
      <w:tc>
        <w:tcPr>
          <w:tcW w:w="3117" w:type="dxa"/>
        </w:tcPr>
        <w:p w14:paraId="3F3454CA" w14:textId="77777777" w:rsidR="00DA62C4" w:rsidRPr="00040906" w:rsidRDefault="00DA62C4" w:rsidP="00DA62C4">
          <w:pPr>
            <w:pStyle w:val="Footer"/>
            <w:spacing w:before="60" w:after="60"/>
            <w:rPr>
              <w:color w:val="4A66AC" w:themeColor="accent1"/>
              <w:sz w:val="18"/>
              <w:szCs w:val="18"/>
            </w:rPr>
          </w:pPr>
        </w:p>
      </w:tc>
    </w:tr>
  </w:tbl>
  <w:p w14:paraId="4DEA9ECE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6BF74FD1" wp14:editId="09BDF8B2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A5B190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040906" w14:paraId="7E27A2EF" w14:textId="77777777" w:rsidTr="00AC2A38">
      <w:tc>
        <w:tcPr>
          <w:tcW w:w="3116" w:type="dxa"/>
        </w:tcPr>
        <w:p w14:paraId="0B43EE77" w14:textId="77777777" w:rsidR="00792BB4" w:rsidRPr="00DA62C4" w:rsidRDefault="006A294B" w:rsidP="00EB5160">
          <w:pPr>
            <w:pStyle w:val="Footer"/>
            <w:spacing w:before="60" w:after="60"/>
            <w:jc w:val="left"/>
            <w:rPr>
              <w:color w:val="4A66AC" w:themeColor="accent1"/>
              <w:sz w:val="18"/>
              <w:szCs w:val="18"/>
            </w:rPr>
          </w:pPr>
          <w:r w:rsidRPr="00DA62C4">
            <w:rPr>
              <w:color w:val="4A66AC" w:themeColor="accent1"/>
              <w:sz w:val="18"/>
              <w:szCs w:val="18"/>
            </w:rPr>
            <w:t>NDIS Client Feedback Form</w:t>
          </w:r>
        </w:p>
      </w:tc>
      <w:tc>
        <w:tcPr>
          <w:tcW w:w="3117" w:type="dxa"/>
        </w:tcPr>
        <w:p w14:paraId="482013FC" w14:textId="77777777" w:rsidR="00792BB4" w:rsidRPr="00040906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 w:val="18"/>
              <w:szCs w:val="18"/>
            </w:rPr>
          </w:pPr>
          <w:r w:rsidRPr="00040906">
            <w:rPr>
              <w:color w:val="4A66AC" w:themeColor="accent1"/>
              <w:sz w:val="18"/>
              <w:szCs w:val="18"/>
            </w:rPr>
            <w:t>&lt;company name&gt;</w:t>
          </w:r>
        </w:p>
      </w:tc>
      <w:tc>
        <w:tcPr>
          <w:tcW w:w="3117" w:type="dxa"/>
        </w:tcPr>
        <w:p w14:paraId="11AB92B3" w14:textId="77777777" w:rsidR="00792BB4" w:rsidRPr="00040906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 w:val="18"/>
              <w:szCs w:val="18"/>
            </w:rPr>
          </w:pPr>
          <w:r w:rsidRPr="00040906">
            <w:rPr>
              <w:color w:val="4A66AC" w:themeColor="accent1"/>
              <w:sz w:val="18"/>
              <w:szCs w:val="18"/>
            </w:rPr>
            <w:t xml:space="preserve">Page </w:t>
          </w:r>
          <w:r w:rsidRPr="00040906">
            <w:rPr>
              <w:color w:val="4A66AC" w:themeColor="accent1"/>
              <w:sz w:val="18"/>
              <w:szCs w:val="18"/>
            </w:rPr>
            <w:fldChar w:fldCharType="begin"/>
          </w:r>
          <w:r w:rsidRPr="00040906">
            <w:rPr>
              <w:color w:val="4A66AC" w:themeColor="accent1"/>
              <w:sz w:val="18"/>
              <w:szCs w:val="18"/>
            </w:rPr>
            <w:instrText xml:space="preserve"> PAGE  \* Arabic  \* MERGEFORMAT </w:instrText>
          </w:r>
          <w:r w:rsidRPr="00040906">
            <w:rPr>
              <w:color w:val="4A66AC" w:themeColor="accent1"/>
              <w:sz w:val="18"/>
              <w:szCs w:val="18"/>
            </w:rPr>
            <w:fldChar w:fldCharType="separate"/>
          </w:r>
          <w:r w:rsidR="00EB5160">
            <w:rPr>
              <w:noProof/>
              <w:color w:val="4A66AC" w:themeColor="accent1"/>
              <w:sz w:val="18"/>
              <w:szCs w:val="18"/>
            </w:rPr>
            <w:t>1</w:t>
          </w:r>
          <w:r w:rsidRPr="00040906">
            <w:rPr>
              <w:color w:val="4A66AC" w:themeColor="accent1"/>
              <w:sz w:val="18"/>
              <w:szCs w:val="18"/>
            </w:rPr>
            <w:fldChar w:fldCharType="end"/>
          </w:r>
          <w:r w:rsidRPr="00040906">
            <w:rPr>
              <w:color w:val="4A66AC" w:themeColor="accent1"/>
              <w:sz w:val="18"/>
              <w:szCs w:val="18"/>
            </w:rPr>
            <w:t xml:space="preserve"> of </w:t>
          </w:r>
          <w:r w:rsidRPr="00040906">
            <w:rPr>
              <w:color w:val="4A66AC" w:themeColor="accent1"/>
              <w:sz w:val="18"/>
              <w:szCs w:val="18"/>
            </w:rPr>
            <w:fldChar w:fldCharType="begin"/>
          </w:r>
          <w:r w:rsidRPr="00040906">
            <w:rPr>
              <w:color w:val="4A66AC" w:themeColor="accent1"/>
              <w:sz w:val="18"/>
              <w:szCs w:val="18"/>
            </w:rPr>
            <w:instrText xml:space="preserve"> NUMPAGES  \* Arabic  \* MERGEFORMAT </w:instrText>
          </w:r>
          <w:r w:rsidRPr="00040906">
            <w:rPr>
              <w:color w:val="4A66AC" w:themeColor="accent1"/>
              <w:sz w:val="18"/>
              <w:szCs w:val="18"/>
            </w:rPr>
            <w:fldChar w:fldCharType="separate"/>
          </w:r>
          <w:r w:rsidR="00EB5160">
            <w:rPr>
              <w:noProof/>
              <w:color w:val="4A66AC" w:themeColor="accent1"/>
              <w:sz w:val="18"/>
              <w:szCs w:val="18"/>
            </w:rPr>
            <w:t>1</w:t>
          </w:r>
          <w:r w:rsidRPr="00040906">
            <w:rPr>
              <w:color w:val="4A66AC" w:themeColor="accent1"/>
              <w:sz w:val="18"/>
              <w:szCs w:val="18"/>
            </w:rPr>
            <w:fldChar w:fldCharType="end"/>
          </w:r>
        </w:p>
      </w:tc>
    </w:tr>
    <w:tr w:rsidR="00792BB4" w:rsidRPr="00040906" w14:paraId="50F423C9" w14:textId="77777777" w:rsidTr="00AC2A38">
      <w:tc>
        <w:tcPr>
          <w:tcW w:w="3116" w:type="dxa"/>
        </w:tcPr>
        <w:p w14:paraId="51A296B8" w14:textId="77777777" w:rsidR="00792BB4" w:rsidRPr="00040906" w:rsidRDefault="00792BB4" w:rsidP="00AC2A38">
          <w:pPr>
            <w:pStyle w:val="Footer"/>
            <w:spacing w:before="60" w:after="60"/>
            <w:rPr>
              <w:color w:val="4A66AC" w:themeColor="accent1"/>
              <w:sz w:val="18"/>
              <w:szCs w:val="18"/>
            </w:rPr>
          </w:pPr>
          <w:r w:rsidRPr="00040906">
            <w:rPr>
              <w:color w:val="4A66AC" w:themeColor="accent1"/>
              <w:sz w:val="18"/>
              <w:szCs w:val="18"/>
            </w:rPr>
            <w:t>Rev.1, &lt;date&gt;</w:t>
          </w:r>
        </w:p>
      </w:tc>
      <w:tc>
        <w:tcPr>
          <w:tcW w:w="3117" w:type="dxa"/>
        </w:tcPr>
        <w:p w14:paraId="657D0043" w14:textId="77777777" w:rsidR="00792BB4" w:rsidRPr="00040906" w:rsidRDefault="00792BB4" w:rsidP="00AC2A38">
          <w:pPr>
            <w:pStyle w:val="Footer"/>
            <w:spacing w:before="60" w:after="60"/>
            <w:rPr>
              <w:color w:val="4A66AC" w:themeColor="accent1"/>
              <w:sz w:val="18"/>
              <w:szCs w:val="18"/>
            </w:rPr>
          </w:pPr>
        </w:p>
      </w:tc>
      <w:tc>
        <w:tcPr>
          <w:tcW w:w="3117" w:type="dxa"/>
        </w:tcPr>
        <w:p w14:paraId="077FE801" w14:textId="77777777" w:rsidR="00792BB4" w:rsidRPr="00040906" w:rsidRDefault="00792BB4" w:rsidP="00AC2A38">
          <w:pPr>
            <w:pStyle w:val="Footer"/>
            <w:spacing w:before="60" w:after="60"/>
            <w:rPr>
              <w:color w:val="4A66AC" w:themeColor="accent1"/>
              <w:sz w:val="18"/>
              <w:szCs w:val="18"/>
            </w:rPr>
          </w:pPr>
        </w:p>
      </w:tc>
    </w:tr>
  </w:tbl>
  <w:p w14:paraId="410DC36A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7FA6A34" wp14:editId="3CC926CE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D0C1E2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4F510" w14:textId="77777777" w:rsidR="001B63D5" w:rsidRDefault="001B63D5" w:rsidP="00886D2E">
      <w:r>
        <w:separator/>
      </w:r>
    </w:p>
  </w:footnote>
  <w:footnote w:type="continuationSeparator" w:id="0">
    <w:p w14:paraId="5AADDF44" w14:textId="77777777" w:rsidR="001B63D5" w:rsidRDefault="001B63D5" w:rsidP="00886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DA62C4" w14:paraId="0F3A0673" w14:textId="77777777" w:rsidTr="00466F9C">
      <w:tc>
        <w:tcPr>
          <w:tcW w:w="5949" w:type="dxa"/>
          <w:vAlign w:val="center"/>
        </w:tcPr>
        <w:p w14:paraId="0A408019" w14:textId="77777777" w:rsidR="00DA62C4" w:rsidRPr="00040906" w:rsidRDefault="00DA62C4" w:rsidP="00DA62C4">
          <w:pPr>
            <w:pStyle w:val="Header"/>
            <w:rPr>
              <w:rStyle w:val="Strong"/>
              <w:sz w:val="28"/>
              <w:szCs w:val="28"/>
            </w:rPr>
          </w:pPr>
          <w:r w:rsidRPr="006A294B">
            <w:rPr>
              <w:rStyle w:val="Strong"/>
              <w:sz w:val="28"/>
              <w:szCs w:val="24"/>
            </w:rPr>
            <w:t>NDIS CLIENT FEEDBACK FORM</w:t>
          </w:r>
        </w:p>
      </w:tc>
      <w:tc>
        <w:tcPr>
          <w:tcW w:w="3401" w:type="dxa"/>
        </w:tcPr>
        <w:p w14:paraId="677F06F0" w14:textId="77777777" w:rsidR="00DA62C4" w:rsidRDefault="00DA62C4" w:rsidP="00DA62C4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40161469" w14:textId="77777777" w:rsidR="00DA62C4" w:rsidRDefault="00DA62C4" w:rsidP="00DA62C4">
    <w:pPr>
      <w:pStyle w:val="Header"/>
    </w:pPr>
  </w:p>
  <w:p w14:paraId="4A6A343D" w14:textId="77777777" w:rsidR="00792BB4" w:rsidRPr="00DA62C4" w:rsidRDefault="00792BB4" w:rsidP="00DA62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0D064B9A" w14:textId="77777777" w:rsidTr="004A3DD4">
      <w:tc>
        <w:tcPr>
          <w:tcW w:w="5949" w:type="dxa"/>
          <w:vAlign w:val="center"/>
        </w:tcPr>
        <w:p w14:paraId="3EE6B0FE" w14:textId="77777777" w:rsidR="00B00533" w:rsidRPr="00040906" w:rsidRDefault="006A294B" w:rsidP="00070643">
          <w:pPr>
            <w:pStyle w:val="Header"/>
            <w:rPr>
              <w:rStyle w:val="Strong"/>
              <w:sz w:val="28"/>
              <w:szCs w:val="28"/>
            </w:rPr>
          </w:pPr>
          <w:r w:rsidRPr="006A294B">
            <w:rPr>
              <w:rStyle w:val="Strong"/>
              <w:sz w:val="28"/>
              <w:szCs w:val="24"/>
            </w:rPr>
            <w:t>NDIS CLIENT FEEDBACK FORM</w:t>
          </w:r>
        </w:p>
      </w:tc>
      <w:tc>
        <w:tcPr>
          <w:tcW w:w="3401" w:type="dxa"/>
        </w:tcPr>
        <w:p w14:paraId="3320D132" w14:textId="5AFFF44C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458EFDA8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B0"/>
    <w:multiLevelType w:val="hybridMultilevel"/>
    <w:tmpl w:val="875AFE6C"/>
    <w:lvl w:ilvl="0" w:tplc="10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205B"/>
    <w:multiLevelType w:val="hybridMultilevel"/>
    <w:tmpl w:val="0A745630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0F86F75"/>
    <w:multiLevelType w:val="hybridMultilevel"/>
    <w:tmpl w:val="642A13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7E1"/>
    <w:multiLevelType w:val="hybridMultilevel"/>
    <w:tmpl w:val="8ED4F8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B12B7"/>
    <w:multiLevelType w:val="hybridMultilevel"/>
    <w:tmpl w:val="3EC22738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B37256"/>
    <w:multiLevelType w:val="hybridMultilevel"/>
    <w:tmpl w:val="53CC20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02626"/>
    <w:multiLevelType w:val="hybridMultilevel"/>
    <w:tmpl w:val="96B423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6442B"/>
    <w:multiLevelType w:val="hybridMultilevel"/>
    <w:tmpl w:val="D7B61E2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43C63"/>
    <w:multiLevelType w:val="hybridMultilevel"/>
    <w:tmpl w:val="D3DE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93D3A"/>
    <w:multiLevelType w:val="hybridMultilevel"/>
    <w:tmpl w:val="396071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07089"/>
    <w:multiLevelType w:val="hybridMultilevel"/>
    <w:tmpl w:val="D52EDD26"/>
    <w:lvl w:ilvl="0" w:tplc="0928A5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E757F"/>
    <w:multiLevelType w:val="hybridMultilevel"/>
    <w:tmpl w:val="073AA1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D19EF"/>
    <w:multiLevelType w:val="hybridMultilevel"/>
    <w:tmpl w:val="A596E0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154ED"/>
    <w:multiLevelType w:val="hybridMultilevel"/>
    <w:tmpl w:val="7E644EF4"/>
    <w:lvl w:ilvl="0" w:tplc="61683C4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80F0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628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ADEB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8C12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6C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0E07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50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C230F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8774F7"/>
    <w:multiLevelType w:val="hybridMultilevel"/>
    <w:tmpl w:val="0E4CDA1C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8056312"/>
    <w:multiLevelType w:val="hybridMultilevel"/>
    <w:tmpl w:val="CCA4334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33AF4"/>
    <w:multiLevelType w:val="hybridMultilevel"/>
    <w:tmpl w:val="562076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2481C"/>
    <w:multiLevelType w:val="hybridMultilevel"/>
    <w:tmpl w:val="BC20CC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31973"/>
    <w:multiLevelType w:val="multilevel"/>
    <w:tmpl w:val="6FF31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86208"/>
    <w:multiLevelType w:val="hybridMultilevel"/>
    <w:tmpl w:val="27462542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5"/>
  </w:num>
  <w:num w:numId="5">
    <w:abstractNumId w:val="7"/>
  </w:num>
  <w:num w:numId="6">
    <w:abstractNumId w:val="14"/>
  </w:num>
  <w:num w:numId="7">
    <w:abstractNumId w:val="16"/>
  </w:num>
  <w:num w:numId="8">
    <w:abstractNumId w:val="9"/>
  </w:num>
  <w:num w:numId="9">
    <w:abstractNumId w:val="3"/>
  </w:num>
  <w:num w:numId="10">
    <w:abstractNumId w:val="6"/>
  </w:num>
  <w:num w:numId="11">
    <w:abstractNumId w:val="12"/>
  </w:num>
  <w:num w:numId="12">
    <w:abstractNumId w:val="11"/>
  </w:num>
  <w:num w:numId="13">
    <w:abstractNumId w:val="19"/>
  </w:num>
  <w:num w:numId="14">
    <w:abstractNumId w:val="4"/>
  </w:num>
  <w:num w:numId="15">
    <w:abstractNumId w:val="2"/>
  </w:num>
  <w:num w:numId="16">
    <w:abstractNumId w:val="1"/>
  </w:num>
  <w:num w:numId="17">
    <w:abstractNumId w:val="17"/>
  </w:num>
  <w:num w:numId="18">
    <w:abstractNumId w:val="18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40906"/>
    <w:rsid w:val="00070643"/>
    <w:rsid w:val="000D3844"/>
    <w:rsid w:val="000E6B97"/>
    <w:rsid w:val="001579C2"/>
    <w:rsid w:val="00161904"/>
    <w:rsid w:val="001619DA"/>
    <w:rsid w:val="001B63D5"/>
    <w:rsid w:val="001F0A0A"/>
    <w:rsid w:val="00276A67"/>
    <w:rsid w:val="002E725C"/>
    <w:rsid w:val="003A1246"/>
    <w:rsid w:val="003F68E3"/>
    <w:rsid w:val="003F7044"/>
    <w:rsid w:val="0046683E"/>
    <w:rsid w:val="004A3DD4"/>
    <w:rsid w:val="004D5EE8"/>
    <w:rsid w:val="005738AE"/>
    <w:rsid w:val="0058123A"/>
    <w:rsid w:val="00593301"/>
    <w:rsid w:val="005D01D6"/>
    <w:rsid w:val="005F2474"/>
    <w:rsid w:val="006155FB"/>
    <w:rsid w:val="00630E1F"/>
    <w:rsid w:val="00690B1C"/>
    <w:rsid w:val="006A294B"/>
    <w:rsid w:val="00792BB4"/>
    <w:rsid w:val="008256CB"/>
    <w:rsid w:val="008443A5"/>
    <w:rsid w:val="0088435B"/>
    <w:rsid w:val="00886D2E"/>
    <w:rsid w:val="008D5AAA"/>
    <w:rsid w:val="00903E23"/>
    <w:rsid w:val="009500A7"/>
    <w:rsid w:val="009B642A"/>
    <w:rsid w:val="009C02B1"/>
    <w:rsid w:val="00A6696D"/>
    <w:rsid w:val="00A7043C"/>
    <w:rsid w:val="00A71B35"/>
    <w:rsid w:val="00AC2A38"/>
    <w:rsid w:val="00B00533"/>
    <w:rsid w:val="00B56EB3"/>
    <w:rsid w:val="00B94B3E"/>
    <w:rsid w:val="00BA7EC1"/>
    <w:rsid w:val="00BE2E62"/>
    <w:rsid w:val="00C87D23"/>
    <w:rsid w:val="00C9648E"/>
    <w:rsid w:val="00CB5C13"/>
    <w:rsid w:val="00CC16FD"/>
    <w:rsid w:val="00CC3D92"/>
    <w:rsid w:val="00D30BF7"/>
    <w:rsid w:val="00D50D5C"/>
    <w:rsid w:val="00D66869"/>
    <w:rsid w:val="00D8159A"/>
    <w:rsid w:val="00DA29F6"/>
    <w:rsid w:val="00DA62C4"/>
    <w:rsid w:val="00E3243C"/>
    <w:rsid w:val="00E35AE0"/>
    <w:rsid w:val="00E62BF7"/>
    <w:rsid w:val="00E67E6D"/>
    <w:rsid w:val="00EB5160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76E98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9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overflowPunct/>
      <w:autoSpaceDE/>
      <w:autoSpaceDN/>
      <w:adjustRightInd/>
      <w:spacing w:after="480"/>
      <w:jc w:val="both"/>
      <w:textAlignment w:val="auto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overflowPunct/>
      <w:autoSpaceDE/>
      <w:autoSpaceDN/>
      <w:adjustRightInd/>
      <w:spacing w:before="40"/>
      <w:jc w:val="both"/>
      <w:textAlignment w:val="auto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verflowPunct/>
      <w:autoSpaceDE/>
      <w:autoSpaceDN/>
      <w:adjustRightInd/>
      <w:spacing w:before="120" w:after="120"/>
      <w:jc w:val="both"/>
      <w:textAlignment w:val="auto"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 w:val="20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58123A"/>
    <w:pPr>
      <w:overflowPunct/>
      <w:autoSpaceDE/>
      <w:autoSpaceDN/>
      <w:adjustRightInd/>
      <w:spacing w:before="300"/>
      <w:textAlignment w:val="auto"/>
      <w:outlineLvl w:val="6"/>
    </w:pPr>
    <w:rPr>
      <w:rFonts w:eastAsia="SimSun"/>
      <w:caps/>
      <w:color w:val="374C80" w:themeColor="accent1" w:themeShade="BF"/>
      <w:spacing w:val="10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overflowPunct/>
      <w:autoSpaceDE/>
      <w:autoSpaceDN/>
      <w:adjustRightInd/>
      <w:spacing w:before="120" w:after="100" w:line="200" w:lineRule="atLeast"/>
      <w:jc w:val="both"/>
      <w:textAlignment w:val="auto"/>
    </w:pPr>
    <w:rPr>
      <w:rFonts w:ascii="Arial" w:eastAsiaTheme="minorHAnsi" w:hAnsi="Arial" w:cstheme="minorBidi"/>
      <w:sz w:val="20"/>
      <w:szCs w:val="22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overflowPunct/>
      <w:autoSpaceDE/>
      <w:autoSpaceDN/>
      <w:adjustRightInd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overflowPunct/>
      <w:autoSpaceDE/>
      <w:autoSpaceDN/>
      <w:adjustRightInd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overflowPunct/>
      <w:autoSpaceDE/>
      <w:autoSpaceDN/>
      <w:adjustRightInd/>
      <w:spacing w:before="720" w:after="200"/>
      <w:jc w:val="both"/>
      <w:textAlignment w:val="auto"/>
    </w:pPr>
    <w:rPr>
      <w:rFonts w:asciiTheme="minorHAnsi" w:eastAsiaTheme="minorEastAsia" w:hAnsiTheme="minorHAnsi" w:cstheme="minorBidi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overflowPunct/>
      <w:autoSpaceDE/>
      <w:autoSpaceDN/>
      <w:adjustRightInd/>
      <w:spacing w:before="120" w:after="100"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overflowPunct/>
      <w:autoSpaceDE/>
      <w:autoSpaceDN/>
      <w:adjustRightInd/>
      <w:spacing w:before="120" w:after="100"/>
      <w:ind w:left="240"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overflowPunct/>
      <w:autoSpaceDE/>
      <w:autoSpaceDN/>
      <w:adjustRightInd/>
      <w:spacing w:before="120" w:after="100"/>
      <w:ind w:left="480"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C16FD"/>
    <w:pPr>
      <w:overflowPunct/>
      <w:autoSpaceDE/>
      <w:autoSpaceDN/>
      <w:adjustRightInd/>
      <w:spacing w:before="120"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Heading7Char">
    <w:name w:val="Heading 7 Char"/>
    <w:basedOn w:val="DefaultParagraphFont"/>
    <w:link w:val="Heading7"/>
    <w:rsid w:val="0058123A"/>
    <w:rPr>
      <w:rFonts w:ascii="Times New Roman" w:eastAsia="SimSun" w:hAnsi="Times New Roman" w:cs="Times New Roman"/>
      <w:caps/>
      <w:color w:val="374C80" w:themeColor="accent1" w:themeShade="BF"/>
      <w:spacing w:val="10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070643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theme="minorBidi"/>
      <w:sz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070643"/>
    <w:rPr>
      <w:rFonts w:eastAsiaTheme="minorEastAsia"/>
      <w:sz w:val="20"/>
      <w:szCs w:val="20"/>
      <w:lang w:val="en-AU"/>
    </w:rPr>
  </w:style>
  <w:style w:type="paragraph" w:customStyle="1" w:styleId="TableParagraph">
    <w:name w:val="Table Paragraph"/>
    <w:basedOn w:val="Normal"/>
    <w:uiPriority w:val="1"/>
    <w:qFormat/>
    <w:rsid w:val="006A294B"/>
    <w:pPr>
      <w:widowControl w:val="0"/>
      <w:overflowPunct/>
      <w:adjustRightInd/>
      <w:textAlignment w:val="auto"/>
    </w:pPr>
    <w:rPr>
      <w:rFonts w:ascii="Arial" w:eastAsia="Arial" w:hAnsi="Arial" w:cs="Arial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2.xml"/><Relationship Id="rId8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A97C5-91F7-4778-82E9-6C2FE01A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4</cp:revision>
  <cp:lastPrinted>2021-05-26T11:30:00Z</cp:lastPrinted>
  <dcterms:created xsi:type="dcterms:W3CDTF">2021-06-26T10:57:00Z</dcterms:created>
  <dcterms:modified xsi:type="dcterms:W3CDTF">2022-03-02T04:23:00Z</dcterms:modified>
</cp:coreProperties>
</file>