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06326" w14:textId="77777777" w:rsidR="00CC28AD" w:rsidRPr="00CC28AD" w:rsidRDefault="00CC28AD" w:rsidP="00CC28AD">
      <w:pPr>
        <w:pStyle w:val="Heading1"/>
        <w:rPr>
          <w:sz w:val="28"/>
        </w:rPr>
      </w:pPr>
      <w:r w:rsidRPr="00CC28AD">
        <w:rPr>
          <w:sz w:val="28"/>
        </w:rPr>
        <w:t>EMERGENCY PLAN</w:t>
      </w:r>
    </w:p>
    <w:p w14:paraId="08E88F89" w14:textId="77777777" w:rsidR="00CC28AD" w:rsidRPr="00CC28AD" w:rsidRDefault="00CC28AD" w:rsidP="00CC28AD">
      <w:pPr>
        <w:pStyle w:val="Heading2"/>
      </w:pPr>
      <w:r w:rsidRPr="00CC28AD">
        <w:rPr>
          <w:rStyle w:val="Strong"/>
          <w:b w:val="0"/>
          <w:bCs w:val="0"/>
          <w:sz w:val="28"/>
        </w:rPr>
        <w:t>EVACUATION PROCEDURES</w:t>
      </w:r>
    </w:p>
    <w:p w14:paraId="5CD72F71" w14:textId="77777777" w:rsidR="00CC28AD" w:rsidRPr="00EF3C3F" w:rsidRDefault="00CC28AD" w:rsidP="00CC28AD">
      <w:pPr>
        <w:spacing w:line="276" w:lineRule="auto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b/>
          <w:sz w:val="20"/>
          <w:szCs w:val="20"/>
        </w:rPr>
        <w:t xml:space="preserve">Upon hearing the alarm </w:t>
      </w:r>
      <w:r w:rsidRPr="00EF3C3F">
        <w:rPr>
          <w:rFonts w:asciiTheme="minorHAnsi" w:hAnsiTheme="minorHAnsi"/>
          <w:sz w:val="20"/>
          <w:szCs w:val="20"/>
        </w:rPr>
        <w:t>or when the situation requires the participant to leave the premises.</w:t>
      </w:r>
    </w:p>
    <w:p w14:paraId="4643F67D" w14:textId="77777777" w:rsidR="00CC28AD" w:rsidRPr="00EF3C3F" w:rsidRDefault="00CC28AD" w:rsidP="00CC28AD">
      <w:pPr>
        <w:numPr>
          <w:ilvl w:val="0"/>
          <w:numId w:val="1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Prepare to evacuate.</w:t>
      </w:r>
    </w:p>
    <w:p w14:paraId="3853FD97" w14:textId="77777777" w:rsidR="00CC28AD" w:rsidRPr="00EF3C3F" w:rsidRDefault="00CC28AD" w:rsidP="00CC28AD">
      <w:pPr>
        <w:numPr>
          <w:ilvl w:val="0"/>
          <w:numId w:val="1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Get your environment ready to be left unattended. Shut down computers; turn off gas and electrical equipment, if safe to do so.</w:t>
      </w:r>
    </w:p>
    <w:p w14:paraId="09345E14" w14:textId="77777777" w:rsidR="00CC28AD" w:rsidRPr="00EF3C3F" w:rsidRDefault="00CC28AD" w:rsidP="00CC28AD">
      <w:pPr>
        <w:numPr>
          <w:ilvl w:val="0"/>
          <w:numId w:val="1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 xml:space="preserve">For fire, close the doors as you go – </w:t>
      </w:r>
      <w:r w:rsidRPr="00EF3C3F">
        <w:rPr>
          <w:rFonts w:asciiTheme="minorHAnsi" w:hAnsiTheme="minorHAnsi"/>
          <w:b/>
          <w:sz w:val="20"/>
          <w:szCs w:val="20"/>
        </w:rPr>
        <w:t>do not lock them</w:t>
      </w:r>
      <w:r w:rsidRPr="00EF3C3F">
        <w:rPr>
          <w:rFonts w:asciiTheme="minorHAnsi" w:hAnsiTheme="minorHAnsi"/>
          <w:sz w:val="20"/>
          <w:szCs w:val="20"/>
        </w:rPr>
        <w:t>. In the case of a bomb threat, leave doors open.</w:t>
      </w:r>
    </w:p>
    <w:p w14:paraId="3909DF09" w14:textId="77777777" w:rsidR="00CC28AD" w:rsidRPr="00EF3C3F" w:rsidRDefault="00CC28AD" w:rsidP="00CC28AD">
      <w:pPr>
        <w:numPr>
          <w:ilvl w:val="0"/>
          <w:numId w:val="1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Assist participant in immediate danger.</w:t>
      </w:r>
    </w:p>
    <w:p w14:paraId="4ABE37D5" w14:textId="77777777" w:rsidR="00CC28AD" w:rsidRPr="00EF3C3F" w:rsidRDefault="00CC28AD" w:rsidP="00CC28AD">
      <w:pPr>
        <w:numPr>
          <w:ilvl w:val="0"/>
          <w:numId w:val="1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Leave the building via the nearest safe route.</w:t>
      </w:r>
    </w:p>
    <w:p w14:paraId="7E70BEDE" w14:textId="77777777" w:rsidR="00CC28AD" w:rsidRPr="00EF3C3F" w:rsidRDefault="00CC28AD" w:rsidP="00CC28AD">
      <w:pPr>
        <w:numPr>
          <w:ilvl w:val="0"/>
          <w:numId w:val="1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Obey all directions from emergency services.</w:t>
      </w:r>
    </w:p>
    <w:p w14:paraId="46573858" w14:textId="77777777" w:rsidR="00CC28AD" w:rsidRPr="00EF3C3F" w:rsidRDefault="00CC28AD" w:rsidP="00CC28AD">
      <w:pPr>
        <w:numPr>
          <w:ilvl w:val="0"/>
          <w:numId w:val="1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 xml:space="preserve">Move calmly to the assembly point </w:t>
      </w:r>
      <w:hyperlink r:id="rId8" w:history="1">
        <w:r w:rsidRPr="00EF3C3F">
          <w:rPr>
            <w:rStyle w:val="Hyperlink"/>
            <w:rFonts w:asciiTheme="minorHAnsi" w:hAnsiTheme="minorHAnsi"/>
            <w:sz w:val="20"/>
            <w:szCs w:val="20"/>
          </w:rPr>
          <w:t>or other advised area</w:t>
        </w:r>
      </w:hyperlink>
      <w:r w:rsidRPr="00EF3C3F">
        <w:rPr>
          <w:rFonts w:asciiTheme="minorHAnsi" w:hAnsiTheme="minorHAnsi"/>
          <w:sz w:val="20"/>
          <w:szCs w:val="20"/>
        </w:rPr>
        <w:t xml:space="preserve"> and stay there until the </w:t>
      </w:r>
      <w:r w:rsidRPr="00EF3C3F">
        <w:rPr>
          <w:rFonts w:asciiTheme="minorHAnsi" w:hAnsiTheme="minorHAnsi"/>
          <w:b/>
          <w:sz w:val="20"/>
          <w:szCs w:val="20"/>
        </w:rPr>
        <w:t>All Clear</w:t>
      </w:r>
      <w:r w:rsidRPr="00EF3C3F">
        <w:rPr>
          <w:rFonts w:asciiTheme="minorHAnsi" w:hAnsiTheme="minorHAnsi"/>
          <w:sz w:val="20"/>
          <w:szCs w:val="20"/>
        </w:rPr>
        <w:t xml:space="preserve"> has been given.</w:t>
      </w:r>
    </w:p>
    <w:p w14:paraId="1B195ED0" w14:textId="77777777" w:rsidR="00CC28AD" w:rsidRPr="00EF3C3F" w:rsidRDefault="00CC28AD" w:rsidP="00CC28AD">
      <w:pPr>
        <w:numPr>
          <w:ilvl w:val="0"/>
          <w:numId w:val="1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Follow closely the instructions of emergency services personnel and campus war</w:t>
      </w:r>
      <w:bookmarkStart w:id="0" w:name="_Hlt18378950"/>
      <w:r w:rsidRPr="00EF3C3F">
        <w:rPr>
          <w:rFonts w:asciiTheme="minorHAnsi" w:hAnsiTheme="minorHAnsi"/>
          <w:sz w:val="20"/>
          <w:szCs w:val="20"/>
        </w:rPr>
        <w:t>d</w:t>
      </w:r>
      <w:bookmarkEnd w:id="0"/>
      <w:r w:rsidRPr="00EF3C3F">
        <w:rPr>
          <w:rFonts w:asciiTheme="minorHAnsi" w:hAnsiTheme="minorHAnsi"/>
          <w:sz w:val="20"/>
          <w:szCs w:val="20"/>
        </w:rPr>
        <w:t>ens.</w:t>
      </w:r>
    </w:p>
    <w:p w14:paraId="3757190C" w14:textId="77777777" w:rsidR="00CC28AD" w:rsidRPr="00EF3C3F" w:rsidRDefault="00CC28AD" w:rsidP="00CC28AD">
      <w:pPr>
        <w:numPr>
          <w:ilvl w:val="0"/>
          <w:numId w:val="1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Wait for the OK to re-enter the building.</w:t>
      </w:r>
    </w:p>
    <w:p w14:paraId="23689FC7" w14:textId="77777777" w:rsidR="00CC28AD" w:rsidRPr="00CC28AD" w:rsidRDefault="00CC28AD" w:rsidP="00CC28AD">
      <w:pPr>
        <w:pStyle w:val="Heading2"/>
        <w:rPr>
          <w:rStyle w:val="Strong"/>
          <w:rFonts w:asciiTheme="minorHAnsi" w:hAnsiTheme="minorHAnsi"/>
          <w:b w:val="0"/>
          <w:bCs w:val="0"/>
          <w:sz w:val="28"/>
          <w:szCs w:val="28"/>
        </w:rPr>
      </w:pPr>
    </w:p>
    <w:p w14:paraId="7FC65487" w14:textId="77777777" w:rsidR="00CC28AD" w:rsidRPr="00CC28AD" w:rsidRDefault="00CC28AD" w:rsidP="00CC28AD">
      <w:pPr>
        <w:pStyle w:val="Heading2"/>
      </w:pPr>
      <w:r w:rsidRPr="00CC28AD">
        <w:rPr>
          <w:rStyle w:val="Strong"/>
          <w:b w:val="0"/>
          <w:bCs w:val="0"/>
          <w:sz w:val="28"/>
        </w:rPr>
        <w:t>FIRE</w:t>
      </w:r>
    </w:p>
    <w:p w14:paraId="76A5CAEE" w14:textId="77777777" w:rsidR="00CC28AD" w:rsidRPr="00EF3C3F" w:rsidRDefault="00CC28AD" w:rsidP="00CC28AD">
      <w:pPr>
        <w:numPr>
          <w:ilvl w:val="0"/>
          <w:numId w:val="2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 xml:space="preserve">Ring </w:t>
      </w:r>
      <w:r w:rsidRPr="00CC28AD">
        <w:rPr>
          <w:rStyle w:val="Heading2Char"/>
        </w:rPr>
        <w:t xml:space="preserve">000 and provide details of the fire </w:t>
      </w:r>
      <w:r w:rsidRPr="00EF3C3F">
        <w:rPr>
          <w:rFonts w:asciiTheme="minorHAnsi" w:hAnsiTheme="minorHAnsi"/>
          <w:sz w:val="20"/>
          <w:szCs w:val="20"/>
        </w:rPr>
        <w:t>then ring</w:t>
      </w:r>
      <w:r w:rsidRPr="00CC28AD">
        <w:rPr>
          <w:rStyle w:val="Heading2Char"/>
        </w:rPr>
        <w:t xml:space="preserve"> supervisor.</w:t>
      </w:r>
    </w:p>
    <w:p w14:paraId="51671175" w14:textId="77777777" w:rsidR="00CC28AD" w:rsidRPr="00EF3C3F" w:rsidRDefault="00CC28AD" w:rsidP="00CC28AD">
      <w:pPr>
        <w:numPr>
          <w:ilvl w:val="0"/>
          <w:numId w:val="3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Assist any person in immediate danger (only if safe to do so).</w:t>
      </w:r>
    </w:p>
    <w:p w14:paraId="7A159F39" w14:textId="77777777" w:rsidR="00CC28AD" w:rsidRPr="00EF3C3F" w:rsidRDefault="00CC28AD" w:rsidP="00CC28AD">
      <w:pPr>
        <w:numPr>
          <w:ilvl w:val="0"/>
          <w:numId w:val="4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If safe to do so, close doors to minimise spread of the fire.</w:t>
      </w:r>
    </w:p>
    <w:p w14:paraId="2A8A593A" w14:textId="77777777" w:rsidR="00CC28AD" w:rsidRPr="00EF3C3F" w:rsidRDefault="00CC28AD" w:rsidP="00CC28AD">
      <w:pPr>
        <w:numPr>
          <w:ilvl w:val="0"/>
          <w:numId w:val="5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Attack the fire only if safe to do so.</w:t>
      </w:r>
    </w:p>
    <w:p w14:paraId="188DC1F1" w14:textId="77777777" w:rsidR="00CC28AD" w:rsidRPr="00EF3C3F" w:rsidRDefault="00CC28AD" w:rsidP="00CC28AD">
      <w:pPr>
        <w:numPr>
          <w:ilvl w:val="0"/>
          <w:numId w:val="6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Contact nearest warden and follow their directions (if applicable).</w:t>
      </w:r>
    </w:p>
    <w:p w14:paraId="1155F30D" w14:textId="77777777" w:rsidR="00CC28AD" w:rsidRPr="00EF3C3F" w:rsidRDefault="00CC28AD" w:rsidP="00CC28AD">
      <w:pPr>
        <w:numPr>
          <w:ilvl w:val="0"/>
          <w:numId w:val="7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Assist with the evacuation of mobility impaired occupants.</w:t>
      </w:r>
    </w:p>
    <w:p w14:paraId="2959EB8D" w14:textId="77777777" w:rsidR="00CC28AD" w:rsidRPr="00EF3C3F" w:rsidRDefault="00CC28AD" w:rsidP="00CC28AD">
      <w:pPr>
        <w:numPr>
          <w:ilvl w:val="0"/>
          <w:numId w:val="8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 xml:space="preserve">Move to the </w:t>
      </w:r>
      <w:hyperlink r:id="rId9" w:history="1">
        <w:r w:rsidRPr="00EF3C3F">
          <w:rPr>
            <w:rStyle w:val="Hyperlink"/>
            <w:rFonts w:asciiTheme="minorHAnsi" w:hAnsiTheme="minorHAnsi"/>
            <w:color w:val="000000"/>
            <w:sz w:val="20"/>
            <w:szCs w:val="20"/>
          </w:rPr>
          <w:t xml:space="preserve">evacuation location in plan </w:t>
        </w:r>
      </w:hyperlink>
      <w:r w:rsidRPr="00EF3C3F">
        <w:rPr>
          <w:rFonts w:asciiTheme="minorHAnsi" w:hAnsiTheme="minorHAnsi"/>
          <w:sz w:val="20"/>
          <w:szCs w:val="20"/>
        </w:rPr>
        <w:t xml:space="preserve">and stay there until the </w:t>
      </w:r>
      <w:r w:rsidRPr="00EF3C3F">
        <w:rPr>
          <w:rFonts w:asciiTheme="minorHAnsi" w:hAnsiTheme="minorHAnsi"/>
          <w:b/>
          <w:sz w:val="20"/>
          <w:szCs w:val="20"/>
        </w:rPr>
        <w:t>All Clear</w:t>
      </w:r>
      <w:r w:rsidRPr="00EF3C3F">
        <w:rPr>
          <w:rFonts w:asciiTheme="minorHAnsi" w:hAnsiTheme="minorHAnsi"/>
          <w:sz w:val="20"/>
          <w:szCs w:val="20"/>
        </w:rPr>
        <w:t xml:space="preserve"> has been given.</w:t>
      </w:r>
    </w:p>
    <w:p w14:paraId="79AE520B" w14:textId="77777777" w:rsidR="00CC28AD" w:rsidRPr="00EF3C3F" w:rsidRDefault="00CC28AD" w:rsidP="00CC28AD">
      <w:pPr>
        <w:numPr>
          <w:ilvl w:val="0"/>
          <w:numId w:val="9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Follow closely the instructions of emergency services personnel and campus wardens.</w:t>
      </w:r>
    </w:p>
    <w:p w14:paraId="2F8E5753" w14:textId="77777777" w:rsidR="00CC28AD" w:rsidRPr="00EF3C3F" w:rsidRDefault="00CC28AD" w:rsidP="00CC28AD">
      <w:pPr>
        <w:spacing w:after="0" w:line="276" w:lineRule="auto"/>
        <w:rPr>
          <w:rFonts w:asciiTheme="minorHAnsi" w:hAnsiTheme="minorHAnsi"/>
          <w:sz w:val="20"/>
          <w:szCs w:val="20"/>
        </w:rPr>
      </w:pPr>
    </w:p>
    <w:p w14:paraId="02B8D137" w14:textId="77777777" w:rsidR="00CC28AD" w:rsidRPr="00CC28AD" w:rsidRDefault="00CC28AD" w:rsidP="00CC28AD">
      <w:pPr>
        <w:pStyle w:val="Heading2"/>
      </w:pPr>
      <w:r w:rsidRPr="00CC28AD">
        <w:rPr>
          <w:rStyle w:val="Strong"/>
          <w:b w:val="0"/>
          <w:bCs w:val="0"/>
          <w:sz w:val="28"/>
        </w:rPr>
        <w:t xml:space="preserve">MEDICAL EMERGENCY </w:t>
      </w:r>
    </w:p>
    <w:p w14:paraId="073ED817" w14:textId="77777777" w:rsidR="00CC28AD" w:rsidRPr="00EF3C3F" w:rsidRDefault="00CC28AD" w:rsidP="00CC28AD">
      <w:pPr>
        <w:spacing w:line="276" w:lineRule="auto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Assess the situation:</w:t>
      </w:r>
    </w:p>
    <w:p w14:paraId="10F4AB2D" w14:textId="77777777" w:rsidR="00CC28AD" w:rsidRPr="00EF3C3F" w:rsidRDefault="00CC28AD" w:rsidP="00CC28AD">
      <w:pPr>
        <w:numPr>
          <w:ilvl w:val="0"/>
          <w:numId w:val="10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b/>
          <w:sz w:val="20"/>
          <w:szCs w:val="20"/>
        </w:rPr>
        <w:t>Do not</w:t>
      </w:r>
      <w:r w:rsidRPr="00EF3C3F">
        <w:rPr>
          <w:rFonts w:asciiTheme="minorHAnsi" w:hAnsiTheme="minorHAnsi"/>
          <w:sz w:val="20"/>
          <w:szCs w:val="20"/>
        </w:rPr>
        <w:t xml:space="preserve"> move a participant unless they are exposed to a life-threatening situation.</w:t>
      </w:r>
    </w:p>
    <w:p w14:paraId="15578607" w14:textId="77777777" w:rsidR="00CC28AD" w:rsidRPr="00EF3C3F" w:rsidRDefault="00CC28AD" w:rsidP="00CC28AD">
      <w:pPr>
        <w:numPr>
          <w:ilvl w:val="0"/>
          <w:numId w:val="10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In extreme emergency situations contact the ambulance service by dialling</w:t>
      </w:r>
      <w:r w:rsidRPr="00CC28AD">
        <w:rPr>
          <w:rStyle w:val="Heading2Char"/>
        </w:rPr>
        <w:t xml:space="preserve"> 000 </w:t>
      </w:r>
      <w:r w:rsidRPr="00EF3C3F">
        <w:rPr>
          <w:rFonts w:asciiTheme="minorHAnsi" w:hAnsiTheme="minorHAnsi"/>
          <w:sz w:val="20"/>
          <w:szCs w:val="20"/>
        </w:rPr>
        <w:t>then ring supervisor</w:t>
      </w:r>
    </w:p>
    <w:p w14:paraId="59BD76F9" w14:textId="77777777" w:rsidR="00CC28AD" w:rsidRPr="00EF3C3F" w:rsidRDefault="00CC28AD" w:rsidP="00CC28AD">
      <w:pPr>
        <w:numPr>
          <w:ilvl w:val="0"/>
          <w:numId w:val="11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Arrange for the ambulance to be met or meet the ambulance if alone.</w:t>
      </w:r>
    </w:p>
    <w:p w14:paraId="548A0808" w14:textId="77777777" w:rsidR="00CC28AD" w:rsidRPr="00EF3C3F" w:rsidRDefault="00CC28AD" w:rsidP="00CC28AD">
      <w:pPr>
        <w:numPr>
          <w:ilvl w:val="0"/>
          <w:numId w:val="11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Remain with the participant and administer first aid as appropriate until assistance arrives.</w:t>
      </w:r>
    </w:p>
    <w:p w14:paraId="4E630DB2" w14:textId="77777777" w:rsidR="00CC28AD" w:rsidRPr="00EF3C3F" w:rsidRDefault="00CC28AD" w:rsidP="00CC28AD">
      <w:pPr>
        <w:numPr>
          <w:ilvl w:val="0"/>
          <w:numId w:val="12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 xml:space="preserve">Follow closely the instructions of emergency services personnel. </w:t>
      </w:r>
    </w:p>
    <w:p w14:paraId="491149FE" w14:textId="77777777" w:rsidR="00CC28AD" w:rsidRPr="00EF3C3F" w:rsidRDefault="00CC28AD" w:rsidP="00CC28AD">
      <w:pPr>
        <w:ind w:left="284"/>
        <w:rPr>
          <w:rFonts w:asciiTheme="minorHAnsi" w:hAnsiTheme="minorHAnsi"/>
          <w:sz w:val="20"/>
          <w:szCs w:val="20"/>
        </w:rPr>
      </w:pPr>
    </w:p>
    <w:p w14:paraId="3750776E" w14:textId="77777777" w:rsidR="00CC28AD" w:rsidRPr="00EF3C3F" w:rsidRDefault="00CC28AD" w:rsidP="00CC28AD">
      <w:pPr>
        <w:rPr>
          <w:rFonts w:asciiTheme="minorHAnsi" w:hAnsiTheme="minorHAnsi"/>
          <w:sz w:val="20"/>
          <w:szCs w:val="20"/>
        </w:rPr>
      </w:pPr>
    </w:p>
    <w:p w14:paraId="25028EDB" w14:textId="77777777" w:rsidR="00CC28AD" w:rsidRPr="00CC28AD" w:rsidRDefault="00CC28AD" w:rsidP="00CC28AD">
      <w:pPr>
        <w:pStyle w:val="Heading2"/>
      </w:pPr>
      <w:r w:rsidRPr="00CC28AD">
        <w:rPr>
          <w:rStyle w:val="Strong"/>
          <w:b w:val="0"/>
          <w:bCs w:val="0"/>
          <w:sz w:val="28"/>
        </w:rPr>
        <w:lastRenderedPageBreak/>
        <w:t>CIVIL DISTURBANCE</w:t>
      </w:r>
    </w:p>
    <w:p w14:paraId="6E2F1D81" w14:textId="77777777" w:rsidR="00CC28AD" w:rsidRPr="00EF3C3F" w:rsidRDefault="00CC28AD" w:rsidP="00CC28AD">
      <w:pPr>
        <w:numPr>
          <w:ilvl w:val="0"/>
          <w:numId w:val="13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Keep well clear of the disturbance and do not say or do anything that may encourage irrational behaviour.</w:t>
      </w:r>
    </w:p>
    <w:p w14:paraId="208BD5AD" w14:textId="77777777" w:rsidR="00CC28AD" w:rsidRPr="00EF3C3F" w:rsidRDefault="00CC28AD" w:rsidP="00CC28AD">
      <w:pPr>
        <w:numPr>
          <w:ilvl w:val="0"/>
          <w:numId w:val="14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Consider” locking down” the building to prevent unauthorised entry.</w:t>
      </w:r>
    </w:p>
    <w:p w14:paraId="2F911269" w14:textId="77777777" w:rsidR="00CC28AD" w:rsidRPr="00EF3C3F" w:rsidRDefault="00CC28AD" w:rsidP="00CC28AD">
      <w:pPr>
        <w:numPr>
          <w:ilvl w:val="0"/>
          <w:numId w:val="15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Follow closely the instructions of emergency services personnel and campus wardens.</w:t>
      </w:r>
    </w:p>
    <w:p w14:paraId="6B7C0156" w14:textId="77777777" w:rsidR="00CC28AD" w:rsidRPr="00EF3C3F" w:rsidRDefault="00CC28AD" w:rsidP="00CC28AD">
      <w:pPr>
        <w:numPr>
          <w:ilvl w:val="0"/>
          <w:numId w:val="16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 xml:space="preserve">Evacuate the building only if instructed to do so by </w:t>
      </w:r>
      <w:bookmarkStart w:id="1" w:name="_Hlt25048613"/>
      <w:r w:rsidRPr="00EF3C3F">
        <w:rPr>
          <w:rFonts w:asciiTheme="minorHAnsi" w:hAnsiTheme="minorHAnsi"/>
          <w:sz w:val="20"/>
          <w:szCs w:val="20"/>
        </w:rPr>
        <w:t>emergency services</w:t>
      </w:r>
      <w:bookmarkEnd w:id="1"/>
      <w:r w:rsidRPr="00EF3C3F">
        <w:rPr>
          <w:rFonts w:asciiTheme="minorHAnsi" w:hAnsiTheme="minorHAnsi"/>
          <w:sz w:val="20"/>
          <w:szCs w:val="20"/>
        </w:rPr>
        <w:t xml:space="preserve"> personnel or campus wardens.</w:t>
      </w:r>
    </w:p>
    <w:p w14:paraId="0F4C2D1E" w14:textId="77777777" w:rsidR="00CC28AD" w:rsidRPr="00EF3C3F" w:rsidRDefault="00CC28AD" w:rsidP="00CC28AD">
      <w:pPr>
        <w:spacing w:after="0" w:line="276" w:lineRule="auto"/>
        <w:rPr>
          <w:rFonts w:asciiTheme="minorHAnsi" w:hAnsiTheme="minorHAnsi"/>
          <w:sz w:val="20"/>
          <w:szCs w:val="20"/>
        </w:rPr>
      </w:pPr>
    </w:p>
    <w:p w14:paraId="786B8886" w14:textId="77777777" w:rsidR="00CC28AD" w:rsidRPr="00CC28AD" w:rsidRDefault="00CC28AD" w:rsidP="00CC28AD">
      <w:pPr>
        <w:pStyle w:val="Heading2"/>
      </w:pPr>
      <w:r w:rsidRPr="00CC28AD">
        <w:rPr>
          <w:rStyle w:val="Strong"/>
          <w:b w:val="0"/>
          <w:bCs w:val="0"/>
          <w:sz w:val="28"/>
        </w:rPr>
        <w:t>EXTREME WEATHER</w:t>
      </w:r>
    </w:p>
    <w:p w14:paraId="50617876" w14:textId="77777777" w:rsidR="00CC28AD" w:rsidRPr="00EF3C3F" w:rsidRDefault="00CC28AD" w:rsidP="00CC28AD">
      <w:pPr>
        <w:numPr>
          <w:ilvl w:val="0"/>
          <w:numId w:val="17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Keep well participant informed of situation.</w:t>
      </w:r>
    </w:p>
    <w:p w14:paraId="46572367" w14:textId="77777777" w:rsidR="00CC28AD" w:rsidRPr="00EF3C3F" w:rsidRDefault="00CC28AD" w:rsidP="00CC28AD">
      <w:pPr>
        <w:numPr>
          <w:ilvl w:val="0"/>
          <w:numId w:val="18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Move around premises and turn off electrical appliances to ensure safety</w:t>
      </w:r>
    </w:p>
    <w:p w14:paraId="17F60CC6" w14:textId="77777777" w:rsidR="00CC28AD" w:rsidRPr="00EF3C3F" w:rsidRDefault="00CC28AD" w:rsidP="00CC28AD">
      <w:pPr>
        <w:numPr>
          <w:ilvl w:val="0"/>
          <w:numId w:val="19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 xml:space="preserve">Follow closely the instructions of </w:t>
      </w:r>
      <w:bookmarkStart w:id="2" w:name="_Hlt25048822"/>
      <w:r w:rsidRPr="00EF3C3F">
        <w:rPr>
          <w:rFonts w:asciiTheme="minorHAnsi" w:hAnsiTheme="minorHAnsi"/>
          <w:sz w:val="20"/>
          <w:szCs w:val="20"/>
        </w:rPr>
        <w:t>em</w:t>
      </w:r>
      <w:bookmarkEnd w:id="2"/>
      <w:r w:rsidRPr="00EF3C3F">
        <w:rPr>
          <w:rFonts w:asciiTheme="minorHAnsi" w:hAnsiTheme="minorHAnsi"/>
          <w:sz w:val="20"/>
          <w:szCs w:val="20"/>
        </w:rPr>
        <w:t xml:space="preserve">ergency services personnel </w:t>
      </w:r>
    </w:p>
    <w:p w14:paraId="5554C00D" w14:textId="77777777" w:rsidR="00CC28AD" w:rsidRPr="00EF3C3F" w:rsidRDefault="00CC28AD" w:rsidP="00CC28AD">
      <w:pPr>
        <w:numPr>
          <w:ilvl w:val="0"/>
          <w:numId w:val="20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Evacuate the building only if instructed to do so by emergency services personnel.</w:t>
      </w:r>
    </w:p>
    <w:p w14:paraId="2F588E70" w14:textId="77777777" w:rsidR="00CC28AD" w:rsidRPr="00EF3C3F" w:rsidRDefault="00CC28AD" w:rsidP="00CC28AD">
      <w:pPr>
        <w:numPr>
          <w:ilvl w:val="0"/>
          <w:numId w:val="21"/>
        </w:numPr>
        <w:tabs>
          <w:tab w:val="clear" w:pos="397"/>
        </w:tabs>
        <w:spacing w:after="0" w:line="276" w:lineRule="auto"/>
        <w:ind w:left="284" w:hanging="284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Keep in contact with Supervisor and follow their instructions.</w:t>
      </w:r>
    </w:p>
    <w:p w14:paraId="735D1EC0" w14:textId="77777777" w:rsidR="00CC28AD" w:rsidRPr="00EF3C3F" w:rsidRDefault="00CC28AD" w:rsidP="00CC28AD">
      <w:pPr>
        <w:spacing w:after="0" w:line="276" w:lineRule="auto"/>
        <w:rPr>
          <w:rFonts w:asciiTheme="minorHAnsi" w:hAnsiTheme="minorHAnsi"/>
          <w:sz w:val="20"/>
          <w:szCs w:val="20"/>
        </w:rPr>
      </w:pPr>
    </w:p>
    <w:p w14:paraId="56719134" w14:textId="77777777" w:rsidR="00CC28AD" w:rsidRPr="00CC28AD" w:rsidRDefault="00CC28AD" w:rsidP="00CC28AD">
      <w:pPr>
        <w:pStyle w:val="Heading2"/>
      </w:pPr>
      <w:r w:rsidRPr="00CC28AD">
        <w:rPr>
          <w:rStyle w:val="Strong"/>
          <w:b w:val="0"/>
          <w:bCs w:val="0"/>
          <w:sz w:val="28"/>
        </w:rPr>
        <w:t>PERSONAL PREPARATION</w:t>
      </w:r>
    </w:p>
    <w:p w14:paraId="5DDC4FA1" w14:textId="77777777" w:rsidR="00CC28AD" w:rsidRPr="00EF3C3F" w:rsidRDefault="00CC28AD" w:rsidP="00CC28AD">
      <w:pPr>
        <w:numPr>
          <w:ilvl w:val="0"/>
          <w:numId w:val="22"/>
        </w:numPr>
        <w:tabs>
          <w:tab w:val="clear" w:pos="397"/>
        </w:tabs>
        <w:spacing w:after="0" w:line="276" w:lineRule="auto"/>
        <w:ind w:left="284" w:hanging="142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 xml:space="preserve">Know the location of </w:t>
      </w:r>
      <w:r w:rsidRPr="00EF3C3F">
        <w:rPr>
          <w:rFonts w:asciiTheme="minorHAnsi" w:hAnsiTheme="minorHAnsi"/>
          <w:b/>
          <w:sz w:val="20"/>
          <w:szCs w:val="20"/>
        </w:rPr>
        <w:t>emergency exits</w:t>
      </w:r>
      <w:r w:rsidRPr="00EF3C3F">
        <w:rPr>
          <w:rFonts w:asciiTheme="minorHAnsi" w:hAnsiTheme="minorHAnsi"/>
          <w:sz w:val="20"/>
          <w:szCs w:val="20"/>
        </w:rPr>
        <w:t xml:space="preserve"> in your building.</w:t>
      </w:r>
    </w:p>
    <w:p w14:paraId="67E7C839" w14:textId="77777777" w:rsidR="00CC28AD" w:rsidRPr="00EF3C3F" w:rsidRDefault="00CC28AD" w:rsidP="00CC28AD">
      <w:pPr>
        <w:numPr>
          <w:ilvl w:val="0"/>
          <w:numId w:val="23"/>
        </w:numPr>
        <w:tabs>
          <w:tab w:val="clear" w:pos="397"/>
        </w:tabs>
        <w:spacing w:after="0" w:line="276" w:lineRule="auto"/>
        <w:ind w:left="284" w:hanging="142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 xml:space="preserve">Plan an </w:t>
      </w:r>
      <w:r w:rsidRPr="00EF3C3F">
        <w:rPr>
          <w:rFonts w:asciiTheme="minorHAnsi" w:hAnsiTheme="minorHAnsi"/>
          <w:b/>
          <w:sz w:val="20"/>
          <w:szCs w:val="20"/>
        </w:rPr>
        <w:t>escape route</w:t>
      </w:r>
      <w:r w:rsidRPr="00EF3C3F">
        <w:rPr>
          <w:rFonts w:asciiTheme="minorHAnsi" w:hAnsiTheme="minorHAnsi"/>
          <w:sz w:val="20"/>
          <w:szCs w:val="20"/>
        </w:rPr>
        <w:t xml:space="preserve"> from the premises to safe environment.</w:t>
      </w:r>
    </w:p>
    <w:p w14:paraId="41F932C2" w14:textId="77777777" w:rsidR="00CC28AD" w:rsidRPr="00EF3C3F" w:rsidRDefault="00CC28AD" w:rsidP="00CC28AD">
      <w:pPr>
        <w:numPr>
          <w:ilvl w:val="0"/>
          <w:numId w:val="24"/>
        </w:numPr>
        <w:tabs>
          <w:tab w:val="clear" w:pos="397"/>
        </w:tabs>
        <w:spacing w:after="0" w:line="276" w:lineRule="auto"/>
        <w:ind w:left="284" w:hanging="142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 xml:space="preserve">Familiarise yourself with the location of any </w:t>
      </w:r>
      <w:r w:rsidRPr="00EF3C3F">
        <w:rPr>
          <w:rFonts w:asciiTheme="minorHAnsi" w:hAnsiTheme="minorHAnsi"/>
          <w:b/>
          <w:sz w:val="20"/>
          <w:szCs w:val="20"/>
        </w:rPr>
        <w:t>break glass</w:t>
      </w:r>
      <w:r w:rsidRPr="00EF3C3F">
        <w:rPr>
          <w:rFonts w:asciiTheme="minorHAnsi" w:hAnsiTheme="minorHAnsi"/>
          <w:sz w:val="20"/>
          <w:szCs w:val="20"/>
        </w:rPr>
        <w:t xml:space="preserve"> </w:t>
      </w:r>
      <w:r w:rsidRPr="00EF3C3F">
        <w:rPr>
          <w:rFonts w:asciiTheme="minorHAnsi" w:hAnsiTheme="minorHAnsi"/>
          <w:b/>
          <w:sz w:val="20"/>
          <w:szCs w:val="20"/>
        </w:rPr>
        <w:t>fire alarms</w:t>
      </w:r>
    </w:p>
    <w:p w14:paraId="101D2694" w14:textId="77777777" w:rsidR="00CC28AD" w:rsidRPr="00EF3C3F" w:rsidRDefault="00CC28AD" w:rsidP="00CC28AD">
      <w:pPr>
        <w:numPr>
          <w:ilvl w:val="0"/>
          <w:numId w:val="25"/>
        </w:numPr>
        <w:tabs>
          <w:tab w:val="clear" w:pos="397"/>
        </w:tabs>
        <w:spacing w:after="0" w:line="276" w:lineRule="auto"/>
        <w:ind w:left="284" w:hanging="142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 xml:space="preserve">Note the location of </w:t>
      </w:r>
      <w:r w:rsidRPr="00EF3C3F">
        <w:rPr>
          <w:rFonts w:asciiTheme="minorHAnsi" w:hAnsiTheme="minorHAnsi"/>
          <w:b/>
          <w:sz w:val="20"/>
          <w:szCs w:val="20"/>
        </w:rPr>
        <w:t>fire extinguishers</w:t>
      </w:r>
      <w:r w:rsidRPr="00EF3C3F">
        <w:rPr>
          <w:rFonts w:asciiTheme="minorHAnsi" w:hAnsiTheme="minorHAnsi"/>
          <w:sz w:val="20"/>
          <w:szCs w:val="20"/>
        </w:rPr>
        <w:t>.</w:t>
      </w:r>
    </w:p>
    <w:p w14:paraId="495DB709" w14:textId="77777777" w:rsidR="00CC28AD" w:rsidRPr="00EF3C3F" w:rsidRDefault="00CC28AD" w:rsidP="00CC28AD">
      <w:pPr>
        <w:numPr>
          <w:ilvl w:val="0"/>
          <w:numId w:val="25"/>
        </w:numPr>
        <w:tabs>
          <w:tab w:val="clear" w:pos="397"/>
        </w:tabs>
        <w:spacing w:after="0" w:line="276" w:lineRule="auto"/>
        <w:ind w:left="284" w:hanging="142"/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Familiarise yourself with the identity and location of the first aid kits.</w:t>
      </w:r>
    </w:p>
    <w:p w14:paraId="2B43A1BF" w14:textId="77777777" w:rsidR="00CC28AD" w:rsidRDefault="00CC28AD" w:rsidP="00CC28AD">
      <w:pPr>
        <w:spacing w:after="160" w:line="259" w:lineRule="auto"/>
        <w:ind w:left="0" w:firstLine="0"/>
        <w:rPr>
          <w:rFonts w:asciiTheme="minorHAnsi" w:hAnsiTheme="minorHAnsi"/>
          <w:sz w:val="20"/>
          <w:szCs w:val="20"/>
        </w:rPr>
      </w:pPr>
    </w:p>
    <w:p w14:paraId="5CA0EF2E" w14:textId="77777777" w:rsidR="00CC28AD" w:rsidRPr="00CC28AD" w:rsidRDefault="00CC28AD" w:rsidP="00CC28AD">
      <w:pPr>
        <w:pStyle w:val="Heading2"/>
        <w:rPr>
          <w:rStyle w:val="Strong"/>
          <w:b w:val="0"/>
          <w:bCs w:val="0"/>
        </w:rPr>
      </w:pPr>
      <w:r w:rsidRPr="00CC28AD">
        <w:rPr>
          <w:rStyle w:val="Strong"/>
          <w:b w:val="0"/>
          <w:bCs w:val="0"/>
          <w:sz w:val="28"/>
        </w:rPr>
        <w:t>FIRST AID KIT</w:t>
      </w:r>
    </w:p>
    <w:tbl>
      <w:tblPr>
        <w:tblStyle w:val="Fazmantable"/>
        <w:tblpPr w:leftFromText="180" w:rightFromText="180" w:vertAnchor="text" w:horzAnchor="page" w:tblpX="6571" w:tblpY="746"/>
        <w:tblW w:w="0" w:type="auto"/>
        <w:tblLook w:val="04A0" w:firstRow="1" w:lastRow="0" w:firstColumn="1" w:lastColumn="0" w:noHBand="0" w:noVBand="1"/>
      </w:tblPr>
      <w:tblGrid>
        <w:gridCol w:w="4208"/>
      </w:tblGrid>
      <w:tr w:rsidR="00CC28AD" w:rsidRPr="00CC28AD" w14:paraId="3F69D0B1" w14:textId="77777777" w:rsidTr="00CC2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</w:tcPr>
          <w:p w14:paraId="2504ACE7" w14:textId="77777777" w:rsidR="00CC28AD" w:rsidRPr="00EB7BD5" w:rsidRDefault="00CC28AD" w:rsidP="00CC28AD">
            <w:pPr>
              <w:pStyle w:val="BodyText"/>
              <w:spacing w:after="0"/>
              <w:jc w:val="center"/>
              <w:rPr>
                <w:rFonts w:asciiTheme="minorHAnsi" w:hAnsiTheme="minorHAnsi" w:cs="Arial"/>
                <w:b/>
                <w:bCs w:val="0"/>
                <w:smallCaps/>
                <w:color w:val="000000" w:themeColor="text1"/>
              </w:rPr>
            </w:pPr>
            <w:r w:rsidRPr="00EB7BD5">
              <w:rPr>
                <w:rFonts w:asciiTheme="minorHAnsi" w:hAnsiTheme="minorHAnsi" w:cs="Arial"/>
                <w:smallCaps/>
                <w:color w:val="FFFFFF" w:themeColor="background1"/>
              </w:rPr>
              <w:t>Assembly Point</w:t>
            </w:r>
          </w:p>
        </w:tc>
      </w:tr>
      <w:tr w:rsidR="00CC28AD" w:rsidRPr="00CC28AD" w14:paraId="765EC764" w14:textId="77777777" w:rsidTr="00CC2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</w:tcPr>
          <w:p w14:paraId="5977E7AC" w14:textId="77777777" w:rsidR="00CC28AD" w:rsidRPr="00EB7BD5" w:rsidRDefault="00CC28AD" w:rsidP="00CC28AD">
            <w:pPr>
              <w:pStyle w:val="BodyText"/>
              <w:jc w:val="left"/>
              <w:rPr>
                <w:rFonts w:asciiTheme="minorHAnsi" w:hAnsiTheme="minorHAnsi"/>
                <w:smallCaps/>
                <w:color w:val="000000" w:themeColor="text1"/>
              </w:rPr>
            </w:pPr>
            <w:r w:rsidRPr="00EB7BD5">
              <w:rPr>
                <w:rFonts w:asciiTheme="minorHAnsi" w:hAnsiTheme="minorHAnsi"/>
                <w:smallCaps/>
                <w:color w:val="000000" w:themeColor="text1"/>
              </w:rPr>
              <w:t>In the event of fire - &lt;Location &gt;</w:t>
            </w:r>
          </w:p>
          <w:p w14:paraId="67FF955D" w14:textId="77777777" w:rsidR="00CC28AD" w:rsidRPr="00EB7BD5" w:rsidRDefault="00CC28AD" w:rsidP="00CC28AD">
            <w:pPr>
              <w:pStyle w:val="BodyText"/>
              <w:jc w:val="left"/>
              <w:rPr>
                <w:rFonts w:asciiTheme="minorHAnsi" w:hAnsiTheme="minorHAnsi"/>
                <w:smallCaps/>
                <w:color w:val="000000" w:themeColor="text1"/>
              </w:rPr>
            </w:pPr>
            <w:r w:rsidRPr="00EB7BD5">
              <w:rPr>
                <w:rFonts w:asciiTheme="minorHAnsi" w:hAnsiTheme="minorHAnsi"/>
                <w:smallCaps/>
                <w:color w:val="000000" w:themeColor="text1"/>
              </w:rPr>
              <w:t>In the event of flood - &lt;Location &gt;</w:t>
            </w:r>
          </w:p>
          <w:p w14:paraId="5311EF7E" w14:textId="77777777" w:rsidR="00CC28AD" w:rsidRPr="00EB7BD5" w:rsidRDefault="00CC28AD" w:rsidP="00CC28AD">
            <w:pPr>
              <w:pStyle w:val="BodyText"/>
              <w:jc w:val="left"/>
              <w:rPr>
                <w:rFonts w:asciiTheme="minorHAnsi" w:hAnsiTheme="minorHAnsi"/>
                <w:smallCaps/>
                <w:color w:val="000000" w:themeColor="text1"/>
              </w:rPr>
            </w:pPr>
            <w:r w:rsidRPr="00EB7BD5">
              <w:rPr>
                <w:rFonts w:asciiTheme="minorHAnsi" w:hAnsiTheme="minorHAnsi"/>
                <w:smallCaps/>
                <w:color w:val="000000" w:themeColor="text1"/>
              </w:rPr>
              <w:t>In the event of a chemical spill &lt;Location&gt;</w:t>
            </w:r>
          </w:p>
          <w:p w14:paraId="721DA563" w14:textId="77777777" w:rsidR="00CC28AD" w:rsidRPr="00EB7BD5" w:rsidRDefault="00CC28AD" w:rsidP="00CC28AD">
            <w:pPr>
              <w:pStyle w:val="BodyText"/>
              <w:jc w:val="left"/>
              <w:rPr>
                <w:rFonts w:asciiTheme="minorHAnsi" w:hAnsiTheme="minorHAnsi"/>
                <w:smallCaps/>
                <w:color w:val="000000" w:themeColor="text1"/>
              </w:rPr>
            </w:pPr>
            <w:r w:rsidRPr="00EB7BD5">
              <w:rPr>
                <w:rFonts w:asciiTheme="minorHAnsi" w:hAnsiTheme="minorHAnsi"/>
                <w:smallCaps/>
                <w:color w:val="000000" w:themeColor="text1"/>
              </w:rPr>
              <w:t xml:space="preserve"> OR follow the instructions of supervisor</w:t>
            </w:r>
          </w:p>
        </w:tc>
      </w:tr>
    </w:tbl>
    <w:p w14:paraId="2D142E0E" w14:textId="77777777" w:rsidR="00CC28AD" w:rsidRPr="00EF3C3F" w:rsidRDefault="00CC28AD" w:rsidP="00CC28AD">
      <w:pPr>
        <w:rPr>
          <w:rFonts w:asciiTheme="minorHAnsi" w:hAnsiTheme="minorHAnsi"/>
          <w:sz w:val="20"/>
          <w:szCs w:val="20"/>
        </w:rPr>
      </w:pPr>
      <w:r w:rsidRPr="00EF3C3F">
        <w:rPr>
          <w:rFonts w:asciiTheme="minorHAnsi" w:hAnsiTheme="minorHAnsi"/>
          <w:sz w:val="20"/>
          <w:szCs w:val="20"/>
        </w:rPr>
        <w:t>First aid kit is located in the following areas:</w:t>
      </w:r>
    </w:p>
    <w:p w14:paraId="7A37AA1F" w14:textId="77777777" w:rsidR="00CC28AD" w:rsidRPr="00EF3C3F" w:rsidRDefault="00CC28AD" w:rsidP="00CC28AD">
      <w:pPr>
        <w:rPr>
          <w:rFonts w:asciiTheme="minorHAnsi" w:hAnsiTheme="minorHAnsi"/>
          <w:b/>
          <w:sz w:val="20"/>
          <w:szCs w:val="20"/>
        </w:rPr>
      </w:pPr>
    </w:p>
    <w:tbl>
      <w:tblPr>
        <w:tblStyle w:val="Fazmantable"/>
        <w:tblW w:w="4536" w:type="dxa"/>
        <w:tblLayout w:type="fixed"/>
        <w:tblLook w:val="01E0" w:firstRow="1" w:lastRow="1" w:firstColumn="1" w:lastColumn="1" w:noHBand="0" w:noVBand="0"/>
      </w:tblPr>
      <w:tblGrid>
        <w:gridCol w:w="4536"/>
      </w:tblGrid>
      <w:tr w:rsidR="00CC28AD" w:rsidRPr="00EF3C3F" w14:paraId="7178C65B" w14:textId="77777777" w:rsidTr="004A63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4865BB3" w14:textId="77777777" w:rsidR="00CC28AD" w:rsidRPr="00EF3C3F" w:rsidRDefault="00CC28AD" w:rsidP="004A63BA">
            <w:pPr>
              <w:spacing w:after="0"/>
              <w:contextualSpacing/>
              <w:rPr>
                <w:rFonts w:asciiTheme="minorHAnsi" w:hAnsiTheme="minorHAnsi"/>
                <w:b/>
                <w:color w:val="000000" w:themeColor="text1"/>
              </w:rPr>
            </w:pPr>
            <w:r w:rsidRPr="00CC28AD">
              <w:rPr>
                <w:rFonts w:asciiTheme="minorHAnsi" w:hAnsiTheme="minorHAnsi"/>
                <w:color w:val="FFFFFF" w:themeColor="background1"/>
              </w:rPr>
              <w:t>Location / Vehicle</w:t>
            </w:r>
          </w:p>
        </w:tc>
      </w:tr>
      <w:tr w:rsidR="00CC28AD" w:rsidRPr="00EF3C3F" w14:paraId="5F76DD05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15E7337" w14:textId="77777777" w:rsidR="00CC28AD" w:rsidRPr="00EF3C3F" w:rsidRDefault="00CC28AD" w:rsidP="004A63BA">
            <w:pPr>
              <w:spacing w:after="0"/>
              <w:contextualSpacing/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CC28AD" w:rsidRPr="00EF3C3F" w14:paraId="0EBE9C62" w14:textId="77777777" w:rsidTr="004A63B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E09F310" w14:textId="77777777" w:rsidR="00CC28AD" w:rsidRPr="00EF3C3F" w:rsidRDefault="00CC28AD" w:rsidP="004A63BA">
            <w:pPr>
              <w:spacing w:after="0"/>
              <w:contextualSpacing/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</w:tr>
    </w:tbl>
    <w:p w14:paraId="418220E9" w14:textId="77777777" w:rsidR="00CC28AD" w:rsidRDefault="00CC28AD" w:rsidP="00CC28AD">
      <w:pPr>
        <w:tabs>
          <w:tab w:val="left" w:pos="540"/>
          <w:tab w:val="left" w:pos="2160"/>
          <w:tab w:val="left" w:pos="4680"/>
        </w:tabs>
        <w:jc w:val="center"/>
        <w:rPr>
          <w:rFonts w:asciiTheme="minorHAnsi" w:hAnsiTheme="minorHAnsi"/>
          <w:b/>
          <w:smallCaps/>
          <w:sz w:val="20"/>
          <w:szCs w:val="20"/>
        </w:rPr>
      </w:pPr>
    </w:p>
    <w:p w14:paraId="38356529" w14:textId="77777777" w:rsidR="00CC28AD" w:rsidRDefault="00CC28AD" w:rsidP="00CC28AD">
      <w:pPr>
        <w:tabs>
          <w:tab w:val="left" w:pos="540"/>
          <w:tab w:val="left" w:pos="2160"/>
          <w:tab w:val="left" w:pos="4680"/>
        </w:tabs>
        <w:jc w:val="center"/>
        <w:rPr>
          <w:rFonts w:asciiTheme="minorHAnsi" w:hAnsiTheme="minorHAnsi"/>
          <w:b/>
          <w:smallCaps/>
          <w:sz w:val="20"/>
          <w:szCs w:val="20"/>
        </w:rPr>
      </w:pPr>
    </w:p>
    <w:p w14:paraId="7376998D" w14:textId="77777777" w:rsidR="00CC28AD" w:rsidRDefault="00CC28AD" w:rsidP="00CC28AD">
      <w:pPr>
        <w:tabs>
          <w:tab w:val="left" w:pos="540"/>
          <w:tab w:val="left" w:pos="2160"/>
          <w:tab w:val="left" w:pos="4680"/>
        </w:tabs>
        <w:jc w:val="center"/>
        <w:rPr>
          <w:rFonts w:asciiTheme="minorHAnsi" w:hAnsiTheme="minorHAnsi"/>
          <w:b/>
          <w:smallCaps/>
          <w:sz w:val="20"/>
          <w:szCs w:val="20"/>
        </w:rPr>
      </w:pPr>
    </w:p>
    <w:p w14:paraId="27EDB740" w14:textId="77777777" w:rsidR="00CC28AD" w:rsidRDefault="00CC28AD" w:rsidP="00CC28AD">
      <w:pPr>
        <w:tabs>
          <w:tab w:val="left" w:pos="540"/>
          <w:tab w:val="left" w:pos="2160"/>
          <w:tab w:val="left" w:pos="4680"/>
        </w:tabs>
        <w:jc w:val="center"/>
        <w:rPr>
          <w:rFonts w:asciiTheme="minorHAnsi" w:hAnsiTheme="minorHAnsi"/>
          <w:b/>
          <w:smallCaps/>
          <w:sz w:val="20"/>
          <w:szCs w:val="20"/>
        </w:rPr>
      </w:pPr>
    </w:p>
    <w:p w14:paraId="659BE3FF" w14:textId="77777777" w:rsidR="00CC28AD" w:rsidRDefault="00CC28AD" w:rsidP="00CC28AD">
      <w:pPr>
        <w:tabs>
          <w:tab w:val="left" w:pos="540"/>
          <w:tab w:val="left" w:pos="2160"/>
          <w:tab w:val="left" w:pos="4680"/>
        </w:tabs>
        <w:jc w:val="center"/>
        <w:rPr>
          <w:rFonts w:asciiTheme="minorHAnsi" w:hAnsiTheme="minorHAnsi"/>
          <w:b/>
          <w:smallCaps/>
          <w:sz w:val="20"/>
          <w:szCs w:val="20"/>
        </w:rPr>
      </w:pPr>
    </w:p>
    <w:p w14:paraId="28868DFF" w14:textId="77777777" w:rsidR="00CC28AD" w:rsidRDefault="00CC28AD" w:rsidP="00CC28AD">
      <w:pPr>
        <w:tabs>
          <w:tab w:val="left" w:pos="540"/>
          <w:tab w:val="left" w:pos="2160"/>
          <w:tab w:val="left" w:pos="4680"/>
        </w:tabs>
        <w:jc w:val="center"/>
        <w:rPr>
          <w:rFonts w:asciiTheme="minorHAnsi" w:hAnsiTheme="minorHAnsi"/>
          <w:b/>
          <w:smallCaps/>
          <w:sz w:val="20"/>
          <w:szCs w:val="20"/>
        </w:rPr>
      </w:pPr>
    </w:p>
    <w:p w14:paraId="4D0239BE" w14:textId="77777777" w:rsidR="00CC28AD" w:rsidRPr="00EF3C3F" w:rsidRDefault="00CC28AD" w:rsidP="00CC28AD">
      <w:pPr>
        <w:tabs>
          <w:tab w:val="left" w:pos="540"/>
          <w:tab w:val="left" w:pos="2160"/>
          <w:tab w:val="left" w:pos="4680"/>
        </w:tabs>
        <w:jc w:val="center"/>
        <w:rPr>
          <w:rFonts w:asciiTheme="minorHAnsi" w:hAnsiTheme="minorHAnsi"/>
          <w:b/>
          <w:smallCaps/>
          <w:sz w:val="20"/>
          <w:szCs w:val="20"/>
        </w:rPr>
      </w:pPr>
    </w:p>
    <w:tbl>
      <w:tblPr>
        <w:tblStyle w:val="Fazmantable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1723"/>
        <w:gridCol w:w="3375"/>
      </w:tblGrid>
      <w:tr w:rsidR="00CC28AD" w:rsidRPr="00EF3C3F" w14:paraId="3B2272A0" w14:textId="77777777" w:rsidTr="00CC2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gridSpan w:val="2"/>
          </w:tcPr>
          <w:p w14:paraId="696DFA26" w14:textId="77777777" w:rsidR="00CC28AD" w:rsidRPr="00EF3C3F" w:rsidRDefault="00CC28AD" w:rsidP="004A63BA">
            <w:pPr>
              <w:pStyle w:val="BodyText"/>
              <w:spacing w:after="0"/>
              <w:contextualSpacing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CC28AD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Participant Emergency Contact Details</w:t>
            </w:r>
          </w:p>
        </w:tc>
      </w:tr>
      <w:tr w:rsidR="00CC28AD" w:rsidRPr="00EF3C3F" w14:paraId="5D78B099" w14:textId="77777777" w:rsidTr="00CC2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</w:tcPr>
          <w:p w14:paraId="33943067" w14:textId="77777777" w:rsidR="00CC28AD" w:rsidRPr="00EF3C3F" w:rsidRDefault="00CC28AD" w:rsidP="004A63BA">
            <w:pPr>
              <w:pStyle w:val="BodyText"/>
              <w:spacing w:after="0"/>
              <w:contextualSpacing/>
              <w:jc w:val="left"/>
              <w:rPr>
                <w:rFonts w:asciiTheme="minorHAnsi" w:hAnsiTheme="minorHAnsi"/>
                <w:bCs w:val="0"/>
                <w:color w:val="000000" w:themeColor="text1"/>
                <w:sz w:val="18"/>
                <w:szCs w:val="18"/>
              </w:rPr>
            </w:pPr>
            <w:r w:rsidRPr="00EF3C3F">
              <w:rPr>
                <w:rFonts w:asciiTheme="minorHAnsi" w:hAnsiTheme="minorHAnsi"/>
                <w:bCs w:val="0"/>
                <w:color w:val="000000" w:themeColor="text1"/>
                <w:sz w:val="18"/>
                <w:szCs w:val="18"/>
              </w:rPr>
              <w:t>Contact 1</w:t>
            </w:r>
          </w:p>
        </w:tc>
        <w:tc>
          <w:tcPr>
            <w:tcW w:w="3375" w:type="dxa"/>
          </w:tcPr>
          <w:p w14:paraId="5711B5CF" w14:textId="77777777" w:rsidR="00CC28AD" w:rsidRPr="00EF3C3F" w:rsidRDefault="00CC28AD" w:rsidP="004A63BA">
            <w:pPr>
              <w:pStyle w:val="BodyText"/>
              <w:spacing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CC28AD" w:rsidRPr="00EF3C3F" w14:paraId="1FAF68C2" w14:textId="77777777" w:rsidTr="00CC28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</w:tcPr>
          <w:p w14:paraId="7A1BB4B8" w14:textId="77777777" w:rsidR="00CC28AD" w:rsidRPr="00EF3C3F" w:rsidRDefault="00CC28AD" w:rsidP="004A63BA">
            <w:pPr>
              <w:pStyle w:val="BodyText"/>
              <w:spacing w:after="0"/>
              <w:contextualSpacing/>
              <w:jc w:val="left"/>
              <w:rPr>
                <w:rFonts w:asciiTheme="minorHAnsi" w:hAnsiTheme="minorHAnsi"/>
                <w:bCs w:val="0"/>
                <w:color w:val="000000" w:themeColor="text1"/>
                <w:sz w:val="18"/>
                <w:szCs w:val="18"/>
              </w:rPr>
            </w:pPr>
            <w:r w:rsidRPr="00EF3C3F">
              <w:rPr>
                <w:rFonts w:asciiTheme="minorHAnsi" w:hAnsiTheme="minorHAnsi"/>
                <w:bCs w:val="0"/>
                <w:color w:val="000000" w:themeColor="text1"/>
                <w:sz w:val="18"/>
                <w:szCs w:val="18"/>
              </w:rPr>
              <w:t>Phone number</w:t>
            </w:r>
          </w:p>
        </w:tc>
        <w:tc>
          <w:tcPr>
            <w:tcW w:w="3375" w:type="dxa"/>
          </w:tcPr>
          <w:p w14:paraId="13F10091" w14:textId="77777777" w:rsidR="00CC28AD" w:rsidRPr="00EF3C3F" w:rsidRDefault="00CC28AD" w:rsidP="004A63BA">
            <w:pPr>
              <w:pStyle w:val="BodyText"/>
              <w:spacing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CC28AD" w:rsidRPr="00EF3C3F" w14:paraId="33574BC4" w14:textId="77777777" w:rsidTr="00CC2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</w:tcPr>
          <w:p w14:paraId="2752A927" w14:textId="77777777" w:rsidR="00CC28AD" w:rsidRPr="00EF3C3F" w:rsidRDefault="00CC28AD" w:rsidP="004A63BA">
            <w:pPr>
              <w:pStyle w:val="BodyText"/>
              <w:spacing w:after="0"/>
              <w:contextualSpacing/>
              <w:jc w:val="left"/>
              <w:rPr>
                <w:rFonts w:asciiTheme="minorHAnsi" w:hAnsiTheme="minorHAnsi"/>
                <w:bCs w:val="0"/>
                <w:color w:val="000000" w:themeColor="text1"/>
                <w:sz w:val="18"/>
                <w:szCs w:val="18"/>
              </w:rPr>
            </w:pPr>
            <w:r w:rsidRPr="00EF3C3F">
              <w:rPr>
                <w:rFonts w:asciiTheme="minorHAnsi" w:hAnsiTheme="minorHAnsi"/>
                <w:bCs w:val="0"/>
                <w:color w:val="000000" w:themeColor="text1"/>
                <w:sz w:val="18"/>
                <w:szCs w:val="18"/>
              </w:rPr>
              <w:t>Contact 2</w:t>
            </w:r>
          </w:p>
        </w:tc>
        <w:tc>
          <w:tcPr>
            <w:tcW w:w="3375" w:type="dxa"/>
          </w:tcPr>
          <w:p w14:paraId="29300C5E" w14:textId="77777777" w:rsidR="00CC28AD" w:rsidRPr="00EF3C3F" w:rsidRDefault="00CC28AD" w:rsidP="004A63BA">
            <w:pPr>
              <w:pStyle w:val="BodyText"/>
              <w:spacing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CC28AD" w:rsidRPr="00EF3C3F" w14:paraId="7DE16EEE" w14:textId="77777777" w:rsidTr="00CC28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</w:tcPr>
          <w:p w14:paraId="37025AF9" w14:textId="77777777" w:rsidR="00CC28AD" w:rsidRPr="00EF3C3F" w:rsidRDefault="00CC28AD" w:rsidP="004A63BA">
            <w:pPr>
              <w:pStyle w:val="BodyText"/>
              <w:spacing w:after="0"/>
              <w:contextualSpacing/>
              <w:jc w:val="left"/>
              <w:rPr>
                <w:rFonts w:asciiTheme="minorHAnsi" w:hAnsiTheme="minorHAnsi"/>
                <w:bCs w:val="0"/>
                <w:color w:val="000000" w:themeColor="text1"/>
                <w:sz w:val="18"/>
                <w:szCs w:val="18"/>
              </w:rPr>
            </w:pPr>
            <w:r w:rsidRPr="00EF3C3F">
              <w:rPr>
                <w:rFonts w:asciiTheme="minorHAnsi" w:hAnsiTheme="minorHAnsi"/>
                <w:bCs w:val="0"/>
                <w:color w:val="000000" w:themeColor="text1"/>
                <w:sz w:val="18"/>
                <w:szCs w:val="18"/>
              </w:rPr>
              <w:t>Phone Number</w:t>
            </w:r>
          </w:p>
        </w:tc>
        <w:tc>
          <w:tcPr>
            <w:tcW w:w="3375" w:type="dxa"/>
          </w:tcPr>
          <w:p w14:paraId="7068C1D8" w14:textId="77777777" w:rsidR="00CC28AD" w:rsidRPr="00EF3C3F" w:rsidRDefault="00CC28AD" w:rsidP="004A63BA">
            <w:pPr>
              <w:pStyle w:val="BodyText"/>
              <w:spacing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</w:tr>
    </w:tbl>
    <w:tbl>
      <w:tblPr>
        <w:tblStyle w:val="Fazmantable"/>
        <w:tblpPr w:leftFromText="180" w:rightFromText="180" w:vertAnchor="text" w:horzAnchor="margin" w:tblpXSpec="right" w:tblpY="77"/>
        <w:tblW w:w="0" w:type="auto"/>
        <w:tblLook w:val="04A0" w:firstRow="1" w:lastRow="0" w:firstColumn="1" w:lastColumn="0" w:noHBand="0" w:noVBand="1"/>
      </w:tblPr>
      <w:tblGrid>
        <w:gridCol w:w="1716"/>
        <w:gridCol w:w="2765"/>
      </w:tblGrid>
      <w:tr w:rsidR="00CC28AD" w:rsidRPr="00EF3C3F" w14:paraId="0AC13175" w14:textId="77777777" w:rsidTr="004A63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1" w:type="dxa"/>
            <w:gridSpan w:val="2"/>
          </w:tcPr>
          <w:p w14:paraId="4C699D37" w14:textId="77777777" w:rsidR="00CC28AD" w:rsidRPr="00EF3C3F" w:rsidRDefault="00CC28AD" w:rsidP="004A63BA">
            <w:pPr>
              <w:pStyle w:val="BodyText"/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CC28AD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 xml:space="preserve">Individual Needs as per Support </w:t>
            </w:r>
            <w:r w:rsidRPr="00EF3C3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Plan</w:t>
            </w:r>
          </w:p>
        </w:tc>
      </w:tr>
      <w:tr w:rsidR="00CC28AD" w:rsidRPr="00EF3C3F" w14:paraId="2EDA7CB8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</w:tcPr>
          <w:p w14:paraId="30930D40" w14:textId="77777777" w:rsidR="00CC28AD" w:rsidRPr="00EF3C3F" w:rsidRDefault="00CC28AD" w:rsidP="004A63BA">
            <w:pPr>
              <w:pStyle w:val="BodyText"/>
              <w:spacing w:after="0"/>
              <w:contextualSpacing/>
              <w:jc w:val="left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F3C3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Physical </w:t>
            </w:r>
          </w:p>
        </w:tc>
        <w:tc>
          <w:tcPr>
            <w:tcW w:w="2765" w:type="dxa"/>
          </w:tcPr>
          <w:p w14:paraId="14702F7D" w14:textId="77777777" w:rsidR="00CC28AD" w:rsidRPr="00EF3C3F" w:rsidRDefault="00CC28AD" w:rsidP="004A63BA">
            <w:pPr>
              <w:pStyle w:val="BodyText"/>
              <w:spacing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CC28AD" w:rsidRPr="00EF3C3F" w14:paraId="44727F0B" w14:textId="77777777" w:rsidTr="004A63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</w:tcPr>
          <w:p w14:paraId="0EEF5C10" w14:textId="77777777" w:rsidR="00CC28AD" w:rsidRPr="00EF3C3F" w:rsidRDefault="00CC28AD" w:rsidP="004A63BA">
            <w:pPr>
              <w:pStyle w:val="BodyText"/>
              <w:spacing w:after="0"/>
              <w:contextualSpacing/>
              <w:jc w:val="left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F3C3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Emotional</w:t>
            </w:r>
          </w:p>
        </w:tc>
        <w:tc>
          <w:tcPr>
            <w:tcW w:w="2765" w:type="dxa"/>
          </w:tcPr>
          <w:p w14:paraId="0FAB94A7" w14:textId="77777777" w:rsidR="00CC28AD" w:rsidRPr="00EF3C3F" w:rsidRDefault="00CC28AD" w:rsidP="004A63BA">
            <w:pPr>
              <w:pStyle w:val="BodyText"/>
              <w:spacing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CC28AD" w:rsidRPr="00EF3C3F" w14:paraId="7B095CD4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</w:tcPr>
          <w:p w14:paraId="7780A18F" w14:textId="77777777" w:rsidR="00CC28AD" w:rsidRPr="00EF3C3F" w:rsidRDefault="00CC28AD" w:rsidP="004A63BA">
            <w:pPr>
              <w:pStyle w:val="BodyText"/>
              <w:spacing w:after="0"/>
              <w:contextualSpacing/>
              <w:jc w:val="left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F3C3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Communication </w:t>
            </w:r>
          </w:p>
        </w:tc>
        <w:tc>
          <w:tcPr>
            <w:tcW w:w="2765" w:type="dxa"/>
          </w:tcPr>
          <w:p w14:paraId="1CC2DF9D" w14:textId="77777777" w:rsidR="00CC28AD" w:rsidRPr="00EF3C3F" w:rsidRDefault="00CC28AD" w:rsidP="004A63BA">
            <w:pPr>
              <w:pStyle w:val="BodyText"/>
              <w:spacing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CC28AD" w:rsidRPr="00EF3C3F" w14:paraId="2EFDBBEB" w14:textId="77777777" w:rsidTr="004A63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</w:tcPr>
          <w:p w14:paraId="313B2634" w14:textId="77777777" w:rsidR="00CC28AD" w:rsidRPr="00EF3C3F" w:rsidRDefault="00CC28AD" w:rsidP="004A63BA">
            <w:pPr>
              <w:pStyle w:val="BodyText"/>
              <w:spacing w:after="0"/>
              <w:contextualSpacing/>
              <w:jc w:val="left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F3C3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Other</w:t>
            </w:r>
          </w:p>
        </w:tc>
        <w:tc>
          <w:tcPr>
            <w:tcW w:w="2765" w:type="dxa"/>
          </w:tcPr>
          <w:p w14:paraId="45357607" w14:textId="77777777" w:rsidR="00CC28AD" w:rsidRPr="00EF3C3F" w:rsidRDefault="00CC28AD" w:rsidP="004A63BA">
            <w:pPr>
              <w:pStyle w:val="BodyText"/>
              <w:spacing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571EE3E3" w14:textId="77777777" w:rsidR="00CC28AD" w:rsidRPr="00EF3C3F" w:rsidRDefault="00CC28AD" w:rsidP="00CC28AD">
      <w:pPr>
        <w:pStyle w:val="BodyText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0"/>
        <w:gridCol w:w="2490"/>
      </w:tblGrid>
      <w:tr w:rsidR="00CC28AD" w:rsidRPr="00EF3C3F" w14:paraId="02A53A9B" w14:textId="77777777" w:rsidTr="004A63BA">
        <w:tc>
          <w:tcPr>
            <w:tcW w:w="4980" w:type="dxa"/>
            <w:gridSpan w:val="2"/>
          </w:tcPr>
          <w:p w14:paraId="57195A2C" w14:textId="77777777" w:rsidR="00CC28AD" w:rsidRPr="00EF3C3F" w:rsidRDefault="00CC28AD" w:rsidP="004A63BA">
            <w:pPr>
              <w:pStyle w:val="Heading2"/>
              <w:outlineLvl w:val="1"/>
            </w:pPr>
            <w:r w:rsidRPr="00EF3C3F">
              <w:t>Emergency Services</w:t>
            </w:r>
          </w:p>
        </w:tc>
      </w:tr>
      <w:tr w:rsidR="00CC28AD" w:rsidRPr="00EF3C3F" w14:paraId="3CEC1B5E" w14:textId="77777777" w:rsidTr="004A63BA">
        <w:tc>
          <w:tcPr>
            <w:tcW w:w="2490" w:type="dxa"/>
          </w:tcPr>
          <w:p w14:paraId="17C60003" w14:textId="77777777" w:rsidR="00CC28AD" w:rsidRPr="00EF3C3F" w:rsidRDefault="00CC28AD" w:rsidP="004A63BA">
            <w:pPr>
              <w:pStyle w:val="BodyText"/>
              <w:spacing w:before="40" w:after="40"/>
              <w:rPr>
                <w:rFonts w:asciiTheme="minorHAnsi" w:hAnsiTheme="minorHAnsi"/>
                <w:sz w:val="20"/>
                <w:szCs w:val="20"/>
              </w:rPr>
            </w:pPr>
            <w:r w:rsidRPr="00EF3C3F">
              <w:rPr>
                <w:rFonts w:asciiTheme="minorHAnsi" w:hAnsiTheme="minorHAnsi"/>
                <w:sz w:val="20"/>
                <w:szCs w:val="20"/>
              </w:rPr>
              <w:t>Fire</w:t>
            </w:r>
          </w:p>
        </w:tc>
        <w:tc>
          <w:tcPr>
            <w:tcW w:w="2490" w:type="dxa"/>
          </w:tcPr>
          <w:p w14:paraId="21FB334F" w14:textId="77777777" w:rsidR="00CC28AD" w:rsidRPr="00EF3C3F" w:rsidRDefault="00CC28AD" w:rsidP="004A63BA">
            <w:pPr>
              <w:pStyle w:val="BodyText"/>
              <w:spacing w:before="40" w:after="40"/>
              <w:rPr>
                <w:rFonts w:asciiTheme="minorHAnsi" w:hAnsiTheme="minorHAnsi"/>
                <w:sz w:val="20"/>
                <w:szCs w:val="20"/>
              </w:rPr>
            </w:pPr>
            <w:r w:rsidRPr="00EF3C3F">
              <w:rPr>
                <w:rFonts w:asciiTheme="minorHAnsi" w:hAnsiTheme="minorHAnsi"/>
                <w:sz w:val="20"/>
                <w:szCs w:val="20"/>
              </w:rPr>
              <w:t>000</w:t>
            </w:r>
          </w:p>
        </w:tc>
      </w:tr>
      <w:tr w:rsidR="00CC28AD" w:rsidRPr="00EF3C3F" w14:paraId="78D6550D" w14:textId="77777777" w:rsidTr="004A63BA">
        <w:tc>
          <w:tcPr>
            <w:tcW w:w="2490" w:type="dxa"/>
          </w:tcPr>
          <w:p w14:paraId="48E2AB6E" w14:textId="77777777" w:rsidR="00CC28AD" w:rsidRPr="00EF3C3F" w:rsidRDefault="00CC28AD" w:rsidP="004A63BA">
            <w:pPr>
              <w:pStyle w:val="BodyText"/>
              <w:spacing w:before="40" w:after="40"/>
              <w:rPr>
                <w:rFonts w:asciiTheme="minorHAnsi" w:hAnsiTheme="minorHAnsi"/>
                <w:sz w:val="20"/>
                <w:szCs w:val="20"/>
              </w:rPr>
            </w:pPr>
            <w:r w:rsidRPr="00EF3C3F">
              <w:rPr>
                <w:rFonts w:asciiTheme="minorHAnsi" w:hAnsiTheme="minorHAnsi"/>
                <w:sz w:val="20"/>
                <w:szCs w:val="20"/>
              </w:rPr>
              <w:t>Ambulance</w:t>
            </w:r>
          </w:p>
        </w:tc>
        <w:tc>
          <w:tcPr>
            <w:tcW w:w="2490" w:type="dxa"/>
          </w:tcPr>
          <w:p w14:paraId="3AD78356" w14:textId="77777777" w:rsidR="00CC28AD" w:rsidRPr="00EF3C3F" w:rsidRDefault="00CC28AD" w:rsidP="004A63BA">
            <w:pPr>
              <w:pStyle w:val="BodyText"/>
              <w:spacing w:before="40" w:after="40"/>
              <w:rPr>
                <w:rFonts w:asciiTheme="minorHAnsi" w:hAnsiTheme="minorHAnsi"/>
                <w:sz w:val="20"/>
                <w:szCs w:val="20"/>
              </w:rPr>
            </w:pPr>
            <w:r w:rsidRPr="00EF3C3F">
              <w:rPr>
                <w:rFonts w:asciiTheme="minorHAnsi" w:hAnsiTheme="minorHAnsi"/>
                <w:sz w:val="20"/>
                <w:szCs w:val="20"/>
              </w:rPr>
              <w:t>000</w:t>
            </w:r>
          </w:p>
        </w:tc>
      </w:tr>
      <w:tr w:rsidR="00CC28AD" w:rsidRPr="00EF3C3F" w14:paraId="183F3A85" w14:textId="77777777" w:rsidTr="004A63BA">
        <w:tc>
          <w:tcPr>
            <w:tcW w:w="2490" w:type="dxa"/>
          </w:tcPr>
          <w:p w14:paraId="5189D99E" w14:textId="77777777" w:rsidR="00CC28AD" w:rsidRPr="00EF3C3F" w:rsidRDefault="00CC28AD" w:rsidP="004A63BA">
            <w:pPr>
              <w:pStyle w:val="BodyText"/>
              <w:spacing w:before="40" w:after="40"/>
              <w:rPr>
                <w:rFonts w:asciiTheme="minorHAnsi" w:hAnsiTheme="minorHAnsi"/>
                <w:sz w:val="20"/>
                <w:szCs w:val="20"/>
              </w:rPr>
            </w:pPr>
            <w:r w:rsidRPr="00EF3C3F">
              <w:rPr>
                <w:rFonts w:asciiTheme="minorHAnsi" w:hAnsiTheme="minorHAnsi"/>
                <w:sz w:val="20"/>
                <w:szCs w:val="20"/>
              </w:rPr>
              <w:t>Poison Emergency</w:t>
            </w:r>
          </w:p>
        </w:tc>
        <w:tc>
          <w:tcPr>
            <w:tcW w:w="2490" w:type="dxa"/>
          </w:tcPr>
          <w:p w14:paraId="306E7304" w14:textId="77777777" w:rsidR="00CC28AD" w:rsidRPr="00EF3C3F" w:rsidRDefault="00CC28AD" w:rsidP="004A63BA">
            <w:pPr>
              <w:pStyle w:val="BodyText"/>
              <w:spacing w:before="40" w:after="40"/>
              <w:rPr>
                <w:rFonts w:asciiTheme="minorHAnsi" w:hAnsiTheme="minorHAnsi"/>
                <w:sz w:val="20"/>
                <w:szCs w:val="20"/>
              </w:rPr>
            </w:pPr>
            <w:r w:rsidRPr="00EF3C3F">
              <w:rPr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>13 11 26.</w:t>
            </w:r>
          </w:p>
        </w:tc>
      </w:tr>
    </w:tbl>
    <w:p w14:paraId="4CB4C088" w14:textId="77777777" w:rsidR="0046683E" w:rsidRPr="00CC28AD" w:rsidRDefault="00CC28AD" w:rsidP="00CC28AD">
      <w:pPr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EF3C3F">
        <w:rPr>
          <w:rFonts w:asciiTheme="minorHAnsi" w:hAnsiTheme="minorHAnsi"/>
          <w:b/>
          <w:bCs/>
          <w:i/>
          <w:iCs/>
          <w:sz w:val="20"/>
          <w:szCs w:val="20"/>
        </w:rPr>
        <w:t>***Personal safety is the most important factor in an emergency.</w:t>
      </w:r>
    </w:p>
    <w:sectPr w:rsidR="0046683E" w:rsidRPr="00CC28AD" w:rsidSect="00862613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440" w:right="1080" w:bottom="1440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3839C" w14:textId="77777777" w:rsidR="00FA6DBA" w:rsidRDefault="00FA6DBA" w:rsidP="00886D2E">
      <w:pPr>
        <w:spacing w:after="0"/>
      </w:pPr>
      <w:r>
        <w:separator/>
      </w:r>
    </w:p>
  </w:endnote>
  <w:endnote w:type="continuationSeparator" w:id="0">
    <w:p w14:paraId="2CEC6EBF" w14:textId="77777777" w:rsidR="00FA6DBA" w:rsidRDefault="00FA6DBA" w:rsidP="00886D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743D14DC" w14:textId="77777777" w:rsidTr="00C0764B">
      <w:tc>
        <w:tcPr>
          <w:tcW w:w="3116" w:type="dxa"/>
        </w:tcPr>
        <w:p w14:paraId="77A7CCD6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Employee Handbook </w:t>
          </w:r>
        </w:p>
      </w:tc>
      <w:tc>
        <w:tcPr>
          <w:tcW w:w="3117" w:type="dxa"/>
        </w:tcPr>
        <w:p w14:paraId="7B6A3416" w14:textId="77777777" w:rsidR="00792BB4" w:rsidRPr="00AC2A38" w:rsidRDefault="00792BB4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345D240F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EB7BD5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EB7BD5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70ECCBD1" w14:textId="77777777" w:rsidTr="00C0764B">
      <w:tc>
        <w:tcPr>
          <w:tcW w:w="3116" w:type="dxa"/>
        </w:tcPr>
        <w:p w14:paraId="66562BB6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12D7E59F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7F90CBF1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47540716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6601AD42" wp14:editId="69609876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F56830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3A3A43EA" w14:textId="77777777" w:rsidTr="00AC2A38">
      <w:tc>
        <w:tcPr>
          <w:tcW w:w="3116" w:type="dxa"/>
        </w:tcPr>
        <w:p w14:paraId="2F7F0093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Employee Handbook </w:t>
          </w:r>
        </w:p>
      </w:tc>
      <w:tc>
        <w:tcPr>
          <w:tcW w:w="3117" w:type="dxa"/>
        </w:tcPr>
        <w:p w14:paraId="3645C645" w14:textId="77777777" w:rsidR="00792BB4" w:rsidRPr="00AC2A38" w:rsidRDefault="00792BB4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2DD407C1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9B5B43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9B5B43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17B02FB3" w14:textId="77777777" w:rsidTr="00AC2A38">
      <w:tc>
        <w:tcPr>
          <w:tcW w:w="3116" w:type="dxa"/>
        </w:tcPr>
        <w:p w14:paraId="684C48D0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5192477A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73CCED15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5D229D3F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9C5DEC1" wp14:editId="76FF5D90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B05A49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6D2AC" w14:textId="77777777" w:rsidR="00FA6DBA" w:rsidRDefault="00FA6DBA" w:rsidP="00886D2E">
      <w:pPr>
        <w:spacing w:after="0"/>
      </w:pPr>
      <w:r>
        <w:separator/>
      </w:r>
    </w:p>
  </w:footnote>
  <w:footnote w:type="continuationSeparator" w:id="0">
    <w:p w14:paraId="1D48B1B9" w14:textId="77777777" w:rsidR="00FA6DBA" w:rsidRDefault="00FA6DBA" w:rsidP="00886D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A6696D" w14:paraId="43FCB0A1" w14:textId="77777777" w:rsidTr="004A3DD4">
      <w:tc>
        <w:tcPr>
          <w:tcW w:w="5949" w:type="dxa"/>
          <w:vAlign w:val="center"/>
        </w:tcPr>
        <w:p w14:paraId="02096F9F" w14:textId="77777777" w:rsidR="00A6696D" w:rsidRPr="00CC28AD" w:rsidRDefault="009B5B43" w:rsidP="00CC28AD">
          <w:pPr>
            <w:rPr>
              <w:rStyle w:val="Strong"/>
              <w:rFonts w:asciiTheme="minorHAnsi" w:hAnsiTheme="minorHAnsi"/>
              <w:sz w:val="28"/>
              <w:szCs w:val="28"/>
            </w:rPr>
          </w:pPr>
          <w:r w:rsidRPr="009B5B43">
            <w:rPr>
              <w:rStyle w:val="Strong"/>
              <w:rFonts w:asciiTheme="minorHAnsi" w:hAnsiTheme="minorHAnsi"/>
              <w:sz w:val="28"/>
              <w:szCs w:val="24"/>
            </w:rPr>
            <w:t>EMERGENCY PLAN FORM</w:t>
          </w:r>
        </w:p>
      </w:tc>
      <w:tc>
        <w:tcPr>
          <w:tcW w:w="3401" w:type="dxa"/>
        </w:tcPr>
        <w:p w14:paraId="3F0BD525" w14:textId="25A164E6" w:rsidR="00A6696D" w:rsidRDefault="00A6696D" w:rsidP="00A6696D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5010E635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06962667" w14:textId="77777777" w:rsidTr="004A3DD4">
      <w:tc>
        <w:tcPr>
          <w:tcW w:w="5949" w:type="dxa"/>
          <w:vAlign w:val="center"/>
        </w:tcPr>
        <w:p w14:paraId="1B41CF4F" w14:textId="77777777" w:rsidR="00B00533" w:rsidRPr="001B7D85" w:rsidRDefault="009B5B43" w:rsidP="00B00533">
          <w:pPr>
            <w:pStyle w:val="Header"/>
            <w:rPr>
              <w:rStyle w:val="Strong"/>
              <w:rFonts w:asciiTheme="minorHAnsi" w:hAnsiTheme="minorHAnsi"/>
              <w:sz w:val="28"/>
              <w:szCs w:val="28"/>
            </w:rPr>
          </w:pPr>
          <w:r w:rsidRPr="009B5B43">
            <w:rPr>
              <w:rStyle w:val="Strong"/>
              <w:rFonts w:asciiTheme="minorHAnsi" w:hAnsiTheme="minorHAnsi"/>
              <w:sz w:val="28"/>
              <w:szCs w:val="24"/>
            </w:rPr>
            <w:t>EMERGENCY PLAN FORM</w:t>
          </w:r>
        </w:p>
      </w:tc>
      <w:tc>
        <w:tcPr>
          <w:tcW w:w="3401" w:type="dxa"/>
        </w:tcPr>
        <w:p w14:paraId="46BAC7F7" w14:textId="77777777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494BDE76" w14:textId="77777777" w:rsidR="00792BB4" w:rsidRDefault="00792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9241B"/>
    <w:multiLevelType w:val="hybridMultilevel"/>
    <w:tmpl w:val="BA4451EA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A382F"/>
    <w:multiLevelType w:val="hybridMultilevel"/>
    <w:tmpl w:val="24263F0A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C1BD5"/>
    <w:multiLevelType w:val="hybridMultilevel"/>
    <w:tmpl w:val="00FAB7B8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97B08"/>
    <w:multiLevelType w:val="hybridMultilevel"/>
    <w:tmpl w:val="8E40D696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0428E"/>
    <w:multiLevelType w:val="hybridMultilevel"/>
    <w:tmpl w:val="E6AE4236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C04D5"/>
    <w:multiLevelType w:val="hybridMultilevel"/>
    <w:tmpl w:val="08529A7C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934AE"/>
    <w:multiLevelType w:val="hybridMultilevel"/>
    <w:tmpl w:val="4B36E99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A3D13"/>
    <w:multiLevelType w:val="hybridMultilevel"/>
    <w:tmpl w:val="8BA85078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E6B35"/>
    <w:multiLevelType w:val="hybridMultilevel"/>
    <w:tmpl w:val="1C0A2D66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62F52"/>
    <w:multiLevelType w:val="hybridMultilevel"/>
    <w:tmpl w:val="2B50233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167B9"/>
    <w:multiLevelType w:val="hybridMultilevel"/>
    <w:tmpl w:val="DF26553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66F92"/>
    <w:multiLevelType w:val="hybridMultilevel"/>
    <w:tmpl w:val="0D061ED2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03DCF"/>
    <w:multiLevelType w:val="hybridMultilevel"/>
    <w:tmpl w:val="D3DA02F8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B2027"/>
    <w:multiLevelType w:val="hybridMultilevel"/>
    <w:tmpl w:val="41E0AB42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67EFC"/>
    <w:multiLevelType w:val="hybridMultilevel"/>
    <w:tmpl w:val="ACD61184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9B5DE0"/>
    <w:multiLevelType w:val="hybridMultilevel"/>
    <w:tmpl w:val="5DB08E7C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8A3B65"/>
    <w:multiLevelType w:val="hybridMultilevel"/>
    <w:tmpl w:val="865295BA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5638F2"/>
    <w:multiLevelType w:val="hybridMultilevel"/>
    <w:tmpl w:val="C9266DD4"/>
    <w:lvl w:ilvl="0" w:tplc="52669F52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6F4648"/>
    <w:multiLevelType w:val="hybridMultilevel"/>
    <w:tmpl w:val="06821DB2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CD6159"/>
    <w:multiLevelType w:val="hybridMultilevel"/>
    <w:tmpl w:val="D36C8DD4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9B48E8"/>
    <w:multiLevelType w:val="hybridMultilevel"/>
    <w:tmpl w:val="3B58F7F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146F36"/>
    <w:multiLevelType w:val="hybridMultilevel"/>
    <w:tmpl w:val="570A87B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A2596"/>
    <w:multiLevelType w:val="hybridMultilevel"/>
    <w:tmpl w:val="2566455C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4E0CF2"/>
    <w:multiLevelType w:val="hybridMultilevel"/>
    <w:tmpl w:val="8B968414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1F76FE"/>
    <w:multiLevelType w:val="hybridMultilevel"/>
    <w:tmpl w:val="99F865EC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24"/>
  </w:num>
  <w:num w:numId="4">
    <w:abstractNumId w:val="14"/>
  </w:num>
  <w:num w:numId="5">
    <w:abstractNumId w:val="1"/>
  </w:num>
  <w:num w:numId="6">
    <w:abstractNumId w:val="19"/>
  </w:num>
  <w:num w:numId="7">
    <w:abstractNumId w:val="8"/>
  </w:num>
  <w:num w:numId="8">
    <w:abstractNumId w:val="23"/>
  </w:num>
  <w:num w:numId="9">
    <w:abstractNumId w:val="10"/>
  </w:num>
  <w:num w:numId="10">
    <w:abstractNumId w:val="12"/>
  </w:num>
  <w:num w:numId="11">
    <w:abstractNumId w:val="16"/>
  </w:num>
  <w:num w:numId="12">
    <w:abstractNumId w:val="15"/>
  </w:num>
  <w:num w:numId="13">
    <w:abstractNumId w:val="4"/>
  </w:num>
  <w:num w:numId="14">
    <w:abstractNumId w:val="9"/>
  </w:num>
  <w:num w:numId="15">
    <w:abstractNumId w:val="3"/>
  </w:num>
  <w:num w:numId="16">
    <w:abstractNumId w:val="22"/>
  </w:num>
  <w:num w:numId="17">
    <w:abstractNumId w:val="2"/>
  </w:num>
  <w:num w:numId="18">
    <w:abstractNumId w:val="7"/>
  </w:num>
  <w:num w:numId="19">
    <w:abstractNumId w:val="0"/>
  </w:num>
  <w:num w:numId="20">
    <w:abstractNumId w:val="21"/>
  </w:num>
  <w:num w:numId="21">
    <w:abstractNumId w:val="20"/>
  </w:num>
  <w:num w:numId="22">
    <w:abstractNumId w:val="6"/>
  </w:num>
  <w:num w:numId="23">
    <w:abstractNumId w:val="18"/>
  </w:num>
  <w:num w:numId="24">
    <w:abstractNumId w:val="1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D3844"/>
    <w:rsid w:val="000E6B97"/>
    <w:rsid w:val="001579C2"/>
    <w:rsid w:val="001619DA"/>
    <w:rsid w:val="001B7D85"/>
    <w:rsid w:val="001F0A0A"/>
    <w:rsid w:val="00276A67"/>
    <w:rsid w:val="002E725C"/>
    <w:rsid w:val="003F68E3"/>
    <w:rsid w:val="003F7044"/>
    <w:rsid w:val="0046683E"/>
    <w:rsid w:val="004A3DD4"/>
    <w:rsid w:val="004A6EF6"/>
    <w:rsid w:val="004D5EE8"/>
    <w:rsid w:val="005738AE"/>
    <w:rsid w:val="005747E3"/>
    <w:rsid w:val="00593301"/>
    <w:rsid w:val="005D01D6"/>
    <w:rsid w:val="005F2474"/>
    <w:rsid w:val="006155FB"/>
    <w:rsid w:val="00630E1F"/>
    <w:rsid w:val="00753F21"/>
    <w:rsid w:val="00792BB4"/>
    <w:rsid w:val="008026F5"/>
    <w:rsid w:val="008256CB"/>
    <w:rsid w:val="008443A5"/>
    <w:rsid w:val="00862613"/>
    <w:rsid w:val="0088435B"/>
    <w:rsid w:val="00886D2E"/>
    <w:rsid w:val="00902799"/>
    <w:rsid w:val="00903E23"/>
    <w:rsid w:val="009500A7"/>
    <w:rsid w:val="009B5B43"/>
    <w:rsid w:val="009B642A"/>
    <w:rsid w:val="00A6696D"/>
    <w:rsid w:val="00A71B35"/>
    <w:rsid w:val="00AA3F2E"/>
    <w:rsid w:val="00AC2A38"/>
    <w:rsid w:val="00B00533"/>
    <w:rsid w:val="00B56EB3"/>
    <w:rsid w:val="00B94B3E"/>
    <w:rsid w:val="00BE2E62"/>
    <w:rsid w:val="00C87D23"/>
    <w:rsid w:val="00C9648E"/>
    <w:rsid w:val="00CB5C13"/>
    <w:rsid w:val="00CC28AD"/>
    <w:rsid w:val="00CC3D92"/>
    <w:rsid w:val="00D50D5C"/>
    <w:rsid w:val="00D66869"/>
    <w:rsid w:val="00D8159A"/>
    <w:rsid w:val="00E35AE0"/>
    <w:rsid w:val="00E67E6D"/>
    <w:rsid w:val="00EB7BD5"/>
    <w:rsid w:val="00F7177E"/>
    <w:rsid w:val="00F75E69"/>
    <w:rsid w:val="00F777FF"/>
    <w:rsid w:val="00FA6DBA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00898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D85"/>
    <w:pPr>
      <w:spacing w:after="83" w:line="268" w:lineRule="auto"/>
      <w:ind w:left="10" w:hanging="10"/>
    </w:pPr>
    <w:rPr>
      <w:rFonts w:ascii="Calibri" w:eastAsia="Calibri" w:hAnsi="Calibri" w:cs="Calibri"/>
      <w:color w:val="000000"/>
      <w:lang w:val="en-AU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5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GB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basedOn w:val="Normal"/>
    <w:link w:val="NoSpacingChar"/>
    <w:uiPriority w:val="1"/>
    <w:qFormat/>
    <w:rsid w:val="001B7D85"/>
    <w:pPr>
      <w:spacing w:after="0"/>
    </w:pPr>
    <w:rPr>
      <w:rFonts w:eastAsiaTheme="minorEastAsia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1B7D85"/>
    <w:rPr>
      <w:rFonts w:ascii="Calibri" w:eastAsiaTheme="minorEastAsia" w:hAnsi="Calibri" w:cs="Calibri"/>
      <w:color w:val="000000"/>
      <w:szCs w:val="20"/>
      <w:lang w:val="en-AU" w:eastAsia="en-AU"/>
    </w:rPr>
  </w:style>
  <w:style w:type="table" w:styleId="PlainTable1">
    <w:name w:val="Plain Table 1"/>
    <w:basedOn w:val="TableNormal"/>
    <w:uiPriority w:val="41"/>
    <w:rsid w:val="001B7D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">
    <w:name w:val="Body Text"/>
    <w:basedOn w:val="Normal"/>
    <w:link w:val="BodyTextChar"/>
    <w:rsid w:val="00CC28AD"/>
    <w:pPr>
      <w:widowControl w:val="0"/>
      <w:autoSpaceDE w:val="0"/>
      <w:autoSpaceDN w:val="0"/>
      <w:spacing w:after="240" w:line="240" w:lineRule="auto"/>
      <w:ind w:left="0" w:firstLine="0"/>
      <w:jc w:val="both"/>
    </w:pPr>
    <w:rPr>
      <w:rFonts w:eastAsia="Times New Roman"/>
      <w:color w:val="auto"/>
      <w:spacing w:val="-5"/>
      <w:lang w:val="en-US" w:bidi="en-AU"/>
    </w:rPr>
  </w:style>
  <w:style w:type="character" w:customStyle="1" w:styleId="BodyTextChar">
    <w:name w:val="Body Text Char"/>
    <w:basedOn w:val="DefaultParagraphFont"/>
    <w:link w:val="BodyText"/>
    <w:rsid w:val="00CC28AD"/>
    <w:rPr>
      <w:rFonts w:ascii="Calibri" w:eastAsia="Times New Roman" w:hAnsi="Calibri" w:cs="Calibri"/>
      <w:spacing w:val="-5"/>
      <w:lang w:eastAsia="en-AU" w:bidi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rish\Desktop\FAZ%20new\without%20cover\assemble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Arish\Desktop\FAZ%20new\without%20cover\assemble.htm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BB703-EE7E-4F69-9D83-CFF67CBC7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3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Health Provider Assist</cp:lastModifiedBy>
  <cp:revision>4</cp:revision>
  <cp:lastPrinted>2021-05-26T11:30:00Z</cp:lastPrinted>
  <dcterms:created xsi:type="dcterms:W3CDTF">2021-06-26T06:56:00Z</dcterms:created>
  <dcterms:modified xsi:type="dcterms:W3CDTF">2022-03-02T23:43:00Z</dcterms:modified>
</cp:coreProperties>
</file>