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Fazmantable"/>
        <w:tblpPr w:leftFromText="180" w:rightFromText="180" w:horzAnchor="margin" w:tblpY="330"/>
        <w:tblW w:w="0" w:type="auto"/>
        <w:tblLook w:val="0000" w:firstRow="0" w:lastRow="0" w:firstColumn="0" w:lastColumn="0" w:noHBand="0" w:noVBand="0"/>
      </w:tblPr>
      <w:tblGrid>
        <w:gridCol w:w="1108"/>
        <w:gridCol w:w="1291"/>
        <w:gridCol w:w="2647"/>
        <w:gridCol w:w="1485"/>
        <w:gridCol w:w="1321"/>
        <w:gridCol w:w="2218"/>
      </w:tblGrid>
      <w:tr w:rsidR="00070643" w:rsidRPr="009C7E34" w14:paraId="3A41571A" w14:textId="77777777" w:rsidTr="000706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1108" w:type="dxa"/>
            <w:shd w:val="clear" w:color="auto" w:fill="1B1D3D" w:themeFill="text2" w:themeFillShade="BF"/>
          </w:tcPr>
          <w:p w14:paraId="33A081FE" w14:textId="77777777" w:rsidR="00070643" w:rsidRPr="00070643" w:rsidRDefault="00070643" w:rsidP="00070643">
            <w:pPr>
              <w:pStyle w:val="NoSpacing"/>
              <w:jc w:val="center"/>
              <w:rPr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070643">
              <w:rPr>
                <w:b/>
                <w:color w:val="FFFFFF" w:themeColor="background1"/>
                <w:sz w:val="18"/>
                <w:szCs w:val="18"/>
                <w:lang w:val="en-US"/>
              </w:rPr>
              <w:t>Name</w:t>
            </w:r>
          </w:p>
        </w:tc>
        <w:tc>
          <w:tcPr>
            <w:tcW w:w="1291" w:type="dxa"/>
            <w:shd w:val="clear" w:color="auto" w:fill="1B1D3D" w:themeFill="text2" w:themeFillShade="BF"/>
          </w:tcPr>
          <w:p w14:paraId="2FA7C22B" w14:textId="77777777" w:rsidR="00070643" w:rsidRPr="00070643" w:rsidRDefault="00070643" w:rsidP="00070643">
            <w:pPr>
              <w:pStyle w:val="NoSpacing"/>
              <w:jc w:val="center"/>
              <w:rPr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070643">
              <w:rPr>
                <w:b/>
                <w:color w:val="FFFFFF" w:themeColor="background1"/>
                <w:sz w:val="18"/>
                <w:szCs w:val="18"/>
                <w:lang w:val="en-US"/>
              </w:rPr>
              <w:t>Position</w:t>
            </w:r>
          </w:p>
        </w:tc>
        <w:tc>
          <w:tcPr>
            <w:tcW w:w="2647" w:type="dxa"/>
            <w:shd w:val="clear" w:color="auto" w:fill="1B1D3D" w:themeFill="text2" w:themeFillShade="BF"/>
          </w:tcPr>
          <w:p w14:paraId="51D0BDBE" w14:textId="77777777" w:rsidR="00070643" w:rsidRPr="00070643" w:rsidRDefault="00070643" w:rsidP="00070643">
            <w:pPr>
              <w:pStyle w:val="NoSpacing"/>
              <w:jc w:val="center"/>
              <w:rPr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070643">
              <w:rPr>
                <w:b/>
                <w:color w:val="FFFFFF" w:themeColor="background1"/>
                <w:sz w:val="18"/>
                <w:szCs w:val="18"/>
                <w:lang w:val="en-US"/>
              </w:rPr>
              <w:t>Responsibilities</w:t>
            </w:r>
          </w:p>
        </w:tc>
        <w:tc>
          <w:tcPr>
            <w:tcW w:w="1485" w:type="dxa"/>
            <w:shd w:val="clear" w:color="auto" w:fill="1B1D3D" w:themeFill="text2" w:themeFillShade="BF"/>
          </w:tcPr>
          <w:p w14:paraId="500BFEDC" w14:textId="77777777" w:rsidR="00070643" w:rsidRPr="00070643" w:rsidRDefault="00070643" w:rsidP="00070643">
            <w:pPr>
              <w:pStyle w:val="NoSpacing"/>
              <w:jc w:val="center"/>
              <w:rPr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070643">
              <w:rPr>
                <w:b/>
                <w:color w:val="FFFFFF" w:themeColor="background1"/>
                <w:sz w:val="18"/>
                <w:szCs w:val="18"/>
                <w:lang w:val="en-US"/>
              </w:rPr>
              <w:t>Delegate/ Person Name</w:t>
            </w:r>
          </w:p>
        </w:tc>
        <w:tc>
          <w:tcPr>
            <w:tcW w:w="1321" w:type="dxa"/>
            <w:shd w:val="clear" w:color="auto" w:fill="1B1D3D" w:themeFill="text2" w:themeFillShade="BF"/>
          </w:tcPr>
          <w:p w14:paraId="773D19C8" w14:textId="77777777" w:rsidR="00070643" w:rsidRPr="00070643" w:rsidRDefault="00070643" w:rsidP="00070643">
            <w:pPr>
              <w:pStyle w:val="NoSpacing"/>
              <w:jc w:val="center"/>
              <w:rPr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070643">
              <w:rPr>
                <w:b/>
                <w:color w:val="FFFFFF" w:themeColor="background1"/>
                <w:sz w:val="18"/>
                <w:szCs w:val="18"/>
                <w:lang w:val="en-US"/>
              </w:rPr>
              <w:t>Position</w:t>
            </w:r>
          </w:p>
        </w:tc>
        <w:tc>
          <w:tcPr>
            <w:tcW w:w="2218" w:type="dxa"/>
            <w:shd w:val="clear" w:color="auto" w:fill="1B1D3D" w:themeFill="text2" w:themeFillShade="BF"/>
          </w:tcPr>
          <w:p w14:paraId="7E130204" w14:textId="77777777" w:rsidR="00070643" w:rsidRPr="00070643" w:rsidRDefault="00070643" w:rsidP="00070643">
            <w:pPr>
              <w:pStyle w:val="NoSpacing"/>
              <w:jc w:val="center"/>
              <w:rPr>
                <w:b/>
                <w:color w:val="FFFFFF" w:themeColor="background1"/>
                <w:sz w:val="18"/>
                <w:szCs w:val="18"/>
                <w:lang w:val="en-US"/>
              </w:rPr>
            </w:pPr>
            <w:r w:rsidRPr="00070643">
              <w:rPr>
                <w:rFonts w:cs="Arial"/>
                <w:b/>
                <w:color w:val="FFFFFF" w:themeColor="background1"/>
                <w:sz w:val="18"/>
                <w:szCs w:val="18"/>
              </w:rPr>
              <w:t>Authorities</w:t>
            </w:r>
          </w:p>
        </w:tc>
      </w:tr>
      <w:tr w:rsidR="00070643" w:rsidRPr="009C7E34" w14:paraId="7E02B4CD" w14:textId="77777777" w:rsidTr="000706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0"/>
        </w:trPr>
        <w:tc>
          <w:tcPr>
            <w:tcW w:w="1108" w:type="dxa"/>
          </w:tcPr>
          <w:p w14:paraId="77B75FD3" w14:textId="77777777" w:rsidR="00070643" w:rsidRPr="009C7E34" w:rsidRDefault="00070643" w:rsidP="00070643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91" w:type="dxa"/>
          </w:tcPr>
          <w:p w14:paraId="50E42A9F" w14:textId="77777777" w:rsidR="00070643" w:rsidRPr="009C7E34" w:rsidRDefault="00070643" w:rsidP="00070643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647" w:type="dxa"/>
          </w:tcPr>
          <w:p w14:paraId="5C43F119" w14:textId="77777777" w:rsidR="00070643" w:rsidRPr="009C7E34" w:rsidRDefault="00070643" w:rsidP="00070643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85" w:type="dxa"/>
          </w:tcPr>
          <w:p w14:paraId="35853608" w14:textId="77777777" w:rsidR="00070643" w:rsidRPr="009C7E34" w:rsidRDefault="00070643" w:rsidP="00070643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21" w:type="dxa"/>
          </w:tcPr>
          <w:p w14:paraId="5276A49A" w14:textId="77777777" w:rsidR="00070643" w:rsidRPr="009C7E34" w:rsidRDefault="00070643" w:rsidP="00070643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18" w:type="dxa"/>
          </w:tcPr>
          <w:p w14:paraId="2C957DAA" w14:textId="77777777" w:rsidR="00070643" w:rsidRPr="009C7E34" w:rsidRDefault="00070643" w:rsidP="00070643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</w:tr>
      <w:tr w:rsidR="00070643" w:rsidRPr="009C7E34" w14:paraId="684B22C4" w14:textId="77777777" w:rsidTr="000706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tcW w:w="1108" w:type="dxa"/>
          </w:tcPr>
          <w:p w14:paraId="48DF18B4" w14:textId="77777777" w:rsidR="00070643" w:rsidRPr="009C7E34" w:rsidRDefault="00070643" w:rsidP="00070643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291" w:type="dxa"/>
          </w:tcPr>
          <w:p w14:paraId="31C39186" w14:textId="77777777" w:rsidR="00070643" w:rsidRPr="009C7E34" w:rsidRDefault="00070643" w:rsidP="00070643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2647" w:type="dxa"/>
          </w:tcPr>
          <w:p w14:paraId="36B29D3E" w14:textId="77777777" w:rsidR="00070643" w:rsidRPr="009C7E34" w:rsidRDefault="00070643" w:rsidP="00070643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485" w:type="dxa"/>
          </w:tcPr>
          <w:p w14:paraId="7D472C03" w14:textId="77777777" w:rsidR="00070643" w:rsidRPr="009C7E34" w:rsidRDefault="00070643" w:rsidP="00070643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321" w:type="dxa"/>
          </w:tcPr>
          <w:p w14:paraId="2E705CC9" w14:textId="77777777" w:rsidR="00070643" w:rsidRPr="009C7E34" w:rsidRDefault="00070643" w:rsidP="00070643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2218" w:type="dxa"/>
          </w:tcPr>
          <w:p w14:paraId="27A461DD" w14:textId="77777777" w:rsidR="00070643" w:rsidRPr="009C7E34" w:rsidRDefault="00070643" w:rsidP="00070643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</w:tr>
      <w:tr w:rsidR="00070643" w:rsidRPr="009C7E34" w14:paraId="7ACC3B12" w14:textId="77777777" w:rsidTr="000706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0"/>
        </w:trPr>
        <w:tc>
          <w:tcPr>
            <w:tcW w:w="1108" w:type="dxa"/>
          </w:tcPr>
          <w:p w14:paraId="25819DFC" w14:textId="77777777" w:rsidR="00070643" w:rsidRPr="009C7E34" w:rsidRDefault="00070643" w:rsidP="00070643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91" w:type="dxa"/>
          </w:tcPr>
          <w:p w14:paraId="78968BC9" w14:textId="77777777" w:rsidR="00070643" w:rsidRPr="009C7E34" w:rsidRDefault="00070643" w:rsidP="00070643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647" w:type="dxa"/>
          </w:tcPr>
          <w:p w14:paraId="427D838C" w14:textId="77777777" w:rsidR="00070643" w:rsidRPr="009C7E34" w:rsidRDefault="00070643" w:rsidP="00070643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85" w:type="dxa"/>
          </w:tcPr>
          <w:p w14:paraId="642C707E" w14:textId="77777777" w:rsidR="00070643" w:rsidRPr="009C7E34" w:rsidRDefault="00070643" w:rsidP="00070643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21" w:type="dxa"/>
          </w:tcPr>
          <w:p w14:paraId="17E47B6D" w14:textId="77777777" w:rsidR="00070643" w:rsidRPr="009C7E34" w:rsidRDefault="00070643" w:rsidP="00070643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18" w:type="dxa"/>
          </w:tcPr>
          <w:p w14:paraId="335FBC6C" w14:textId="77777777" w:rsidR="00070643" w:rsidRPr="009C7E34" w:rsidRDefault="00070643" w:rsidP="00070643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</w:tr>
      <w:tr w:rsidR="00070643" w:rsidRPr="009C7E34" w14:paraId="203943B4" w14:textId="77777777" w:rsidTr="000706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tcW w:w="1108" w:type="dxa"/>
          </w:tcPr>
          <w:p w14:paraId="08031874" w14:textId="77777777" w:rsidR="00070643" w:rsidRPr="009C7E34" w:rsidRDefault="00070643" w:rsidP="00070643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291" w:type="dxa"/>
          </w:tcPr>
          <w:p w14:paraId="79CDD7CE" w14:textId="77777777" w:rsidR="00070643" w:rsidRPr="009C7E34" w:rsidRDefault="00070643" w:rsidP="00070643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2647" w:type="dxa"/>
          </w:tcPr>
          <w:p w14:paraId="68DCE67B" w14:textId="77777777" w:rsidR="00070643" w:rsidRPr="009C7E34" w:rsidRDefault="00070643" w:rsidP="00070643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485" w:type="dxa"/>
          </w:tcPr>
          <w:p w14:paraId="7D82E535" w14:textId="77777777" w:rsidR="00070643" w:rsidRPr="009C7E34" w:rsidRDefault="00070643" w:rsidP="00070643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321" w:type="dxa"/>
          </w:tcPr>
          <w:p w14:paraId="21A00B01" w14:textId="77777777" w:rsidR="00070643" w:rsidRPr="009C7E34" w:rsidRDefault="00070643" w:rsidP="00070643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2218" w:type="dxa"/>
          </w:tcPr>
          <w:p w14:paraId="13D2FCCF" w14:textId="77777777" w:rsidR="00070643" w:rsidRPr="009C7E34" w:rsidRDefault="00070643" w:rsidP="00070643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</w:tr>
      <w:tr w:rsidR="00070643" w:rsidRPr="009C7E34" w14:paraId="69D4BACC" w14:textId="77777777" w:rsidTr="000706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0"/>
        </w:trPr>
        <w:tc>
          <w:tcPr>
            <w:tcW w:w="1108" w:type="dxa"/>
          </w:tcPr>
          <w:p w14:paraId="4FE71433" w14:textId="77777777" w:rsidR="00070643" w:rsidRPr="009C7E34" w:rsidRDefault="00070643" w:rsidP="00070643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91" w:type="dxa"/>
          </w:tcPr>
          <w:p w14:paraId="6EFED120" w14:textId="77777777" w:rsidR="00070643" w:rsidRPr="009C7E34" w:rsidRDefault="00070643" w:rsidP="00070643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647" w:type="dxa"/>
          </w:tcPr>
          <w:p w14:paraId="40A9A858" w14:textId="77777777" w:rsidR="00070643" w:rsidRPr="009C7E34" w:rsidRDefault="00070643" w:rsidP="00070643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85" w:type="dxa"/>
          </w:tcPr>
          <w:p w14:paraId="47AC0B37" w14:textId="77777777" w:rsidR="00070643" w:rsidRPr="009C7E34" w:rsidRDefault="00070643" w:rsidP="00070643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21" w:type="dxa"/>
          </w:tcPr>
          <w:p w14:paraId="2E370F41" w14:textId="77777777" w:rsidR="00070643" w:rsidRPr="009C7E34" w:rsidRDefault="00070643" w:rsidP="00070643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18" w:type="dxa"/>
          </w:tcPr>
          <w:p w14:paraId="1150F507" w14:textId="77777777" w:rsidR="00070643" w:rsidRPr="009C7E34" w:rsidRDefault="00070643" w:rsidP="00070643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</w:tr>
      <w:tr w:rsidR="00070643" w:rsidRPr="009C7E34" w14:paraId="295F7D33" w14:textId="77777777" w:rsidTr="000706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tcW w:w="1108" w:type="dxa"/>
          </w:tcPr>
          <w:p w14:paraId="210F1939" w14:textId="77777777" w:rsidR="00070643" w:rsidRPr="009C7E34" w:rsidRDefault="00070643" w:rsidP="00070643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291" w:type="dxa"/>
          </w:tcPr>
          <w:p w14:paraId="5B4775E0" w14:textId="77777777" w:rsidR="00070643" w:rsidRPr="009C7E34" w:rsidRDefault="00070643" w:rsidP="00070643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2647" w:type="dxa"/>
          </w:tcPr>
          <w:p w14:paraId="5F81E7DE" w14:textId="77777777" w:rsidR="00070643" w:rsidRPr="009C7E34" w:rsidRDefault="00070643" w:rsidP="00070643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485" w:type="dxa"/>
          </w:tcPr>
          <w:p w14:paraId="15A91328" w14:textId="77777777" w:rsidR="00070643" w:rsidRPr="009C7E34" w:rsidRDefault="00070643" w:rsidP="00070643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321" w:type="dxa"/>
          </w:tcPr>
          <w:p w14:paraId="1250A167" w14:textId="77777777" w:rsidR="00070643" w:rsidRPr="009C7E34" w:rsidRDefault="00070643" w:rsidP="00070643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2218" w:type="dxa"/>
          </w:tcPr>
          <w:p w14:paraId="3A4CA4EA" w14:textId="77777777" w:rsidR="00070643" w:rsidRPr="009C7E34" w:rsidRDefault="00070643" w:rsidP="00070643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</w:tr>
      <w:tr w:rsidR="00070643" w:rsidRPr="009C7E34" w14:paraId="7111AFE5" w14:textId="77777777" w:rsidTr="000706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0"/>
        </w:trPr>
        <w:tc>
          <w:tcPr>
            <w:tcW w:w="1108" w:type="dxa"/>
          </w:tcPr>
          <w:p w14:paraId="4F52DF59" w14:textId="77777777" w:rsidR="00070643" w:rsidRPr="009C7E34" w:rsidRDefault="00070643" w:rsidP="00070643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91" w:type="dxa"/>
          </w:tcPr>
          <w:p w14:paraId="394F40A9" w14:textId="77777777" w:rsidR="00070643" w:rsidRPr="009C7E34" w:rsidRDefault="00070643" w:rsidP="00070643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647" w:type="dxa"/>
          </w:tcPr>
          <w:p w14:paraId="30705961" w14:textId="77777777" w:rsidR="00070643" w:rsidRPr="009C7E34" w:rsidRDefault="00070643" w:rsidP="00070643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85" w:type="dxa"/>
          </w:tcPr>
          <w:p w14:paraId="6121AABD" w14:textId="77777777" w:rsidR="00070643" w:rsidRPr="009C7E34" w:rsidRDefault="00070643" w:rsidP="00070643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21" w:type="dxa"/>
          </w:tcPr>
          <w:p w14:paraId="639FFFF5" w14:textId="77777777" w:rsidR="00070643" w:rsidRPr="009C7E34" w:rsidRDefault="00070643" w:rsidP="00070643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18" w:type="dxa"/>
          </w:tcPr>
          <w:p w14:paraId="0C2B380B" w14:textId="77777777" w:rsidR="00070643" w:rsidRPr="009C7E34" w:rsidRDefault="00070643" w:rsidP="00070643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</w:tr>
      <w:tr w:rsidR="00070643" w:rsidRPr="009C7E34" w14:paraId="53C526ED" w14:textId="77777777" w:rsidTr="000706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tcW w:w="1108" w:type="dxa"/>
          </w:tcPr>
          <w:p w14:paraId="4E95E358" w14:textId="77777777" w:rsidR="00070643" w:rsidRPr="009C7E34" w:rsidRDefault="00070643" w:rsidP="00070643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291" w:type="dxa"/>
          </w:tcPr>
          <w:p w14:paraId="673F8A3F" w14:textId="77777777" w:rsidR="00070643" w:rsidRPr="009C7E34" w:rsidRDefault="00070643" w:rsidP="00070643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2647" w:type="dxa"/>
          </w:tcPr>
          <w:p w14:paraId="0BA78694" w14:textId="77777777" w:rsidR="00070643" w:rsidRPr="009C7E34" w:rsidRDefault="00070643" w:rsidP="00070643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485" w:type="dxa"/>
          </w:tcPr>
          <w:p w14:paraId="34E2A0A0" w14:textId="77777777" w:rsidR="00070643" w:rsidRPr="009C7E34" w:rsidRDefault="00070643" w:rsidP="00070643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321" w:type="dxa"/>
          </w:tcPr>
          <w:p w14:paraId="7538F130" w14:textId="77777777" w:rsidR="00070643" w:rsidRPr="009C7E34" w:rsidRDefault="00070643" w:rsidP="00070643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2218" w:type="dxa"/>
          </w:tcPr>
          <w:p w14:paraId="2489C130" w14:textId="77777777" w:rsidR="00070643" w:rsidRPr="009C7E34" w:rsidRDefault="00070643" w:rsidP="00070643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</w:tr>
    </w:tbl>
    <w:p w14:paraId="4D733FCB" w14:textId="77777777" w:rsidR="00070643" w:rsidRDefault="00070643" w:rsidP="00070643">
      <w:pPr>
        <w:jc w:val="left"/>
      </w:pPr>
    </w:p>
    <w:p w14:paraId="59632596" w14:textId="77777777" w:rsidR="00070643" w:rsidRDefault="00070643" w:rsidP="00070643">
      <w:pPr>
        <w:tabs>
          <w:tab w:val="left" w:pos="6731"/>
        </w:tabs>
        <w:jc w:val="left"/>
      </w:pPr>
      <w:r>
        <w:tab/>
      </w:r>
    </w:p>
    <w:p w14:paraId="4BA5D956" w14:textId="77777777" w:rsidR="00070643" w:rsidRDefault="00070643" w:rsidP="00070643">
      <w:pPr>
        <w:jc w:val="left"/>
      </w:pPr>
    </w:p>
    <w:p w14:paraId="348F9D06" w14:textId="77777777" w:rsidR="00070643" w:rsidRDefault="00070643" w:rsidP="00070643">
      <w:pPr>
        <w:jc w:val="left"/>
      </w:pPr>
    </w:p>
    <w:p w14:paraId="0487AE6C" w14:textId="77777777" w:rsidR="00070643" w:rsidRDefault="00070643" w:rsidP="00070643">
      <w:pPr>
        <w:jc w:val="left"/>
      </w:pPr>
    </w:p>
    <w:p w14:paraId="643B2466" w14:textId="77777777" w:rsidR="00070643" w:rsidRDefault="00070643" w:rsidP="00070643"/>
    <w:p w14:paraId="4BF03B9D" w14:textId="77777777" w:rsidR="00070643" w:rsidRDefault="00070643" w:rsidP="00070643"/>
    <w:p w14:paraId="5A2BD8B7" w14:textId="77777777" w:rsidR="00070643" w:rsidRDefault="00070643" w:rsidP="00070643"/>
    <w:p w14:paraId="5F25C6C9" w14:textId="77777777" w:rsidR="00070643" w:rsidRDefault="00070643" w:rsidP="00070643"/>
    <w:p w14:paraId="4747F2D9" w14:textId="77777777" w:rsidR="00070643" w:rsidRDefault="00070643" w:rsidP="00070643"/>
    <w:p w14:paraId="2E3C42E7" w14:textId="77777777" w:rsidR="00070643" w:rsidRDefault="00070643" w:rsidP="00070643"/>
    <w:p w14:paraId="58DF6A1D" w14:textId="77777777" w:rsidR="0046683E" w:rsidRPr="00070643" w:rsidRDefault="0046683E" w:rsidP="00070643"/>
    <w:sectPr w:rsidR="0046683E" w:rsidRPr="00070643" w:rsidSect="00AC2A38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440" w:right="1080" w:bottom="1440" w:left="1080" w:header="708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86E20" w14:textId="77777777" w:rsidR="00AD4BE2" w:rsidRDefault="00AD4BE2" w:rsidP="00886D2E">
      <w:pPr>
        <w:spacing w:before="0" w:after="0"/>
      </w:pPr>
      <w:r>
        <w:separator/>
      </w:r>
    </w:p>
  </w:endnote>
  <w:endnote w:type="continuationSeparator" w:id="0">
    <w:p w14:paraId="3E754BC6" w14:textId="77777777" w:rsidR="00AD4BE2" w:rsidRDefault="00AD4BE2" w:rsidP="00886D2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68EF9859" w14:textId="77777777" w:rsidTr="00C0764B">
      <w:tc>
        <w:tcPr>
          <w:tcW w:w="3116" w:type="dxa"/>
        </w:tcPr>
        <w:p w14:paraId="11941818" w14:textId="77777777" w:rsidR="00792BB4" w:rsidRPr="00AC2A38" w:rsidRDefault="00CC16FD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CC16FD">
            <w:rPr>
              <w:color w:val="4A66AC" w:themeColor="accent1"/>
              <w:szCs w:val="18"/>
            </w:rPr>
            <w:t>Code Of Conduct</w:t>
          </w:r>
        </w:p>
      </w:tc>
      <w:tc>
        <w:tcPr>
          <w:tcW w:w="3117" w:type="dxa"/>
        </w:tcPr>
        <w:p w14:paraId="796D107B" w14:textId="77777777" w:rsidR="00792BB4" w:rsidRPr="00AC2A38" w:rsidRDefault="00792BB4" w:rsidP="00FE03ED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&lt;company name&gt;</w:t>
          </w:r>
        </w:p>
      </w:tc>
      <w:tc>
        <w:tcPr>
          <w:tcW w:w="3117" w:type="dxa"/>
        </w:tcPr>
        <w:p w14:paraId="681E2EA0" w14:textId="77777777" w:rsidR="00792BB4" w:rsidRPr="00AC2A38" w:rsidRDefault="00792BB4" w:rsidP="00FE03ED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070643">
            <w:rPr>
              <w:noProof/>
              <w:color w:val="4A66AC" w:themeColor="accent1"/>
              <w:szCs w:val="18"/>
            </w:rPr>
            <w:t>2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070643">
            <w:rPr>
              <w:noProof/>
              <w:color w:val="4A66AC" w:themeColor="accent1"/>
              <w:szCs w:val="18"/>
            </w:rPr>
            <w:t>2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0767D933" w14:textId="77777777" w:rsidTr="00C0764B">
      <w:tc>
        <w:tcPr>
          <w:tcW w:w="3116" w:type="dxa"/>
        </w:tcPr>
        <w:p w14:paraId="4AB48192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09DBA5D2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4A750C5B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360440B6" w14:textId="77777777" w:rsidR="00792BB4" w:rsidRDefault="003F68E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24D86176" wp14:editId="1C1FA21E">
              <wp:simplePos x="0" y="0"/>
              <wp:positionH relativeFrom="column">
                <wp:posOffset>1828195</wp:posOffset>
              </wp:positionH>
              <wp:positionV relativeFrom="paragraph">
                <wp:posOffset>226060</wp:posOffset>
              </wp:positionV>
              <wp:extent cx="5503378" cy="226695"/>
              <wp:effectExtent l="0" t="0" r="2540" b="1905"/>
              <wp:wrapNone/>
              <wp:docPr id="8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9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94F66C1" id="Group 8" o:spid="_x0000_s1026" style="position:absolute;margin-left:143.95pt;margin-top:17.8pt;width:433.35pt;height:17.85pt;z-index:251675648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370AFB3B" w14:textId="77777777" w:rsidTr="00AC2A38">
      <w:tc>
        <w:tcPr>
          <w:tcW w:w="3116" w:type="dxa"/>
        </w:tcPr>
        <w:p w14:paraId="58C8B422" w14:textId="77777777" w:rsidR="00792BB4" w:rsidRPr="00AC2A38" w:rsidRDefault="00070643" w:rsidP="00070643">
          <w:pPr>
            <w:pStyle w:val="Footer"/>
            <w:spacing w:before="60" w:after="60"/>
            <w:jc w:val="left"/>
            <w:rPr>
              <w:color w:val="4A66AC" w:themeColor="accent1"/>
              <w:szCs w:val="18"/>
            </w:rPr>
          </w:pPr>
          <w:r w:rsidRPr="00070643">
            <w:rPr>
              <w:color w:val="4A66AC" w:themeColor="accent1"/>
              <w:szCs w:val="18"/>
            </w:rPr>
            <w:t>Delegations Of Authority Register</w:t>
          </w:r>
        </w:p>
      </w:tc>
      <w:tc>
        <w:tcPr>
          <w:tcW w:w="3117" w:type="dxa"/>
        </w:tcPr>
        <w:p w14:paraId="26B368C6" w14:textId="77777777" w:rsidR="00792BB4" w:rsidRPr="00AC2A38" w:rsidRDefault="00792BB4" w:rsidP="00AC2A38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&lt;company name&gt;</w:t>
          </w:r>
        </w:p>
      </w:tc>
      <w:tc>
        <w:tcPr>
          <w:tcW w:w="3117" w:type="dxa"/>
        </w:tcPr>
        <w:p w14:paraId="4BC74766" w14:textId="77777777" w:rsidR="00792BB4" w:rsidRPr="00AC2A38" w:rsidRDefault="00792BB4" w:rsidP="00AC2A38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070643">
            <w:rPr>
              <w:noProof/>
              <w:color w:val="4A66AC" w:themeColor="accent1"/>
              <w:szCs w:val="18"/>
            </w:rPr>
            <w:t>1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070643">
            <w:rPr>
              <w:noProof/>
              <w:color w:val="4A66AC" w:themeColor="accent1"/>
              <w:szCs w:val="18"/>
            </w:rPr>
            <w:t>1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38ED6956" w14:textId="77777777" w:rsidTr="00AC2A38">
      <w:tc>
        <w:tcPr>
          <w:tcW w:w="3116" w:type="dxa"/>
        </w:tcPr>
        <w:p w14:paraId="3B54E4D8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42DC0736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0E0D8D2B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06EEE35C" w14:textId="77777777" w:rsidR="00792BB4" w:rsidRDefault="003F68E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049B1FDC" wp14:editId="4E21EEEC">
              <wp:simplePos x="0" y="0"/>
              <wp:positionH relativeFrom="column">
                <wp:posOffset>1828578</wp:posOffset>
              </wp:positionH>
              <wp:positionV relativeFrom="paragraph">
                <wp:posOffset>250219</wp:posOffset>
              </wp:positionV>
              <wp:extent cx="5503378" cy="226695"/>
              <wp:effectExtent l="0" t="0" r="2540" b="1905"/>
              <wp:wrapNone/>
              <wp:docPr id="33" name="Group 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34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938560F" id="Group 33" o:spid="_x0000_s1026" style="position:absolute;margin-left:2in;margin-top:19.7pt;width:433.35pt;height:17.85pt;z-index:251669504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164B0" w14:textId="77777777" w:rsidR="00AD4BE2" w:rsidRDefault="00AD4BE2" w:rsidP="00886D2E">
      <w:pPr>
        <w:spacing w:before="0" w:after="0"/>
      </w:pPr>
      <w:r>
        <w:separator/>
      </w:r>
    </w:p>
  </w:footnote>
  <w:footnote w:type="continuationSeparator" w:id="0">
    <w:p w14:paraId="2005183E" w14:textId="77777777" w:rsidR="00AD4BE2" w:rsidRDefault="00AD4BE2" w:rsidP="00886D2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3401"/>
    </w:tblGrid>
    <w:tr w:rsidR="00A6696D" w14:paraId="61587B65" w14:textId="77777777" w:rsidTr="004A3DD4">
      <w:tc>
        <w:tcPr>
          <w:tcW w:w="5949" w:type="dxa"/>
          <w:vAlign w:val="center"/>
        </w:tcPr>
        <w:p w14:paraId="4A4D01CD" w14:textId="77777777" w:rsidR="00A6696D" w:rsidRDefault="00CC16FD" w:rsidP="00A6696D">
          <w:pPr>
            <w:pStyle w:val="Header"/>
            <w:rPr>
              <w:rStyle w:val="Strong"/>
              <w:sz w:val="28"/>
              <w:szCs w:val="28"/>
            </w:rPr>
          </w:pPr>
          <w:r w:rsidRPr="00CC16FD">
            <w:rPr>
              <w:rStyle w:val="Strong"/>
              <w:sz w:val="28"/>
              <w:szCs w:val="24"/>
            </w:rPr>
            <w:t>CODE OF CONDUCT</w:t>
          </w:r>
        </w:p>
      </w:tc>
      <w:tc>
        <w:tcPr>
          <w:tcW w:w="3401" w:type="dxa"/>
        </w:tcPr>
        <w:p w14:paraId="074AF2FD" w14:textId="77777777" w:rsidR="00A6696D" w:rsidRDefault="00A6696D" w:rsidP="00A6696D">
          <w:pPr>
            <w:pStyle w:val="Header"/>
            <w:jc w:val="right"/>
            <w:rPr>
              <w:rStyle w:val="Strong"/>
              <w:sz w:val="28"/>
              <w:szCs w:val="28"/>
            </w:rPr>
          </w:pPr>
          <w:r w:rsidRPr="008E3C39">
            <w:t>&lt;logo&gt;</w:t>
          </w:r>
        </w:p>
      </w:tc>
    </w:tr>
  </w:tbl>
  <w:p w14:paraId="1A82C755" w14:textId="77777777" w:rsidR="00792BB4" w:rsidRDefault="00792B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3401"/>
    </w:tblGrid>
    <w:tr w:rsidR="00B00533" w14:paraId="6FB5B58F" w14:textId="77777777" w:rsidTr="004A3DD4">
      <w:tc>
        <w:tcPr>
          <w:tcW w:w="5949" w:type="dxa"/>
          <w:vAlign w:val="center"/>
        </w:tcPr>
        <w:p w14:paraId="376B68E7" w14:textId="77777777" w:rsidR="00B00533" w:rsidRDefault="00070643" w:rsidP="00070643">
          <w:pPr>
            <w:pStyle w:val="Header"/>
            <w:jc w:val="left"/>
            <w:rPr>
              <w:rStyle w:val="Strong"/>
              <w:sz w:val="28"/>
              <w:szCs w:val="28"/>
            </w:rPr>
          </w:pPr>
          <w:r w:rsidRPr="00070643">
            <w:rPr>
              <w:rStyle w:val="Strong"/>
              <w:sz w:val="28"/>
              <w:szCs w:val="24"/>
            </w:rPr>
            <w:t>DELEGATIONS OF AUTHORITY REGISTER</w:t>
          </w:r>
        </w:p>
      </w:tc>
      <w:tc>
        <w:tcPr>
          <w:tcW w:w="3401" w:type="dxa"/>
        </w:tcPr>
        <w:p w14:paraId="2EA449F3" w14:textId="03B83979" w:rsidR="00B00533" w:rsidRDefault="00B00533" w:rsidP="00B00533">
          <w:pPr>
            <w:pStyle w:val="Header"/>
            <w:jc w:val="right"/>
            <w:rPr>
              <w:rStyle w:val="Strong"/>
              <w:sz w:val="28"/>
              <w:szCs w:val="28"/>
            </w:rPr>
          </w:pPr>
        </w:p>
      </w:tc>
    </w:tr>
  </w:tbl>
  <w:p w14:paraId="29031753" w14:textId="77777777" w:rsidR="00792BB4" w:rsidRDefault="00792B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1205B"/>
    <w:multiLevelType w:val="hybridMultilevel"/>
    <w:tmpl w:val="0A745630"/>
    <w:lvl w:ilvl="0" w:tplc="0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0F86F75"/>
    <w:multiLevelType w:val="hybridMultilevel"/>
    <w:tmpl w:val="642A134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147E1"/>
    <w:multiLevelType w:val="hybridMultilevel"/>
    <w:tmpl w:val="8ED4F89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2B12B7"/>
    <w:multiLevelType w:val="hybridMultilevel"/>
    <w:tmpl w:val="3EC22738"/>
    <w:lvl w:ilvl="0" w:tplc="0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4B37256"/>
    <w:multiLevelType w:val="hybridMultilevel"/>
    <w:tmpl w:val="53CC207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B02626"/>
    <w:multiLevelType w:val="hybridMultilevel"/>
    <w:tmpl w:val="96B4237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86442B"/>
    <w:multiLevelType w:val="hybridMultilevel"/>
    <w:tmpl w:val="D7B61E2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043C63"/>
    <w:multiLevelType w:val="hybridMultilevel"/>
    <w:tmpl w:val="D3DE79B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93D3A"/>
    <w:multiLevelType w:val="hybridMultilevel"/>
    <w:tmpl w:val="3960713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4E757F"/>
    <w:multiLevelType w:val="hybridMultilevel"/>
    <w:tmpl w:val="073AA1A6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7D19EF"/>
    <w:multiLevelType w:val="hybridMultilevel"/>
    <w:tmpl w:val="A596E06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E154ED"/>
    <w:multiLevelType w:val="hybridMultilevel"/>
    <w:tmpl w:val="7E644EF4"/>
    <w:lvl w:ilvl="0" w:tplc="61683C4A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A80F0E">
      <w:start w:val="1"/>
      <w:numFmt w:val="bullet"/>
      <w:lvlText w:val="o"/>
      <w:lvlJc w:val="left"/>
      <w:pPr>
        <w:ind w:left="1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3E6286">
      <w:start w:val="1"/>
      <w:numFmt w:val="bullet"/>
      <w:lvlText w:val="▪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3ADEBA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38C12C">
      <w:start w:val="1"/>
      <w:numFmt w:val="bullet"/>
      <w:lvlText w:val="o"/>
      <w:lvlJc w:val="left"/>
      <w:pPr>
        <w:ind w:left="3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446C32">
      <w:start w:val="1"/>
      <w:numFmt w:val="bullet"/>
      <w:lvlText w:val="▪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B0E074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28450A">
      <w:start w:val="1"/>
      <w:numFmt w:val="bullet"/>
      <w:lvlText w:val="o"/>
      <w:lvlJc w:val="left"/>
      <w:pPr>
        <w:ind w:left="5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C230F6">
      <w:start w:val="1"/>
      <w:numFmt w:val="bullet"/>
      <w:lvlText w:val="▪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38774F7"/>
    <w:multiLevelType w:val="hybridMultilevel"/>
    <w:tmpl w:val="0E4CDA1C"/>
    <w:lvl w:ilvl="0" w:tplc="0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68056312"/>
    <w:multiLevelType w:val="hybridMultilevel"/>
    <w:tmpl w:val="CCA4334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E33AF4"/>
    <w:multiLevelType w:val="hybridMultilevel"/>
    <w:tmpl w:val="562076F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52481C"/>
    <w:multiLevelType w:val="hybridMultilevel"/>
    <w:tmpl w:val="BC20CCB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F31973"/>
    <w:multiLevelType w:val="multilevel"/>
    <w:tmpl w:val="6FF3197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E86208"/>
    <w:multiLevelType w:val="hybridMultilevel"/>
    <w:tmpl w:val="27462542"/>
    <w:lvl w:ilvl="0" w:tplc="0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7"/>
  </w:num>
  <w:num w:numId="4">
    <w:abstractNumId w:val="4"/>
  </w:num>
  <w:num w:numId="5">
    <w:abstractNumId w:val="6"/>
  </w:num>
  <w:num w:numId="6">
    <w:abstractNumId w:val="12"/>
  </w:num>
  <w:num w:numId="7">
    <w:abstractNumId w:val="14"/>
  </w:num>
  <w:num w:numId="8">
    <w:abstractNumId w:val="8"/>
  </w:num>
  <w:num w:numId="9">
    <w:abstractNumId w:val="2"/>
  </w:num>
  <w:num w:numId="10">
    <w:abstractNumId w:val="5"/>
  </w:num>
  <w:num w:numId="11">
    <w:abstractNumId w:val="10"/>
  </w:num>
  <w:num w:numId="12">
    <w:abstractNumId w:val="9"/>
  </w:num>
  <w:num w:numId="13">
    <w:abstractNumId w:val="17"/>
  </w:num>
  <w:num w:numId="14">
    <w:abstractNumId w:val="3"/>
  </w:num>
  <w:num w:numId="15">
    <w:abstractNumId w:val="1"/>
  </w:num>
  <w:num w:numId="16">
    <w:abstractNumId w:val="0"/>
  </w:num>
  <w:num w:numId="17">
    <w:abstractNumId w:val="15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B97"/>
    <w:rsid w:val="0000125B"/>
    <w:rsid w:val="00070643"/>
    <w:rsid w:val="000D3844"/>
    <w:rsid w:val="000E6B97"/>
    <w:rsid w:val="001579C2"/>
    <w:rsid w:val="001619DA"/>
    <w:rsid w:val="001F0A0A"/>
    <w:rsid w:val="00276A67"/>
    <w:rsid w:val="002E725C"/>
    <w:rsid w:val="003133F4"/>
    <w:rsid w:val="003F68E3"/>
    <w:rsid w:val="003F7044"/>
    <w:rsid w:val="0046683E"/>
    <w:rsid w:val="004A3DD4"/>
    <w:rsid w:val="004D5EE8"/>
    <w:rsid w:val="005738AE"/>
    <w:rsid w:val="0058123A"/>
    <w:rsid w:val="00593301"/>
    <w:rsid w:val="005B1CE2"/>
    <w:rsid w:val="005D01D6"/>
    <w:rsid w:val="005F2474"/>
    <w:rsid w:val="006155FB"/>
    <w:rsid w:val="00630E1F"/>
    <w:rsid w:val="00792BB4"/>
    <w:rsid w:val="008256CB"/>
    <w:rsid w:val="008443A5"/>
    <w:rsid w:val="0088435B"/>
    <w:rsid w:val="00886D2E"/>
    <w:rsid w:val="00903E23"/>
    <w:rsid w:val="009500A7"/>
    <w:rsid w:val="009B642A"/>
    <w:rsid w:val="00A6696D"/>
    <w:rsid w:val="00A71B35"/>
    <w:rsid w:val="00AC2A38"/>
    <w:rsid w:val="00AD4BE2"/>
    <w:rsid w:val="00B00533"/>
    <w:rsid w:val="00B56EB3"/>
    <w:rsid w:val="00B94B3E"/>
    <w:rsid w:val="00BE2E62"/>
    <w:rsid w:val="00C87D23"/>
    <w:rsid w:val="00C9648E"/>
    <w:rsid w:val="00CB5C13"/>
    <w:rsid w:val="00CC16FD"/>
    <w:rsid w:val="00CC3D92"/>
    <w:rsid w:val="00D30BF7"/>
    <w:rsid w:val="00D50D5C"/>
    <w:rsid w:val="00D66869"/>
    <w:rsid w:val="00D8159A"/>
    <w:rsid w:val="00E35AE0"/>
    <w:rsid w:val="00E67E6D"/>
    <w:rsid w:val="00F5733E"/>
    <w:rsid w:val="00F7177E"/>
    <w:rsid w:val="00F75E69"/>
    <w:rsid w:val="00F777FF"/>
    <w:rsid w:val="00FB3FC1"/>
    <w:rsid w:val="00FE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80EE32"/>
  <w15:chartTrackingRefBased/>
  <w15:docId w15:val="{7CFD4C42-EA58-42B4-97C6-090243D2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643"/>
    <w:pPr>
      <w:spacing w:before="120" w:after="120" w:line="240" w:lineRule="auto"/>
      <w:jc w:val="both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C13"/>
    <w:pPr>
      <w:keepNext/>
      <w:keepLines/>
      <w:spacing w:before="0" w:after="480"/>
      <w:outlineLvl w:val="0"/>
    </w:pPr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D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0D5C"/>
    <w:pPr>
      <w:keepNext/>
      <w:keepLines/>
      <w:outlineLvl w:val="2"/>
    </w:pPr>
    <w:rPr>
      <w:rFonts w:asciiTheme="majorHAnsi" w:eastAsiaTheme="majorEastAsia" w:hAnsiTheme="majorHAnsi" w:cstheme="majorBidi"/>
      <w:noProof/>
      <w:color w:val="243255" w:themeColor="accent1" w:themeShade="7F"/>
      <w:szCs w:val="24"/>
      <w:u w:val="single"/>
    </w:rPr>
  </w:style>
  <w:style w:type="paragraph" w:styleId="Heading7">
    <w:name w:val="heading 7"/>
    <w:basedOn w:val="Normal"/>
    <w:next w:val="Normal"/>
    <w:link w:val="Heading7Char"/>
    <w:unhideWhenUsed/>
    <w:qFormat/>
    <w:rsid w:val="0058123A"/>
    <w:pPr>
      <w:spacing w:before="300" w:after="0"/>
      <w:jc w:val="left"/>
      <w:outlineLvl w:val="6"/>
    </w:pPr>
    <w:rPr>
      <w:rFonts w:ascii="Times New Roman" w:eastAsia="SimSun" w:hAnsi="Times New Roman" w:cs="Times New Roman"/>
      <w:caps/>
      <w:color w:val="374C80" w:themeColor="accent1" w:themeShade="BF"/>
      <w:spacing w:val="10"/>
      <w:sz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ilagenKopie">
    <w:name w:val="Beilagen/Kopie"/>
    <w:basedOn w:val="Normal"/>
    <w:rsid w:val="008256CB"/>
    <w:pPr>
      <w:spacing w:after="100" w:line="200" w:lineRule="atLeast"/>
    </w:pPr>
    <w:rPr>
      <w:rFonts w:ascii="Arial" w:hAnsi="Arial"/>
      <w:lang w:val="de-CH"/>
    </w:rPr>
  </w:style>
  <w:style w:type="paragraph" w:styleId="Header">
    <w:name w:val="header"/>
    <w:basedOn w:val="Normal"/>
    <w:link w:val="HeaderChar"/>
    <w:uiPriority w:val="99"/>
    <w:unhideWhenUsed/>
    <w:rsid w:val="00886D2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886D2E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86D2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886D2E"/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35AE0"/>
    <w:pPr>
      <w:spacing w:before="720" w:after="200"/>
    </w:pPr>
    <w:rPr>
      <w:rFonts w:eastAsiaTheme="minorEastAsia"/>
      <w:caps/>
      <w:color w:val="4A66AC" w:themeColor="accent1"/>
      <w:spacing w:val="10"/>
      <w:kern w:val="28"/>
      <w:sz w:val="52"/>
      <w:szCs w:val="52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E35AE0"/>
    <w:rPr>
      <w:rFonts w:eastAsiaTheme="minorEastAsia"/>
      <w:caps/>
      <w:color w:val="4A66AC" w:themeColor="accent1"/>
      <w:spacing w:val="10"/>
      <w:kern w:val="28"/>
      <w:sz w:val="52"/>
      <w:szCs w:val="52"/>
      <w:lang w:val="en-AU"/>
    </w:rPr>
  </w:style>
  <w:style w:type="table" w:styleId="TableGrid">
    <w:name w:val="Table Grid"/>
    <w:basedOn w:val="TableNormal"/>
    <w:uiPriority w:val="39"/>
    <w:rsid w:val="00AC2A38"/>
    <w:pPr>
      <w:spacing w:before="200" w:after="200" w:line="276" w:lineRule="auto"/>
    </w:pPr>
    <w:rPr>
      <w:rFonts w:eastAsiaTheme="minorEastAsia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B0053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B5C13"/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character" w:customStyle="1" w:styleId="Heading2Char">
    <w:name w:val="Heading 2 Char"/>
    <w:basedOn w:val="DefaultParagraphFont"/>
    <w:link w:val="Heading2"/>
    <w:uiPriority w:val="9"/>
    <w:rsid w:val="00D50D5C"/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50D5C"/>
    <w:rPr>
      <w:rFonts w:asciiTheme="majorHAnsi" w:eastAsiaTheme="majorEastAsia" w:hAnsiTheme="majorHAnsi" w:cstheme="majorBidi"/>
      <w:noProof/>
      <w:color w:val="243255" w:themeColor="accent1" w:themeShade="7F"/>
      <w:sz w:val="24"/>
      <w:szCs w:val="24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D50D5C"/>
    <w:pPr>
      <w:spacing w:before="240" w:after="0" w:line="259" w:lineRule="auto"/>
      <w:outlineLvl w:val="9"/>
    </w:pPr>
    <w:rPr>
      <w:b w:val="0"/>
      <w:bCs w:val="0"/>
      <w:caps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D50D5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50D5C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D50D5C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D50D5C"/>
    <w:rPr>
      <w:color w:val="9454C3" w:themeColor="hyperlink"/>
      <w:u w:val="single"/>
    </w:rPr>
  </w:style>
  <w:style w:type="table" w:customStyle="1" w:styleId="Fazmantable">
    <w:name w:val="Fazman table"/>
    <w:basedOn w:val="TableGridLight"/>
    <w:uiPriority w:val="99"/>
    <w:rsid w:val="00276A67"/>
    <w:rPr>
      <w:color w:val="000000" w:themeColor="text1"/>
      <w:sz w:val="20"/>
      <w:szCs w:val="20"/>
      <w:lang w:val="en-AU" w:eastAsia="en-AU"/>
    </w:rPr>
    <w:tblPr>
      <w:tblStyleRowBandSize w:val="1"/>
      <w:tblBorders>
        <w:top w:val="single" w:sz="4" w:space="0" w:color="C0D7EC" w:themeColor="accent2" w:themeTint="66"/>
        <w:left w:val="single" w:sz="4" w:space="0" w:color="C0D7EC" w:themeColor="accent2" w:themeTint="66"/>
        <w:bottom w:val="single" w:sz="4" w:space="0" w:color="C0D7EC" w:themeColor="accent2" w:themeTint="66"/>
        <w:right w:val="single" w:sz="4" w:space="0" w:color="C0D7EC" w:themeColor="accent2" w:themeTint="66"/>
        <w:insideH w:val="single" w:sz="4" w:space="0" w:color="C0D7EC" w:themeColor="accent2" w:themeTint="66"/>
        <w:insideV w:val="single" w:sz="4" w:space="0" w:color="C0D7EC" w:themeColor="accent2" w:themeTint="66"/>
      </w:tblBorders>
    </w:tblPr>
    <w:tblStylePr w:type="firstRow">
      <w:pPr>
        <w:jc w:val="center"/>
      </w:pPr>
      <w:rPr>
        <w:rFonts w:asciiTheme="minorHAnsi" w:hAnsiTheme="minorHAnsi"/>
        <w:b w:val="0"/>
        <w:bCs/>
        <w:color w:val="FFFFFF" w:themeColor="background1"/>
        <w:sz w:val="20"/>
      </w:rPr>
      <w:tblPr/>
      <w:tcPr>
        <w:tcBorders>
          <w:bottom w:val="single" w:sz="12" w:space="0" w:color="90A1CF" w:themeColor="accent1" w:themeTint="99"/>
        </w:tcBorders>
        <w:shd w:val="clear" w:color="auto" w:fill="242852" w:themeFill="text2"/>
        <w:vAlign w:val="center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2" w:space="0" w:color="90A1CF" w:themeColor="accent1" w:themeTint="99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shd w:val="clear" w:color="auto" w:fill="FFFFFF" w:themeFill="background1"/>
      </w:tcPr>
    </w:tblStylePr>
    <w:tblStylePr w:type="band2Horz">
      <w:pPr>
        <w:jc w:val="left"/>
      </w:pPr>
      <w:rPr>
        <w:rFonts w:asciiTheme="minorHAnsi" w:hAnsiTheme="minorHAnsi"/>
        <w:b w:val="0"/>
        <w:color w:val="000000" w:themeColor="text1"/>
        <w:sz w:val="20"/>
      </w:rPr>
      <w:tblPr/>
      <w:tcPr>
        <w:shd w:val="clear" w:color="auto" w:fill="C8CAE7" w:themeFill="text2" w:themeFillTint="33"/>
      </w:tcPr>
    </w:tblStylePr>
  </w:style>
  <w:style w:type="table" w:styleId="GridTable4-Accent2">
    <w:name w:val="Grid Table 4 Accent 2"/>
    <w:basedOn w:val="TableNormal"/>
    <w:uiPriority w:val="49"/>
    <w:rsid w:val="00593301"/>
    <w:pPr>
      <w:spacing w:after="0" w:line="240" w:lineRule="auto"/>
    </w:p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9DD1" w:themeColor="accent2"/>
          <w:left w:val="single" w:sz="4" w:space="0" w:color="629DD1" w:themeColor="accent2"/>
          <w:bottom w:val="single" w:sz="4" w:space="0" w:color="629DD1" w:themeColor="accent2"/>
          <w:right w:val="single" w:sz="4" w:space="0" w:color="629DD1" w:themeColor="accent2"/>
          <w:insideH w:val="nil"/>
          <w:insideV w:val="nil"/>
        </w:tcBorders>
        <w:shd w:val="clear" w:color="auto" w:fill="629DD1" w:themeFill="accent2"/>
      </w:tcPr>
    </w:tblStylePr>
    <w:tblStylePr w:type="lastRow">
      <w:rPr>
        <w:b/>
        <w:bCs/>
      </w:rPr>
      <w:tblPr/>
      <w:tcPr>
        <w:tcBorders>
          <w:top w:val="double" w:sz="4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TableGrid3">
    <w:name w:val="Table Grid 3"/>
    <w:basedOn w:val="TableNormal"/>
    <w:uiPriority w:val="99"/>
    <w:semiHidden/>
    <w:unhideWhenUsed/>
    <w:rsid w:val="000D3844"/>
    <w:pPr>
      <w:spacing w:before="120" w:after="12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93301"/>
    <w:pPr>
      <w:spacing w:before="120" w:after="12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Light">
    <w:name w:val="Grid Table Light"/>
    <w:basedOn w:val="TableNormal"/>
    <w:uiPriority w:val="40"/>
    <w:rsid w:val="0059330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CC16FD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58123A"/>
    <w:rPr>
      <w:rFonts w:ascii="Times New Roman" w:eastAsia="SimSun" w:hAnsi="Times New Roman" w:cs="Times New Roman"/>
      <w:caps/>
      <w:color w:val="374C80" w:themeColor="accent1" w:themeShade="BF"/>
      <w:spacing w:val="10"/>
      <w:lang w:val="en-AU"/>
    </w:rPr>
  </w:style>
  <w:style w:type="paragraph" w:styleId="NoSpacing">
    <w:name w:val="No Spacing"/>
    <w:basedOn w:val="Normal"/>
    <w:link w:val="NoSpacingChar"/>
    <w:uiPriority w:val="1"/>
    <w:qFormat/>
    <w:rsid w:val="00070643"/>
    <w:pPr>
      <w:spacing w:before="0" w:after="0"/>
      <w:jc w:val="left"/>
    </w:pPr>
    <w:rPr>
      <w:rFonts w:eastAsiaTheme="minorEastAsia"/>
      <w:szCs w:val="20"/>
      <w:lang w:val="en-AU"/>
    </w:rPr>
  </w:style>
  <w:style w:type="character" w:customStyle="1" w:styleId="NoSpacingChar">
    <w:name w:val="No Spacing Char"/>
    <w:basedOn w:val="DefaultParagraphFont"/>
    <w:link w:val="NoSpacing"/>
    <w:uiPriority w:val="1"/>
    <w:rsid w:val="00070643"/>
    <w:rPr>
      <w:rFonts w:eastAsiaTheme="minorEastAsia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an\Desktop\Fazzman%20order-1.dotx" TargetMode="Externa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Fazman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57B01-A718-4E40-A643-6914A2D8D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Fazzman order-1</Template>
  <TotalTime>1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Health Provider Assist</cp:lastModifiedBy>
  <cp:revision>3</cp:revision>
  <cp:lastPrinted>2021-05-26T11:30:00Z</cp:lastPrinted>
  <dcterms:created xsi:type="dcterms:W3CDTF">2021-06-26T10:32:00Z</dcterms:created>
  <dcterms:modified xsi:type="dcterms:W3CDTF">2022-03-02T04:24:00Z</dcterms:modified>
</cp:coreProperties>
</file>