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10101" w:type="dxa"/>
        <w:tblLook w:val="04A0" w:firstRow="1" w:lastRow="0" w:firstColumn="1" w:lastColumn="0" w:noHBand="0" w:noVBand="1"/>
      </w:tblPr>
      <w:tblGrid>
        <w:gridCol w:w="837"/>
        <w:gridCol w:w="1183"/>
        <w:gridCol w:w="1059"/>
        <w:gridCol w:w="1572"/>
        <w:gridCol w:w="1059"/>
        <w:gridCol w:w="1031"/>
        <w:gridCol w:w="1599"/>
        <w:gridCol w:w="1761"/>
      </w:tblGrid>
      <w:tr w:rsidR="00FD6321" w:rsidRPr="00FD6321" w14:paraId="46418A2F" w14:textId="77777777" w:rsidTr="000D7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7D086B13" w14:textId="77777777" w:rsidR="00FD6321" w:rsidRPr="00FD6321" w:rsidRDefault="00FD6321" w:rsidP="000D7B25">
            <w:pPr>
              <w:spacing w:before="120" w:after="120"/>
              <w:rPr>
                <w:rFonts w:asciiTheme="minorHAnsi" w:hAnsiTheme="minorHAnsi"/>
                <w:bCs w:val="0"/>
                <w:color w:val="FFFFFF" w:themeColor="background1"/>
                <w:sz w:val="18"/>
                <w:szCs w:val="18"/>
              </w:rPr>
            </w:pPr>
            <w:r w:rsidRPr="00FD6321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1183" w:type="dxa"/>
          </w:tcPr>
          <w:p w14:paraId="4700C238" w14:textId="77777777" w:rsidR="00FD6321" w:rsidRPr="00FD6321" w:rsidRDefault="00FD6321" w:rsidP="000D7B2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FFFFFF" w:themeColor="background1"/>
                <w:sz w:val="18"/>
                <w:szCs w:val="18"/>
              </w:rPr>
            </w:pPr>
            <w:r w:rsidRPr="00FD6321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Client Name</w:t>
            </w:r>
          </w:p>
        </w:tc>
        <w:tc>
          <w:tcPr>
            <w:tcW w:w="1059" w:type="dxa"/>
          </w:tcPr>
          <w:p w14:paraId="0327C42D" w14:textId="77777777" w:rsidR="00FD6321" w:rsidRPr="00FD6321" w:rsidRDefault="00FD6321" w:rsidP="000D7B2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FFFFFF" w:themeColor="background1"/>
                <w:sz w:val="18"/>
                <w:szCs w:val="18"/>
              </w:rPr>
            </w:pPr>
            <w:r w:rsidRPr="00FD6321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Amount Given</w:t>
            </w:r>
          </w:p>
        </w:tc>
        <w:tc>
          <w:tcPr>
            <w:tcW w:w="1572" w:type="dxa"/>
          </w:tcPr>
          <w:p w14:paraId="279DA00E" w14:textId="77777777" w:rsidR="00FD6321" w:rsidRPr="00FD6321" w:rsidRDefault="00FD6321" w:rsidP="000D7B2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FFFFFF" w:themeColor="background1"/>
                <w:sz w:val="18"/>
                <w:szCs w:val="18"/>
              </w:rPr>
            </w:pPr>
            <w:r w:rsidRPr="00FD6321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Client Signature</w:t>
            </w:r>
          </w:p>
        </w:tc>
        <w:tc>
          <w:tcPr>
            <w:tcW w:w="1059" w:type="dxa"/>
          </w:tcPr>
          <w:p w14:paraId="65120B48" w14:textId="77777777" w:rsidR="00FD6321" w:rsidRPr="00FD6321" w:rsidRDefault="00FD6321" w:rsidP="000D7B2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FFFFFF" w:themeColor="background1"/>
                <w:sz w:val="18"/>
                <w:szCs w:val="18"/>
              </w:rPr>
            </w:pPr>
            <w:r w:rsidRPr="00FD6321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Amount Spent</w:t>
            </w:r>
          </w:p>
        </w:tc>
        <w:tc>
          <w:tcPr>
            <w:tcW w:w="1031" w:type="dxa"/>
          </w:tcPr>
          <w:p w14:paraId="0047C3F8" w14:textId="77777777" w:rsidR="00FD6321" w:rsidRPr="00FD6321" w:rsidRDefault="00FD6321" w:rsidP="000D7B2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FFFFFF" w:themeColor="background1"/>
                <w:sz w:val="18"/>
                <w:szCs w:val="18"/>
              </w:rPr>
            </w:pPr>
            <w:r w:rsidRPr="00FD6321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Change Given</w:t>
            </w:r>
          </w:p>
        </w:tc>
        <w:tc>
          <w:tcPr>
            <w:tcW w:w="1599" w:type="dxa"/>
          </w:tcPr>
          <w:p w14:paraId="5C35A967" w14:textId="77777777" w:rsidR="00FD6321" w:rsidRPr="00FD6321" w:rsidRDefault="00FD6321" w:rsidP="000D7B2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FFFFFF" w:themeColor="background1"/>
                <w:sz w:val="18"/>
                <w:szCs w:val="18"/>
              </w:rPr>
            </w:pPr>
            <w:r w:rsidRPr="00FD6321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Client Signature</w:t>
            </w:r>
          </w:p>
        </w:tc>
        <w:tc>
          <w:tcPr>
            <w:tcW w:w="1761" w:type="dxa"/>
          </w:tcPr>
          <w:p w14:paraId="11B0C9FC" w14:textId="77777777" w:rsidR="00FD6321" w:rsidRPr="00FD6321" w:rsidRDefault="00FD6321" w:rsidP="000D7B2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FFFFFF" w:themeColor="background1"/>
                <w:sz w:val="18"/>
                <w:szCs w:val="18"/>
              </w:rPr>
            </w:pPr>
            <w:r w:rsidRPr="00FD6321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FD6321" w:rsidRPr="00FD6321" w14:paraId="05C36976" w14:textId="77777777" w:rsidTr="000D7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5B5F0B68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684588EB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EA28E0A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4D2FFA56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4A393E0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526CE206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3627DE5E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328A7BFD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7110F1E1" w14:textId="77777777" w:rsidTr="000D7B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34B19176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1B261B2F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FEDA036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7A27EBB0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6889C85B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08D829FF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67CFD46E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2B157407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24033A36" w14:textId="77777777" w:rsidTr="000D7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321C2D90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7E0CCBA5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ED6D14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6E7E8715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112346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3782E49C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338906A5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2AD0B6D8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46821A50" w14:textId="77777777" w:rsidTr="000D7B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2ADCF6DF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79F786E6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7FF271C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028C12E6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2BDBE19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543295EE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33AEBBEE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516C6596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2E940C4C" w14:textId="77777777" w:rsidTr="000D7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08383B58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70494EFF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7687709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0DAB6B6A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4447E81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52B5C8CB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22E4FAD9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45782E46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29F561E0" w14:textId="77777777" w:rsidTr="000D7B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00A8836C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5BC68878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6A6E5350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257F02B3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4975051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0BF0EB40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347DB617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55BF60E7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7292B519" w14:textId="77777777" w:rsidTr="000D7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45B88DB0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5420856F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EABCDC2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200194E6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7B9F41F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33D74EC9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65F642DE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33703449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569BF712" w14:textId="77777777" w:rsidTr="000D7B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013A8575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3D1E9945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9EAB5A5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1C476E7C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B6641F7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1CFDA668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49E5990E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082D8D8C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79625F43" w14:textId="77777777" w:rsidTr="000D7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386244C2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2CF48A70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3C6FBADC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25607166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FEB29F9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7BB62014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14F98B64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44653300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4E72967C" w14:textId="77777777" w:rsidTr="000D7B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4DED8C7E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2D33A10E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30B6636A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60109E5E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8985336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06BD415F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25818BA4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75D6D9E8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568DD901" w14:textId="77777777" w:rsidTr="000D7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1D0400F8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3DA5EF7A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1E0FCCE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4F4F2A60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B197FEA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0C4D0216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0155C3D0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5245B06B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5EDCB944" w14:textId="77777777" w:rsidTr="000D7B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1ACAE264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745BE6CC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4B22376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41072961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CB3AF7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71A1EF91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6C7085B5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33C670A8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31C696C7" w14:textId="77777777" w:rsidTr="000D7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54BC568B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58510177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36B20C72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67943F90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3D576276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5C6918F7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46EF9C3D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7149A833" w14:textId="77777777" w:rsidR="00FD6321" w:rsidRPr="00FD6321" w:rsidRDefault="00FD6321" w:rsidP="000D7B2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D6321" w:rsidRPr="00FD6321" w14:paraId="10AE4C12" w14:textId="77777777" w:rsidTr="000D7B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</w:tcPr>
          <w:p w14:paraId="2A9319A6" w14:textId="77777777" w:rsidR="00FD6321" w:rsidRPr="00FD6321" w:rsidRDefault="00FD6321" w:rsidP="000D7B25">
            <w:pPr>
              <w:spacing w:before="60" w:after="6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</w:tcPr>
          <w:p w14:paraId="684BC879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3E56BBA0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</w:tcPr>
          <w:p w14:paraId="2068B1A8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9" w:type="dxa"/>
          </w:tcPr>
          <w:p w14:paraId="6B744D46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</w:tcPr>
          <w:p w14:paraId="67C56F10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99" w:type="dxa"/>
          </w:tcPr>
          <w:p w14:paraId="1C42A3BD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1" w:type="dxa"/>
          </w:tcPr>
          <w:p w14:paraId="439044DB" w14:textId="77777777" w:rsidR="00FD6321" w:rsidRPr="00FD6321" w:rsidRDefault="00FD6321" w:rsidP="000D7B2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9A8FF19" w14:textId="77777777" w:rsidR="00FD6321" w:rsidRPr="00BD324B" w:rsidRDefault="00FD6321" w:rsidP="00FD6321"/>
    <w:p w14:paraId="334F0A2B" w14:textId="77777777" w:rsidR="0046683E" w:rsidRPr="00FD6321" w:rsidRDefault="0046683E" w:rsidP="00FD6321"/>
    <w:sectPr w:rsidR="0046683E" w:rsidRPr="00FD6321" w:rsidSect="00AC2A38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4B51B" w14:textId="77777777" w:rsidR="003F714C" w:rsidRDefault="003F714C" w:rsidP="00886D2E">
      <w:pPr>
        <w:spacing w:after="0"/>
      </w:pPr>
      <w:r>
        <w:separator/>
      </w:r>
    </w:p>
  </w:endnote>
  <w:endnote w:type="continuationSeparator" w:id="0">
    <w:p w14:paraId="15D02565" w14:textId="77777777" w:rsidR="003F714C" w:rsidRDefault="003F714C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167EE31F" w14:textId="77777777" w:rsidTr="00C0764B">
      <w:tc>
        <w:tcPr>
          <w:tcW w:w="3116" w:type="dxa"/>
        </w:tcPr>
        <w:p w14:paraId="7B742347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Employee Handbook </w:t>
          </w:r>
        </w:p>
      </w:tc>
      <w:tc>
        <w:tcPr>
          <w:tcW w:w="3117" w:type="dxa"/>
        </w:tcPr>
        <w:p w14:paraId="317A5CF2" w14:textId="565065E6" w:rsidR="00792BB4" w:rsidRPr="00AC2A38" w:rsidRDefault="006C5BFC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3E4C7705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D6321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D6321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2DB1E212" w14:textId="77777777" w:rsidTr="00C0764B">
      <w:tc>
        <w:tcPr>
          <w:tcW w:w="3116" w:type="dxa"/>
        </w:tcPr>
        <w:p w14:paraId="1CDBC9BF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36D761AE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7FCB1A03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1C3AA57B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3F9D44E" wp14:editId="025295E6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4470FE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6D24F6B" w14:textId="77777777" w:rsidTr="00AC2A38">
      <w:tc>
        <w:tcPr>
          <w:tcW w:w="3116" w:type="dxa"/>
        </w:tcPr>
        <w:p w14:paraId="78DBA748" w14:textId="6CB6BE23" w:rsidR="00792BB4" w:rsidRPr="00FD6321" w:rsidRDefault="00FD6321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FD6321">
            <w:rPr>
              <w:color w:val="4A66AC" w:themeColor="accent1"/>
              <w:szCs w:val="18"/>
            </w:rPr>
            <w:t xml:space="preserve">Cash </w:t>
          </w:r>
          <w:r w:rsidR="006963B9" w:rsidRPr="00FD6321">
            <w:rPr>
              <w:color w:val="4A66AC" w:themeColor="accent1"/>
              <w:szCs w:val="18"/>
            </w:rPr>
            <w:t>Reconciliation</w:t>
          </w:r>
          <w:r w:rsidRPr="00FD6321">
            <w:rPr>
              <w:color w:val="4A66AC" w:themeColor="accent1"/>
              <w:szCs w:val="18"/>
            </w:rPr>
            <w:t xml:space="preserve"> Form</w:t>
          </w:r>
        </w:p>
      </w:tc>
      <w:tc>
        <w:tcPr>
          <w:tcW w:w="3117" w:type="dxa"/>
        </w:tcPr>
        <w:p w14:paraId="1DAD79DB" w14:textId="7B8CD3AA" w:rsidR="00792BB4" w:rsidRPr="00AC2A38" w:rsidRDefault="006C5BFC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23289469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D6321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D6321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B2D8A67" w14:textId="77777777" w:rsidTr="00AC2A38">
      <w:tc>
        <w:tcPr>
          <w:tcW w:w="3116" w:type="dxa"/>
        </w:tcPr>
        <w:p w14:paraId="2D3D9C75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FA7ED27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841B0EE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4D23797E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54D38B3" wp14:editId="6E8501F2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AF4992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78332" w14:textId="77777777" w:rsidR="003F714C" w:rsidRDefault="003F714C" w:rsidP="00886D2E">
      <w:pPr>
        <w:spacing w:after="0"/>
      </w:pPr>
      <w:r>
        <w:separator/>
      </w:r>
    </w:p>
  </w:footnote>
  <w:footnote w:type="continuationSeparator" w:id="0">
    <w:p w14:paraId="6E3D6FC3" w14:textId="77777777" w:rsidR="003F714C" w:rsidRDefault="003F714C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43663B98" w14:textId="77777777" w:rsidTr="004A3DD4">
      <w:tc>
        <w:tcPr>
          <w:tcW w:w="5949" w:type="dxa"/>
          <w:vAlign w:val="center"/>
        </w:tcPr>
        <w:p w14:paraId="50811B64" w14:textId="77777777" w:rsidR="00A6696D" w:rsidRDefault="00A6696D" w:rsidP="00A6696D">
          <w:pPr>
            <w:pStyle w:val="Header"/>
            <w:rPr>
              <w:rStyle w:val="Strong"/>
              <w:sz w:val="28"/>
              <w:szCs w:val="28"/>
            </w:rPr>
          </w:pPr>
          <w:r w:rsidRPr="00B00533">
            <w:rPr>
              <w:rStyle w:val="Strong"/>
              <w:sz w:val="24"/>
              <w:szCs w:val="24"/>
            </w:rPr>
            <w:t>EMPLOYEE HANDBOOK</w:t>
          </w:r>
        </w:p>
      </w:tc>
      <w:tc>
        <w:tcPr>
          <w:tcW w:w="3401" w:type="dxa"/>
        </w:tcPr>
        <w:p w14:paraId="0404B37C" w14:textId="7777777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4408FBC1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0A3D1277" w14:textId="77777777" w:rsidTr="004A3DD4">
      <w:tc>
        <w:tcPr>
          <w:tcW w:w="5949" w:type="dxa"/>
          <w:vAlign w:val="center"/>
        </w:tcPr>
        <w:p w14:paraId="28C8D559" w14:textId="77777777" w:rsidR="00B00533" w:rsidRPr="00FD6321" w:rsidRDefault="00FD6321" w:rsidP="00B00533">
          <w:pPr>
            <w:pStyle w:val="Header"/>
            <w:rPr>
              <w:rStyle w:val="Strong"/>
              <w:sz w:val="28"/>
              <w:szCs w:val="28"/>
            </w:rPr>
          </w:pPr>
          <w:r w:rsidRPr="00FD6321">
            <w:rPr>
              <w:rStyle w:val="Strong"/>
              <w:sz w:val="28"/>
              <w:szCs w:val="24"/>
            </w:rPr>
            <w:t>CASH RECONCILATION FORM</w:t>
          </w:r>
        </w:p>
      </w:tc>
      <w:tc>
        <w:tcPr>
          <w:tcW w:w="3401" w:type="dxa"/>
        </w:tcPr>
        <w:p w14:paraId="3BAD8110" w14:textId="2CA892EF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63FA15ED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6B97"/>
    <w:rsid w:val="001579C2"/>
    <w:rsid w:val="001619DA"/>
    <w:rsid w:val="001F0A0A"/>
    <w:rsid w:val="00276A67"/>
    <w:rsid w:val="002D46F2"/>
    <w:rsid w:val="002E725C"/>
    <w:rsid w:val="003F68E3"/>
    <w:rsid w:val="003F7044"/>
    <w:rsid w:val="003F714C"/>
    <w:rsid w:val="0046683E"/>
    <w:rsid w:val="004A3DD4"/>
    <w:rsid w:val="004B69AC"/>
    <w:rsid w:val="004D5EE8"/>
    <w:rsid w:val="005738AE"/>
    <w:rsid w:val="00593301"/>
    <w:rsid w:val="005C6B2A"/>
    <w:rsid w:val="005D01D6"/>
    <w:rsid w:val="005F2474"/>
    <w:rsid w:val="006155FB"/>
    <w:rsid w:val="00630E1F"/>
    <w:rsid w:val="006963B9"/>
    <w:rsid w:val="006C5BFC"/>
    <w:rsid w:val="006D658A"/>
    <w:rsid w:val="00792BB4"/>
    <w:rsid w:val="008256CB"/>
    <w:rsid w:val="008443A5"/>
    <w:rsid w:val="0088435B"/>
    <w:rsid w:val="00886D2E"/>
    <w:rsid w:val="00903E23"/>
    <w:rsid w:val="009500A7"/>
    <w:rsid w:val="009B642A"/>
    <w:rsid w:val="00A6696D"/>
    <w:rsid w:val="00A71B35"/>
    <w:rsid w:val="00AC2A38"/>
    <w:rsid w:val="00B00533"/>
    <w:rsid w:val="00B52339"/>
    <w:rsid w:val="00B56EB3"/>
    <w:rsid w:val="00B94B3E"/>
    <w:rsid w:val="00BE2E62"/>
    <w:rsid w:val="00C87D23"/>
    <w:rsid w:val="00C9648E"/>
    <w:rsid w:val="00CB5C13"/>
    <w:rsid w:val="00CC3D92"/>
    <w:rsid w:val="00D50D5C"/>
    <w:rsid w:val="00D66869"/>
    <w:rsid w:val="00D8159A"/>
    <w:rsid w:val="00E35AE0"/>
    <w:rsid w:val="00E67E6D"/>
    <w:rsid w:val="00F7177E"/>
    <w:rsid w:val="00F75E69"/>
    <w:rsid w:val="00F777FF"/>
    <w:rsid w:val="00FB3FC1"/>
    <w:rsid w:val="00FD6321"/>
    <w:rsid w:val="00FE03ED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79BE3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21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 w:line="240" w:lineRule="auto"/>
      <w:ind w:left="0" w:firstLine="0"/>
      <w:jc w:val="both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 w:line="240" w:lineRule="auto"/>
      <w:ind w:left="0" w:firstLine="0"/>
      <w:jc w:val="both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spacing w:before="120" w:after="120" w:line="240" w:lineRule="auto"/>
      <w:ind w:left="0" w:firstLine="0"/>
      <w:jc w:val="both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before="120" w:after="100" w:line="200" w:lineRule="atLeast"/>
      <w:ind w:left="0" w:firstLine="0"/>
      <w:jc w:val="both"/>
    </w:pPr>
    <w:rPr>
      <w:rFonts w:ascii="Arial" w:eastAsiaTheme="minorHAnsi" w:hAnsi="Arial" w:cstheme="minorBidi"/>
      <w:color w:val="auto"/>
      <w:sz w:val="20"/>
      <w:lang w:val="de-CH" w:eastAsia="en-US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 w:line="240" w:lineRule="auto"/>
      <w:ind w:left="0" w:firstLine="0"/>
      <w:jc w:val="both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24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48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38FF4-8133-4EF3-9E70-A77BA7CA8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2021-06-26T07:14:00Z</dcterms:created>
  <dcterms:modified xsi:type="dcterms:W3CDTF">2022-03-02T23:43:00Z</dcterms:modified>
</cp:coreProperties>
</file>